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A8F" w:rsidRPr="00714840" w:rsidRDefault="00666A8F" w:rsidP="00714840">
      <w:pPr>
        <w:ind w:left="-567"/>
        <w:jc w:val="center"/>
        <w:rPr>
          <w:sz w:val="26"/>
          <w:szCs w:val="26"/>
        </w:rPr>
      </w:pPr>
      <w:r>
        <w:rPr>
          <w:sz w:val="28"/>
          <w:szCs w:val="28"/>
        </w:rPr>
        <w:t>С</w:t>
      </w:r>
      <w:r w:rsidRPr="00714840">
        <w:rPr>
          <w:sz w:val="28"/>
          <w:szCs w:val="28"/>
        </w:rPr>
        <w:t xml:space="preserve">овет  депутатов </w:t>
      </w:r>
      <w:r>
        <w:rPr>
          <w:sz w:val="28"/>
          <w:szCs w:val="28"/>
        </w:rPr>
        <w:t>Кученяевского</w:t>
      </w:r>
      <w:r w:rsidRPr="00714840">
        <w:rPr>
          <w:sz w:val="28"/>
          <w:szCs w:val="28"/>
        </w:rPr>
        <w:t xml:space="preserve">  сельского поселения</w:t>
      </w:r>
    </w:p>
    <w:p w:rsidR="00666A8F" w:rsidRPr="00714840" w:rsidRDefault="00666A8F" w:rsidP="00714840">
      <w:pPr>
        <w:ind w:left="-567"/>
        <w:jc w:val="center"/>
        <w:rPr>
          <w:sz w:val="28"/>
          <w:szCs w:val="28"/>
        </w:rPr>
      </w:pPr>
      <w:r w:rsidRPr="00714840">
        <w:rPr>
          <w:sz w:val="28"/>
          <w:szCs w:val="28"/>
        </w:rPr>
        <w:t>Ардатовского муниципального района  Республики Мордовия</w:t>
      </w:r>
    </w:p>
    <w:p w:rsidR="00666A8F" w:rsidRPr="00714840" w:rsidRDefault="00666A8F" w:rsidP="00714840">
      <w:pPr>
        <w:ind w:left="-567"/>
        <w:jc w:val="center"/>
        <w:rPr>
          <w:sz w:val="28"/>
          <w:szCs w:val="28"/>
        </w:rPr>
      </w:pPr>
      <w:r w:rsidRPr="00714840">
        <w:rPr>
          <w:sz w:val="28"/>
          <w:szCs w:val="28"/>
        </w:rPr>
        <w:t>второго созыва</w:t>
      </w:r>
    </w:p>
    <w:p w:rsidR="00666A8F" w:rsidRPr="00714840" w:rsidRDefault="00666A8F" w:rsidP="00714840">
      <w:pPr>
        <w:ind w:left="-567"/>
        <w:jc w:val="center"/>
        <w:rPr>
          <w:sz w:val="28"/>
          <w:szCs w:val="28"/>
        </w:rPr>
      </w:pPr>
    </w:p>
    <w:p w:rsidR="00666A8F" w:rsidRPr="00714840" w:rsidRDefault="00666A8F" w:rsidP="00714840">
      <w:pPr>
        <w:ind w:left="-567"/>
        <w:jc w:val="center"/>
        <w:rPr>
          <w:sz w:val="28"/>
          <w:szCs w:val="28"/>
        </w:rPr>
      </w:pPr>
      <w:r w:rsidRPr="00714840">
        <w:rPr>
          <w:sz w:val="28"/>
          <w:szCs w:val="28"/>
        </w:rPr>
        <w:t>с.</w:t>
      </w:r>
      <w:r>
        <w:rPr>
          <w:sz w:val="28"/>
          <w:szCs w:val="28"/>
        </w:rPr>
        <w:t>Кученяево</w:t>
      </w:r>
    </w:p>
    <w:p w:rsidR="00666A8F" w:rsidRPr="00714840" w:rsidRDefault="00666A8F" w:rsidP="00714840">
      <w:pPr>
        <w:ind w:left="-567"/>
        <w:rPr>
          <w:sz w:val="28"/>
          <w:szCs w:val="28"/>
        </w:rPr>
      </w:pPr>
      <w:r w:rsidRPr="00714840">
        <w:rPr>
          <w:sz w:val="28"/>
          <w:szCs w:val="28"/>
        </w:rPr>
        <w:t xml:space="preserve">                                                 </w:t>
      </w:r>
    </w:p>
    <w:p w:rsidR="00666A8F" w:rsidRPr="00714840" w:rsidRDefault="00666A8F" w:rsidP="00714840">
      <w:pPr>
        <w:ind w:left="-567"/>
        <w:jc w:val="center"/>
        <w:rPr>
          <w:sz w:val="28"/>
          <w:szCs w:val="28"/>
        </w:rPr>
      </w:pPr>
      <w:r w:rsidRPr="00714840">
        <w:rPr>
          <w:sz w:val="28"/>
          <w:szCs w:val="28"/>
        </w:rPr>
        <w:t>РЕШЕНИЕ</w:t>
      </w:r>
    </w:p>
    <w:p w:rsidR="00666A8F" w:rsidRPr="00714840" w:rsidRDefault="00666A8F" w:rsidP="00714840">
      <w:pPr>
        <w:ind w:left="-567"/>
        <w:rPr>
          <w:sz w:val="28"/>
          <w:szCs w:val="28"/>
        </w:rPr>
      </w:pPr>
    </w:p>
    <w:p w:rsidR="00666A8F" w:rsidRPr="00714840" w:rsidRDefault="00666A8F" w:rsidP="00714840">
      <w:pPr>
        <w:ind w:left="-567"/>
        <w:rPr>
          <w:sz w:val="28"/>
          <w:szCs w:val="28"/>
        </w:rPr>
      </w:pPr>
      <w:r w:rsidRPr="0071484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23 июня </w:t>
      </w:r>
      <w:r w:rsidRPr="00714840">
        <w:rPr>
          <w:sz w:val="28"/>
          <w:szCs w:val="28"/>
        </w:rPr>
        <w:t xml:space="preserve">2026 года      </w:t>
      </w:r>
      <w:r w:rsidRPr="00714840">
        <w:rPr>
          <w:sz w:val="28"/>
          <w:szCs w:val="28"/>
        </w:rPr>
        <w:tab/>
        <w:t xml:space="preserve">                       </w:t>
      </w:r>
      <w:r w:rsidRPr="00714840">
        <w:rPr>
          <w:sz w:val="28"/>
          <w:szCs w:val="28"/>
        </w:rPr>
        <w:tab/>
        <w:t xml:space="preserve">      </w:t>
      </w:r>
      <w:r w:rsidRPr="00714840">
        <w:rPr>
          <w:sz w:val="28"/>
          <w:szCs w:val="28"/>
        </w:rPr>
        <w:tab/>
        <w:t xml:space="preserve">             </w:t>
      </w:r>
      <w:r>
        <w:rPr>
          <w:sz w:val="28"/>
          <w:szCs w:val="28"/>
        </w:rPr>
        <w:t xml:space="preserve">      </w:t>
      </w:r>
      <w:r w:rsidRPr="00714840">
        <w:rPr>
          <w:sz w:val="28"/>
          <w:szCs w:val="28"/>
        </w:rPr>
        <w:t xml:space="preserve">№ </w:t>
      </w:r>
      <w:r>
        <w:rPr>
          <w:sz w:val="28"/>
          <w:szCs w:val="28"/>
        </w:rPr>
        <w:t>29</w:t>
      </w:r>
    </w:p>
    <w:p w:rsidR="00666A8F" w:rsidRPr="00714840" w:rsidRDefault="00666A8F" w:rsidP="00714840">
      <w:pPr>
        <w:pStyle w:val="ConsPlusNormal"/>
        <w:ind w:left="-567" w:firstLine="540"/>
        <w:jc w:val="both"/>
        <w:rPr>
          <w:rFonts w:ascii="Times New Roman" w:hAnsi="Times New Roman"/>
          <w:sz w:val="28"/>
          <w:szCs w:val="28"/>
        </w:rPr>
      </w:pPr>
    </w:p>
    <w:p w:rsidR="00666A8F" w:rsidRPr="00714840" w:rsidRDefault="00666A8F" w:rsidP="00BB3000">
      <w:pPr>
        <w:shd w:val="clear" w:color="auto" w:fill="FFFFFF"/>
        <w:spacing w:before="100" w:beforeAutospacing="1" w:after="100" w:afterAutospacing="1"/>
        <w:ind w:left="-567"/>
        <w:jc w:val="center"/>
        <w:rPr>
          <w:sz w:val="28"/>
          <w:szCs w:val="28"/>
        </w:rPr>
      </w:pPr>
      <w:r w:rsidRPr="00714840">
        <w:rPr>
          <w:sz w:val="28"/>
          <w:szCs w:val="28"/>
        </w:rPr>
        <w:t xml:space="preserve">О внесении изменений в решение Совета депутатов </w:t>
      </w:r>
      <w:r>
        <w:rPr>
          <w:sz w:val="28"/>
          <w:szCs w:val="28"/>
        </w:rPr>
        <w:t>Кученяевского</w:t>
      </w:r>
      <w:r w:rsidRPr="00714840">
        <w:rPr>
          <w:sz w:val="28"/>
          <w:szCs w:val="28"/>
        </w:rPr>
        <w:t xml:space="preserve"> сельского поселения от 01 апреля 2026г. № </w:t>
      </w:r>
      <w:r>
        <w:rPr>
          <w:sz w:val="28"/>
          <w:szCs w:val="28"/>
        </w:rPr>
        <w:t>25</w:t>
      </w:r>
      <w:r w:rsidRPr="00714840">
        <w:rPr>
          <w:sz w:val="28"/>
          <w:szCs w:val="28"/>
        </w:rPr>
        <w:t xml:space="preserve"> «О представлении лицами, замещающими муниципальной должности в  </w:t>
      </w:r>
      <w:r>
        <w:rPr>
          <w:sz w:val="28"/>
          <w:szCs w:val="28"/>
        </w:rPr>
        <w:t>Кученяевском</w:t>
      </w:r>
      <w:r w:rsidRPr="00714840">
        <w:rPr>
          <w:sz w:val="28"/>
          <w:szCs w:val="28"/>
        </w:rPr>
        <w:t xml:space="preserve"> сельском поселении Ардатовского муниципального района Республики Мордовия, сведений о доходах, расходах, об имуществе и обязательствах имущественного характера на себя, своих супруг (супругов) и несовершеннолетних детей»</w:t>
      </w:r>
    </w:p>
    <w:p w:rsidR="00666A8F" w:rsidRPr="00714840" w:rsidRDefault="00666A8F" w:rsidP="00714840">
      <w:pPr>
        <w:ind w:left="-567"/>
      </w:pPr>
      <w:bookmarkStart w:id="0" w:name="_GoBack"/>
      <w:bookmarkEnd w:id="0"/>
    </w:p>
    <w:p w:rsidR="00666A8F" w:rsidRPr="00714840" w:rsidRDefault="00666A8F" w:rsidP="00714840">
      <w:pPr>
        <w:ind w:left="-567" w:firstLine="567"/>
        <w:jc w:val="both"/>
        <w:rPr>
          <w:sz w:val="28"/>
          <w:szCs w:val="28"/>
        </w:rPr>
      </w:pPr>
      <w:r w:rsidRPr="00714840">
        <w:rPr>
          <w:sz w:val="28"/>
          <w:szCs w:val="28"/>
        </w:rPr>
        <w:t xml:space="preserve">Руководствуясь </w:t>
      </w:r>
      <w:hyperlink r:id="rId5" w:history="1">
        <w:r w:rsidRPr="00714840">
          <w:rPr>
            <w:rStyle w:val="a"/>
            <w:b w:val="0"/>
            <w:color w:val="auto"/>
            <w:sz w:val="28"/>
            <w:szCs w:val="28"/>
          </w:rPr>
          <w:t>Федеральным законом</w:t>
        </w:r>
      </w:hyperlink>
      <w:r w:rsidRPr="00714840">
        <w:rPr>
          <w:sz w:val="28"/>
          <w:szCs w:val="28"/>
        </w:rPr>
        <w:t xml:space="preserve"> от 25 декабря </w:t>
      </w:r>
      <w:smartTag w:uri="urn:schemas-microsoft-com:office:smarttags" w:element="metricconverter">
        <w:smartTagPr>
          <w:attr w:name="ProductID" w:val="2008 г"/>
        </w:smartTagPr>
        <w:r w:rsidRPr="00714840">
          <w:rPr>
            <w:sz w:val="28"/>
            <w:szCs w:val="28"/>
          </w:rPr>
          <w:t>2008 г</w:t>
        </w:r>
      </w:smartTag>
      <w:r w:rsidRPr="00714840">
        <w:rPr>
          <w:sz w:val="28"/>
          <w:szCs w:val="28"/>
        </w:rPr>
        <w:t xml:space="preserve">. N 273-ФЗ «О противодействии коррупции», </w:t>
      </w:r>
      <w:hyperlink r:id="rId6" w:history="1">
        <w:r w:rsidRPr="00714840">
          <w:rPr>
            <w:rStyle w:val="a"/>
            <w:b w:val="0"/>
            <w:color w:val="auto"/>
            <w:sz w:val="28"/>
            <w:szCs w:val="28"/>
          </w:rPr>
          <w:t>Федеральным законом</w:t>
        </w:r>
      </w:hyperlink>
      <w:r w:rsidRPr="00714840">
        <w:rPr>
          <w:sz w:val="28"/>
          <w:szCs w:val="28"/>
        </w:rPr>
        <w:t xml:space="preserve"> от 3 декабря </w:t>
      </w:r>
      <w:smartTag w:uri="urn:schemas-microsoft-com:office:smarttags" w:element="metricconverter">
        <w:smartTagPr>
          <w:attr w:name="ProductID" w:val="2012 г"/>
        </w:smartTagPr>
        <w:r w:rsidRPr="00714840">
          <w:rPr>
            <w:sz w:val="28"/>
            <w:szCs w:val="28"/>
          </w:rPr>
          <w:t>2012 г</w:t>
        </w:r>
      </w:smartTag>
      <w:r w:rsidRPr="00714840">
        <w:rPr>
          <w:sz w:val="28"/>
          <w:szCs w:val="28"/>
        </w:rPr>
        <w:t xml:space="preserve">. N 230-ФЗ «О контроле за соответствием расходов лиц, замещающих государственные должности, и иных лиц их доходам», </w:t>
      </w:r>
      <w:hyperlink r:id="rId7" w:history="1">
        <w:r w:rsidRPr="00714840">
          <w:rPr>
            <w:rStyle w:val="a"/>
            <w:b w:val="0"/>
            <w:color w:val="auto"/>
            <w:sz w:val="28"/>
            <w:szCs w:val="28"/>
          </w:rPr>
          <w:t>Указом</w:t>
        </w:r>
      </w:hyperlink>
      <w:r w:rsidRPr="00714840">
        <w:rPr>
          <w:sz w:val="28"/>
          <w:szCs w:val="28"/>
        </w:rPr>
        <w:t xml:space="preserve"> Президента Российской Федерации от 23 июня </w:t>
      </w:r>
      <w:smartTag w:uri="urn:schemas-microsoft-com:office:smarttags" w:element="metricconverter">
        <w:smartTagPr>
          <w:attr w:name="ProductID" w:val="2014 г"/>
        </w:smartTagPr>
        <w:r w:rsidRPr="00714840">
          <w:rPr>
            <w:sz w:val="28"/>
            <w:szCs w:val="28"/>
          </w:rPr>
          <w:t>2014 г</w:t>
        </w:r>
      </w:smartTag>
      <w:r w:rsidRPr="00714840">
        <w:rPr>
          <w:sz w:val="28"/>
          <w:szCs w:val="28"/>
        </w:rPr>
        <w:t xml:space="preserve">. N 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Федерации», </w:t>
      </w:r>
      <w:hyperlink r:id="rId8" w:history="1">
        <w:r w:rsidRPr="00714840">
          <w:rPr>
            <w:rStyle w:val="a"/>
            <w:b w:val="0"/>
            <w:color w:val="auto"/>
            <w:sz w:val="28"/>
            <w:szCs w:val="28"/>
          </w:rPr>
          <w:t>Законом</w:t>
        </w:r>
      </w:hyperlink>
      <w:r w:rsidRPr="00714840">
        <w:rPr>
          <w:sz w:val="28"/>
          <w:szCs w:val="28"/>
        </w:rPr>
        <w:t xml:space="preserve"> Республики Мордовия от 8 июня </w:t>
      </w:r>
      <w:smartTag w:uri="urn:schemas-microsoft-com:office:smarttags" w:element="metricconverter">
        <w:smartTagPr>
          <w:attr w:name="ProductID" w:val="2007 г"/>
        </w:smartTagPr>
        <w:r w:rsidRPr="00714840">
          <w:rPr>
            <w:sz w:val="28"/>
            <w:szCs w:val="28"/>
          </w:rPr>
          <w:t>2007 г</w:t>
        </w:r>
      </w:smartTag>
      <w:r w:rsidRPr="00714840">
        <w:rPr>
          <w:sz w:val="28"/>
          <w:szCs w:val="28"/>
        </w:rPr>
        <w:t xml:space="preserve">. № 54-З «О противодействии коррупции в Республике Мордовия», Совет депутатов </w:t>
      </w:r>
      <w:r>
        <w:rPr>
          <w:sz w:val="28"/>
          <w:szCs w:val="28"/>
        </w:rPr>
        <w:t>Кученяевского</w:t>
      </w:r>
      <w:r w:rsidRPr="00714840">
        <w:rPr>
          <w:sz w:val="28"/>
          <w:szCs w:val="28"/>
        </w:rPr>
        <w:t xml:space="preserve"> сельского поселения Ардатовского муниципального района Республики Мордовия решил:</w:t>
      </w:r>
    </w:p>
    <w:p w:rsidR="00666A8F" w:rsidRPr="00714840" w:rsidRDefault="00666A8F" w:rsidP="00714840">
      <w:pPr>
        <w:pStyle w:val="ListParagraph"/>
        <w:numPr>
          <w:ilvl w:val="0"/>
          <w:numId w:val="1"/>
        </w:numPr>
        <w:suppressAutoHyphens w:val="0"/>
        <w:autoSpaceDE w:val="0"/>
        <w:autoSpaceDN w:val="0"/>
        <w:adjustRightInd w:val="0"/>
        <w:ind w:left="-567" w:firstLine="708"/>
        <w:jc w:val="both"/>
        <w:rPr>
          <w:sz w:val="28"/>
          <w:szCs w:val="28"/>
        </w:rPr>
      </w:pPr>
      <w:r w:rsidRPr="00714840">
        <w:rPr>
          <w:sz w:val="28"/>
          <w:szCs w:val="28"/>
        </w:rPr>
        <w:t xml:space="preserve">Внести в решение Совета депутатов </w:t>
      </w:r>
      <w:r>
        <w:rPr>
          <w:sz w:val="28"/>
          <w:szCs w:val="28"/>
        </w:rPr>
        <w:t>Кученяевского</w:t>
      </w:r>
      <w:r w:rsidRPr="00714840">
        <w:rPr>
          <w:sz w:val="28"/>
          <w:szCs w:val="28"/>
        </w:rPr>
        <w:t xml:space="preserve"> сельского </w:t>
      </w:r>
      <w:r>
        <w:rPr>
          <w:sz w:val="28"/>
          <w:szCs w:val="28"/>
        </w:rPr>
        <w:t>поселения от 01 апреля 2026г. №25</w:t>
      </w:r>
      <w:r w:rsidRPr="00714840">
        <w:rPr>
          <w:sz w:val="28"/>
          <w:szCs w:val="28"/>
        </w:rPr>
        <w:t xml:space="preserve"> «О представлении лицами, замещающими муниципальной должности в  </w:t>
      </w:r>
      <w:r>
        <w:rPr>
          <w:sz w:val="28"/>
          <w:szCs w:val="28"/>
        </w:rPr>
        <w:t>Кученяевском</w:t>
      </w:r>
      <w:r w:rsidRPr="00714840">
        <w:rPr>
          <w:sz w:val="28"/>
          <w:szCs w:val="28"/>
        </w:rPr>
        <w:t xml:space="preserve"> сельском поселении Ардатовского муниципального района Республики Мордовия, сведений о доходах, расходах, об имуществе и обязательствах имущественного характера на себя, своих супруг (супругов) и несовершеннолетних детей» следующие изменения:</w:t>
      </w:r>
    </w:p>
    <w:p w:rsidR="00666A8F" w:rsidRPr="00714840" w:rsidRDefault="00666A8F" w:rsidP="00714840">
      <w:pPr>
        <w:ind w:left="-567" w:firstLine="567"/>
        <w:jc w:val="both"/>
        <w:rPr>
          <w:sz w:val="28"/>
          <w:szCs w:val="28"/>
        </w:rPr>
      </w:pPr>
      <w:r w:rsidRPr="00714840">
        <w:rPr>
          <w:sz w:val="28"/>
          <w:szCs w:val="28"/>
        </w:rPr>
        <w:t>1.1.Наименование Порядка изложить в новой редакции:</w:t>
      </w:r>
    </w:p>
    <w:p w:rsidR="00666A8F" w:rsidRPr="00714840" w:rsidRDefault="00666A8F" w:rsidP="00714840">
      <w:pPr>
        <w:ind w:left="-567" w:firstLine="567"/>
        <w:jc w:val="both"/>
        <w:rPr>
          <w:sz w:val="28"/>
          <w:szCs w:val="28"/>
        </w:rPr>
      </w:pPr>
      <w:r w:rsidRPr="00714840">
        <w:rPr>
          <w:sz w:val="28"/>
          <w:szCs w:val="28"/>
        </w:rPr>
        <w:t xml:space="preserve">«Порядок предоставления лицами, замещающими муниципальные должности в </w:t>
      </w:r>
      <w:r>
        <w:rPr>
          <w:sz w:val="28"/>
          <w:szCs w:val="28"/>
        </w:rPr>
        <w:t>Кученяевском</w:t>
      </w:r>
      <w:r w:rsidRPr="00714840">
        <w:rPr>
          <w:sz w:val="28"/>
          <w:szCs w:val="28"/>
        </w:rPr>
        <w:t xml:space="preserve"> сельском поселении Ардатовского муниципального района Республики Мордовия, сведений о доходах, расходах, об имуществе и обязательствах имущественного характера, на себя, своих супруг (супругов) и несовершеннолетних детей».</w:t>
      </w:r>
    </w:p>
    <w:p w:rsidR="00666A8F" w:rsidRPr="00714840" w:rsidRDefault="00666A8F" w:rsidP="00714840">
      <w:pPr>
        <w:pStyle w:val="ListParagraph"/>
        <w:suppressAutoHyphens w:val="0"/>
        <w:autoSpaceDE w:val="0"/>
        <w:autoSpaceDN w:val="0"/>
        <w:adjustRightInd w:val="0"/>
        <w:ind w:left="-567"/>
        <w:jc w:val="both"/>
        <w:rPr>
          <w:sz w:val="28"/>
          <w:szCs w:val="28"/>
        </w:rPr>
      </w:pPr>
      <w:r w:rsidRPr="00714840">
        <w:rPr>
          <w:sz w:val="28"/>
          <w:szCs w:val="28"/>
        </w:rPr>
        <w:t>1.2.Пункт 1 раздела 1 изложить в новой редакции:</w:t>
      </w:r>
    </w:p>
    <w:p w:rsidR="00666A8F" w:rsidRPr="00714840" w:rsidRDefault="00666A8F" w:rsidP="00714840">
      <w:pPr>
        <w:ind w:left="-567" w:firstLine="567"/>
        <w:jc w:val="both"/>
        <w:rPr>
          <w:sz w:val="28"/>
          <w:szCs w:val="28"/>
        </w:rPr>
      </w:pPr>
      <w:r w:rsidRPr="00714840">
        <w:rPr>
          <w:sz w:val="28"/>
          <w:szCs w:val="28"/>
        </w:rPr>
        <w:t xml:space="preserve">«1. Настоящий Порядок определяет процедуру предоставления лицами, замещающими муниципальные должности в </w:t>
      </w:r>
      <w:r>
        <w:rPr>
          <w:sz w:val="28"/>
          <w:szCs w:val="28"/>
        </w:rPr>
        <w:t>Кученяевском</w:t>
      </w:r>
      <w:r w:rsidRPr="00714840">
        <w:rPr>
          <w:sz w:val="28"/>
          <w:szCs w:val="28"/>
        </w:rPr>
        <w:t xml:space="preserve"> сельском поселении Ардатовского муниципального района Республики Мордовия, сведений о доходах, расходах, об имуществе и обязательствах имущественного характера, на себя, своих супруг (супругов) и несовершеннолетних детей  (далее - сведения о доходах, расходах, об имуществе и обязательствах имущественного характера)».</w:t>
      </w:r>
    </w:p>
    <w:p w:rsidR="00666A8F" w:rsidRPr="00714840" w:rsidRDefault="00666A8F" w:rsidP="00714840">
      <w:pPr>
        <w:ind w:left="-567" w:firstLine="567"/>
        <w:jc w:val="both"/>
        <w:rPr>
          <w:sz w:val="28"/>
          <w:szCs w:val="28"/>
        </w:rPr>
      </w:pPr>
      <w:r w:rsidRPr="00714840">
        <w:rPr>
          <w:sz w:val="28"/>
          <w:szCs w:val="28"/>
        </w:rPr>
        <w:t xml:space="preserve">1.3.Пункт 12 дополнить абзацами следующего содержания: </w:t>
      </w:r>
    </w:p>
    <w:p w:rsidR="00666A8F" w:rsidRPr="00714840" w:rsidRDefault="00666A8F" w:rsidP="00714840">
      <w:pPr>
        <w:ind w:left="-567" w:firstLine="567"/>
        <w:jc w:val="both"/>
        <w:rPr>
          <w:sz w:val="28"/>
          <w:szCs w:val="28"/>
          <w:shd w:val="clear" w:color="auto" w:fill="FFFFFF"/>
        </w:rPr>
      </w:pPr>
      <w:r w:rsidRPr="00714840">
        <w:rPr>
          <w:sz w:val="28"/>
          <w:szCs w:val="28"/>
        </w:rPr>
        <w:t xml:space="preserve"> «</w:t>
      </w:r>
      <w:r w:rsidRPr="00714840">
        <w:rPr>
          <w:sz w:val="28"/>
          <w:szCs w:val="28"/>
          <w:shd w:val="clear" w:color="auto" w:fill="FFFFFF"/>
        </w:rPr>
        <w:t>Решение о проведении проверки принимает Глава Республики Мордовия.  Решение оформляется письменным распоряжением.</w:t>
      </w:r>
    </w:p>
    <w:p w:rsidR="00666A8F" w:rsidRPr="00714840" w:rsidRDefault="00666A8F" w:rsidP="00714840">
      <w:pPr>
        <w:ind w:left="-567" w:firstLine="567"/>
        <w:jc w:val="both"/>
        <w:rPr>
          <w:sz w:val="28"/>
          <w:szCs w:val="28"/>
        </w:rPr>
      </w:pPr>
      <w:r w:rsidRPr="00714840">
        <w:rPr>
          <w:sz w:val="28"/>
          <w:szCs w:val="28"/>
          <w:shd w:val="clear" w:color="auto" w:fill="FFFFFF"/>
        </w:rPr>
        <w:t>Проверка должна быть завершена в срок, не превышающий 60 дней с момента принятия решения. При необходимости этот срок может быть продлён до 90 дней</w:t>
      </w:r>
      <w:r w:rsidRPr="00714840">
        <w:rPr>
          <w:rFonts w:ascii="Arial" w:hAnsi="Arial" w:cs="Arial"/>
          <w:shd w:val="clear" w:color="auto" w:fill="FFFFFF"/>
        </w:rPr>
        <w:t>».</w:t>
      </w:r>
      <w:r w:rsidRPr="00714840">
        <w:rPr>
          <w:sz w:val="28"/>
          <w:szCs w:val="28"/>
        </w:rPr>
        <w:t xml:space="preserve"> </w:t>
      </w:r>
    </w:p>
    <w:p w:rsidR="00666A8F" w:rsidRPr="00714840" w:rsidRDefault="00666A8F" w:rsidP="00714840">
      <w:pPr>
        <w:numPr>
          <w:ilvl w:val="0"/>
          <w:numId w:val="1"/>
        </w:numPr>
        <w:suppressAutoHyphens w:val="0"/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 w:rsidRPr="00714840">
        <w:rPr>
          <w:sz w:val="28"/>
          <w:szCs w:val="28"/>
        </w:rPr>
        <w:t>Настоящее решение вступает в силу после официального опубликования</w:t>
      </w:r>
      <w:r>
        <w:rPr>
          <w:sz w:val="28"/>
          <w:szCs w:val="28"/>
        </w:rPr>
        <w:t xml:space="preserve"> в Информационном бюллетене Кученяевского сельского поселения</w:t>
      </w:r>
      <w:r w:rsidRPr="00714840">
        <w:rPr>
          <w:sz w:val="28"/>
          <w:szCs w:val="28"/>
        </w:rPr>
        <w:t>.</w:t>
      </w:r>
    </w:p>
    <w:p w:rsidR="00666A8F" w:rsidRPr="00714840" w:rsidRDefault="00666A8F" w:rsidP="00714840">
      <w:pPr>
        <w:pStyle w:val="NoSpacing"/>
        <w:ind w:left="-567"/>
        <w:rPr>
          <w:rFonts w:ascii="Times New Roman" w:hAnsi="Times New Roman"/>
          <w:sz w:val="28"/>
          <w:szCs w:val="28"/>
        </w:rPr>
      </w:pPr>
    </w:p>
    <w:p w:rsidR="00666A8F" w:rsidRPr="00714840" w:rsidRDefault="00666A8F" w:rsidP="00714840">
      <w:pPr>
        <w:pStyle w:val="NoSpacing"/>
        <w:ind w:left="-567"/>
        <w:rPr>
          <w:rFonts w:ascii="Times New Roman" w:hAnsi="Times New Roman"/>
          <w:sz w:val="28"/>
          <w:szCs w:val="28"/>
        </w:rPr>
      </w:pPr>
    </w:p>
    <w:p w:rsidR="00666A8F" w:rsidRDefault="00666A8F" w:rsidP="00714840">
      <w:pPr>
        <w:pStyle w:val="NoSpacing"/>
        <w:ind w:left="-567"/>
        <w:rPr>
          <w:rFonts w:ascii="Times New Roman" w:hAnsi="Times New Roman"/>
          <w:sz w:val="28"/>
          <w:szCs w:val="28"/>
        </w:rPr>
      </w:pPr>
    </w:p>
    <w:p w:rsidR="00666A8F" w:rsidRDefault="00666A8F" w:rsidP="00714840">
      <w:pPr>
        <w:pStyle w:val="NoSpacing"/>
        <w:ind w:left="-567"/>
        <w:rPr>
          <w:rFonts w:ascii="Times New Roman" w:hAnsi="Times New Roman"/>
          <w:sz w:val="28"/>
          <w:szCs w:val="28"/>
        </w:rPr>
      </w:pPr>
    </w:p>
    <w:p w:rsidR="00666A8F" w:rsidRDefault="00666A8F" w:rsidP="00714840">
      <w:pPr>
        <w:pStyle w:val="NoSpacing"/>
        <w:ind w:left="-567"/>
        <w:rPr>
          <w:rFonts w:ascii="Times New Roman" w:hAnsi="Times New Roman"/>
          <w:sz w:val="28"/>
          <w:szCs w:val="28"/>
        </w:rPr>
      </w:pPr>
    </w:p>
    <w:p w:rsidR="00666A8F" w:rsidRPr="00714840" w:rsidRDefault="00666A8F" w:rsidP="00714840">
      <w:pPr>
        <w:pStyle w:val="NoSpacing"/>
        <w:ind w:left="-567"/>
        <w:rPr>
          <w:rFonts w:ascii="Times New Roman" w:hAnsi="Times New Roman"/>
          <w:sz w:val="28"/>
          <w:szCs w:val="28"/>
        </w:rPr>
      </w:pPr>
      <w:r w:rsidRPr="00714840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714840">
        <w:rPr>
          <w:rFonts w:ascii="Times New Roman" w:hAnsi="Times New Roman"/>
          <w:sz w:val="28"/>
          <w:szCs w:val="28"/>
        </w:rPr>
        <w:t xml:space="preserve"> </w:t>
      </w:r>
    </w:p>
    <w:p w:rsidR="00666A8F" w:rsidRPr="00714840" w:rsidRDefault="00666A8F" w:rsidP="00714840">
      <w:pPr>
        <w:pStyle w:val="NoSpacing"/>
        <w:ind w:left="-567"/>
        <w:rPr>
          <w:rFonts w:ascii="Times New Roman" w:hAnsi="Times New Roman"/>
          <w:sz w:val="28"/>
          <w:szCs w:val="28"/>
        </w:rPr>
      </w:pPr>
      <w:r w:rsidRPr="00714840">
        <w:rPr>
          <w:rFonts w:ascii="Times New Roman" w:hAnsi="Times New Roman"/>
          <w:sz w:val="28"/>
          <w:szCs w:val="28"/>
        </w:rPr>
        <w:t xml:space="preserve">сельского поселения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</w:t>
      </w:r>
      <w:r w:rsidRPr="00714840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В.П.Дугушкин</w:t>
      </w:r>
    </w:p>
    <w:p w:rsidR="00666A8F" w:rsidRDefault="00666A8F" w:rsidP="00714840">
      <w:pPr>
        <w:rPr>
          <w:sz w:val="28"/>
          <w:szCs w:val="28"/>
          <w:lang w:eastAsia="ar-SA"/>
        </w:rPr>
      </w:pPr>
      <w:r>
        <w:rPr>
          <w:bCs/>
        </w:rPr>
        <w:t xml:space="preserve">    </w:t>
      </w:r>
    </w:p>
    <w:p w:rsidR="00666A8F" w:rsidRDefault="00666A8F"/>
    <w:sectPr w:rsidR="00666A8F" w:rsidSect="0071484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7D5CC4"/>
    <w:multiLevelType w:val="multilevel"/>
    <w:tmpl w:val="FD24D8EC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4489"/>
    <w:rsid w:val="00001A08"/>
    <w:rsid w:val="00001C92"/>
    <w:rsid w:val="00002A2A"/>
    <w:rsid w:val="00002EA5"/>
    <w:rsid w:val="00003423"/>
    <w:rsid w:val="000036AB"/>
    <w:rsid w:val="00006490"/>
    <w:rsid w:val="00006C56"/>
    <w:rsid w:val="00007933"/>
    <w:rsid w:val="00007D39"/>
    <w:rsid w:val="00011B8C"/>
    <w:rsid w:val="000135AD"/>
    <w:rsid w:val="00013F03"/>
    <w:rsid w:val="000141C5"/>
    <w:rsid w:val="00014268"/>
    <w:rsid w:val="000148D4"/>
    <w:rsid w:val="00014A79"/>
    <w:rsid w:val="0001516E"/>
    <w:rsid w:val="00015608"/>
    <w:rsid w:val="00016085"/>
    <w:rsid w:val="0001619E"/>
    <w:rsid w:val="000168B7"/>
    <w:rsid w:val="00017EE2"/>
    <w:rsid w:val="000208F2"/>
    <w:rsid w:val="000208FD"/>
    <w:rsid w:val="00022514"/>
    <w:rsid w:val="00023983"/>
    <w:rsid w:val="0002481C"/>
    <w:rsid w:val="00025696"/>
    <w:rsid w:val="00025E48"/>
    <w:rsid w:val="00027670"/>
    <w:rsid w:val="000327F1"/>
    <w:rsid w:val="00032C70"/>
    <w:rsid w:val="000331D5"/>
    <w:rsid w:val="000334AB"/>
    <w:rsid w:val="000342A1"/>
    <w:rsid w:val="00034F90"/>
    <w:rsid w:val="00037144"/>
    <w:rsid w:val="000374D8"/>
    <w:rsid w:val="00042135"/>
    <w:rsid w:val="00042209"/>
    <w:rsid w:val="00042E21"/>
    <w:rsid w:val="00044A2F"/>
    <w:rsid w:val="00044A88"/>
    <w:rsid w:val="00046919"/>
    <w:rsid w:val="000475AC"/>
    <w:rsid w:val="0005157B"/>
    <w:rsid w:val="000517F3"/>
    <w:rsid w:val="00051B7A"/>
    <w:rsid w:val="00051EAB"/>
    <w:rsid w:val="000534C7"/>
    <w:rsid w:val="00055D25"/>
    <w:rsid w:val="000565CA"/>
    <w:rsid w:val="00056D59"/>
    <w:rsid w:val="00060387"/>
    <w:rsid w:val="00060844"/>
    <w:rsid w:val="00060CC1"/>
    <w:rsid w:val="00061E9E"/>
    <w:rsid w:val="0006365A"/>
    <w:rsid w:val="000642AA"/>
    <w:rsid w:val="00064A92"/>
    <w:rsid w:val="00066577"/>
    <w:rsid w:val="00067206"/>
    <w:rsid w:val="0006722E"/>
    <w:rsid w:val="00067647"/>
    <w:rsid w:val="00070CFC"/>
    <w:rsid w:val="00071ABC"/>
    <w:rsid w:val="00072B15"/>
    <w:rsid w:val="00073746"/>
    <w:rsid w:val="00076C43"/>
    <w:rsid w:val="00077CF0"/>
    <w:rsid w:val="00080E9D"/>
    <w:rsid w:val="000858E7"/>
    <w:rsid w:val="000865A2"/>
    <w:rsid w:val="00087DC2"/>
    <w:rsid w:val="0009001B"/>
    <w:rsid w:val="0009057A"/>
    <w:rsid w:val="0009071C"/>
    <w:rsid w:val="00090897"/>
    <w:rsid w:val="000919B4"/>
    <w:rsid w:val="00091A99"/>
    <w:rsid w:val="00091C15"/>
    <w:rsid w:val="00091F60"/>
    <w:rsid w:val="000925F4"/>
    <w:rsid w:val="00092EE9"/>
    <w:rsid w:val="00093A84"/>
    <w:rsid w:val="000949E3"/>
    <w:rsid w:val="00095F54"/>
    <w:rsid w:val="0009654D"/>
    <w:rsid w:val="00096CDB"/>
    <w:rsid w:val="00096CDF"/>
    <w:rsid w:val="000973D8"/>
    <w:rsid w:val="000975EE"/>
    <w:rsid w:val="00097CCE"/>
    <w:rsid w:val="00097D35"/>
    <w:rsid w:val="000A0E3A"/>
    <w:rsid w:val="000A15C0"/>
    <w:rsid w:val="000A199A"/>
    <w:rsid w:val="000A5543"/>
    <w:rsid w:val="000A610F"/>
    <w:rsid w:val="000A6269"/>
    <w:rsid w:val="000A63EE"/>
    <w:rsid w:val="000A6653"/>
    <w:rsid w:val="000A7B61"/>
    <w:rsid w:val="000A7ED8"/>
    <w:rsid w:val="000B0271"/>
    <w:rsid w:val="000B0802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5208"/>
    <w:rsid w:val="000B6B82"/>
    <w:rsid w:val="000B7B31"/>
    <w:rsid w:val="000C00D9"/>
    <w:rsid w:val="000C0CB8"/>
    <w:rsid w:val="000C2794"/>
    <w:rsid w:val="000C425F"/>
    <w:rsid w:val="000C4D70"/>
    <w:rsid w:val="000C554F"/>
    <w:rsid w:val="000C5BC8"/>
    <w:rsid w:val="000C5D3A"/>
    <w:rsid w:val="000C5E78"/>
    <w:rsid w:val="000D066E"/>
    <w:rsid w:val="000D1529"/>
    <w:rsid w:val="000D1871"/>
    <w:rsid w:val="000D286A"/>
    <w:rsid w:val="000D458B"/>
    <w:rsid w:val="000D465E"/>
    <w:rsid w:val="000D60BE"/>
    <w:rsid w:val="000D76DC"/>
    <w:rsid w:val="000D780A"/>
    <w:rsid w:val="000E04B4"/>
    <w:rsid w:val="000E0844"/>
    <w:rsid w:val="000E085A"/>
    <w:rsid w:val="000E129D"/>
    <w:rsid w:val="000E1C68"/>
    <w:rsid w:val="000E2980"/>
    <w:rsid w:val="000E38D3"/>
    <w:rsid w:val="000E40D0"/>
    <w:rsid w:val="000E420D"/>
    <w:rsid w:val="000E4F92"/>
    <w:rsid w:val="000E6210"/>
    <w:rsid w:val="000E797B"/>
    <w:rsid w:val="000F0E4B"/>
    <w:rsid w:val="000F172D"/>
    <w:rsid w:val="000F2A43"/>
    <w:rsid w:val="000F4DC2"/>
    <w:rsid w:val="000F546B"/>
    <w:rsid w:val="000F610F"/>
    <w:rsid w:val="000F6D5B"/>
    <w:rsid w:val="000F720F"/>
    <w:rsid w:val="000F730F"/>
    <w:rsid w:val="00100CD7"/>
    <w:rsid w:val="00100FA5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47AF"/>
    <w:rsid w:val="00105A69"/>
    <w:rsid w:val="00105B94"/>
    <w:rsid w:val="00107BBA"/>
    <w:rsid w:val="00107C93"/>
    <w:rsid w:val="00107CA5"/>
    <w:rsid w:val="0011074E"/>
    <w:rsid w:val="00110976"/>
    <w:rsid w:val="00110DF7"/>
    <w:rsid w:val="00110F3A"/>
    <w:rsid w:val="00110F94"/>
    <w:rsid w:val="001112A3"/>
    <w:rsid w:val="00111C09"/>
    <w:rsid w:val="00113B1A"/>
    <w:rsid w:val="00113D57"/>
    <w:rsid w:val="00114382"/>
    <w:rsid w:val="0011615A"/>
    <w:rsid w:val="00116640"/>
    <w:rsid w:val="00117F92"/>
    <w:rsid w:val="00121235"/>
    <w:rsid w:val="00122455"/>
    <w:rsid w:val="00123D65"/>
    <w:rsid w:val="00123F30"/>
    <w:rsid w:val="00125409"/>
    <w:rsid w:val="00125870"/>
    <w:rsid w:val="001261DE"/>
    <w:rsid w:val="00126682"/>
    <w:rsid w:val="0012762D"/>
    <w:rsid w:val="0013090A"/>
    <w:rsid w:val="00130BF5"/>
    <w:rsid w:val="00131738"/>
    <w:rsid w:val="00131863"/>
    <w:rsid w:val="001327FC"/>
    <w:rsid w:val="00133113"/>
    <w:rsid w:val="00134609"/>
    <w:rsid w:val="00134E5E"/>
    <w:rsid w:val="0013659A"/>
    <w:rsid w:val="0013752B"/>
    <w:rsid w:val="00137831"/>
    <w:rsid w:val="001403A3"/>
    <w:rsid w:val="0014065C"/>
    <w:rsid w:val="0014311A"/>
    <w:rsid w:val="00143A3C"/>
    <w:rsid w:val="00143FC2"/>
    <w:rsid w:val="001445E9"/>
    <w:rsid w:val="00144EB1"/>
    <w:rsid w:val="00145A0F"/>
    <w:rsid w:val="00147B20"/>
    <w:rsid w:val="001505B3"/>
    <w:rsid w:val="00151111"/>
    <w:rsid w:val="00151A16"/>
    <w:rsid w:val="00151DD0"/>
    <w:rsid w:val="00152D06"/>
    <w:rsid w:val="00152DA3"/>
    <w:rsid w:val="00156017"/>
    <w:rsid w:val="001563F5"/>
    <w:rsid w:val="0015783B"/>
    <w:rsid w:val="001605AC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6E8"/>
    <w:rsid w:val="00164959"/>
    <w:rsid w:val="00164C3B"/>
    <w:rsid w:val="00165210"/>
    <w:rsid w:val="00165D25"/>
    <w:rsid w:val="00165D71"/>
    <w:rsid w:val="00166103"/>
    <w:rsid w:val="00166B3A"/>
    <w:rsid w:val="00167AE2"/>
    <w:rsid w:val="00170182"/>
    <w:rsid w:val="0017172E"/>
    <w:rsid w:val="00172281"/>
    <w:rsid w:val="0017256B"/>
    <w:rsid w:val="0017262D"/>
    <w:rsid w:val="001728F1"/>
    <w:rsid w:val="00173DB4"/>
    <w:rsid w:val="00175259"/>
    <w:rsid w:val="00176A4D"/>
    <w:rsid w:val="00177850"/>
    <w:rsid w:val="00177FBD"/>
    <w:rsid w:val="00180879"/>
    <w:rsid w:val="001817DC"/>
    <w:rsid w:val="001821B6"/>
    <w:rsid w:val="00182243"/>
    <w:rsid w:val="001831A6"/>
    <w:rsid w:val="00183EEC"/>
    <w:rsid w:val="00184D8A"/>
    <w:rsid w:val="0018602E"/>
    <w:rsid w:val="00186773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4FBC"/>
    <w:rsid w:val="001A59D7"/>
    <w:rsid w:val="001A5A8B"/>
    <w:rsid w:val="001A66B1"/>
    <w:rsid w:val="001A66D8"/>
    <w:rsid w:val="001A6879"/>
    <w:rsid w:val="001A6CB0"/>
    <w:rsid w:val="001A6F18"/>
    <w:rsid w:val="001A7216"/>
    <w:rsid w:val="001B048C"/>
    <w:rsid w:val="001B0998"/>
    <w:rsid w:val="001B0C92"/>
    <w:rsid w:val="001B2F57"/>
    <w:rsid w:val="001B311D"/>
    <w:rsid w:val="001B3522"/>
    <w:rsid w:val="001B38DD"/>
    <w:rsid w:val="001B3BFE"/>
    <w:rsid w:val="001B3EEF"/>
    <w:rsid w:val="001B494B"/>
    <w:rsid w:val="001B54D2"/>
    <w:rsid w:val="001B57FF"/>
    <w:rsid w:val="001B5974"/>
    <w:rsid w:val="001B5997"/>
    <w:rsid w:val="001B611D"/>
    <w:rsid w:val="001B7A8F"/>
    <w:rsid w:val="001C1A92"/>
    <w:rsid w:val="001C1FB2"/>
    <w:rsid w:val="001C2BD1"/>
    <w:rsid w:val="001C3770"/>
    <w:rsid w:val="001C4172"/>
    <w:rsid w:val="001C41AB"/>
    <w:rsid w:val="001C44D5"/>
    <w:rsid w:val="001C4795"/>
    <w:rsid w:val="001C5354"/>
    <w:rsid w:val="001C6D14"/>
    <w:rsid w:val="001C7256"/>
    <w:rsid w:val="001D0891"/>
    <w:rsid w:val="001D094A"/>
    <w:rsid w:val="001D0CDD"/>
    <w:rsid w:val="001D431B"/>
    <w:rsid w:val="001D4796"/>
    <w:rsid w:val="001D4B99"/>
    <w:rsid w:val="001D5E5F"/>
    <w:rsid w:val="001D5E7F"/>
    <w:rsid w:val="001D5FD4"/>
    <w:rsid w:val="001D7611"/>
    <w:rsid w:val="001E1780"/>
    <w:rsid w:val="001E1B87"/>
    <w:rsid w:val="001E23DD"/>
    <w:rsid w:val="001E2B0D"/>
    <w:rsid w:val="001E335E"/>
    <w:rsid w:val="001E5208"/>
    <w:rsid w:val="001E58F8"/>
    <w:rsid w:val="001E647E"/>
    <w:rsid w:val="001E6D36"/>
    <w:rsid w:val="001E79AC"/>
    <w:rsid w:val="001E7C57"/>
    <w:rsid w:val="001E7C60"/>
    <w:rsid w:val="001F18E2"/>
    <w:rsid w:val="001F322C"/>
    <w:rsid w:val="001F347E"/>
    <w:rsid w:val="001F5A45"/>
    <w:rsid w:val="001F5AA0"/>
    <w:rsid w:val="001F5DA5"/>
    <w:rsid w:val="001F61F0"/>
    <w:rsid w:val="001F6324"/>
    <w:rsid w:val="001F6E9A"/>
    <w:rsid w:val="002006AF"/>
    <w:rsid w:val="00200D20"/>
    <w:rsid w:val="002013B1"/>
    <w:rsid w:val="002019B2"/>
    <w:rsid w:val="00202BCC"/>
    <w:rsid w:val="002038B5"/>
    <w:rsid w:val="0020399D"/>
    <w:rsid w:val="00204514"/>
    <w:rsid w:val="00205279"/>
    <w:rsid w:val="00205F48"/>
    <w:rsid w:val="00206C59"/>
    <w:rsid w:val="0020710E"/>
    <w:rsid w:val="00207223"/>
    <w:rsid w:val="00207366"/>
    <w:rsid w:val="002105EE"/>
    <w:rsid w:val="00210FBA"/>
    <w:rsid w:val="00213988"/>
    <w:rsid w:val="00214CA2"/>
    <w:rsid w:val="00216035"/>
    <w:rsid w:val="0021726F"/>
    <w:rsid w:val="00217885"/>
    <w:rsid w:val="002200AD"/>
    <w:rsid w:val="00220E7C"/>
    <w:rsid w:val="00221760"/>
    <w:rsid w:val="00222240"/>
    <w:rsid w:val="002226EA"/>
    <w:rsid w:val="00222A6A"/>
    <w:rsid w:val="00222E96"/>
    <w:rsid w:val="00223C2B"/>
    <w:rsid w:val="00223FDB"/>
    <w:rsid w:val="002246E8"/>
    <w:rsid w:val="00224F42"/>
    <w:rsid w:val="00225BBB"/>
    <w:rsid w:val="00226800"/>
    <w:rsid w:val="00226A62"/>
    <w:rsid w:val="00226C7A"/>
    <w:rsid w:val="002273A8"/>
    <w:rsid w:val="00230929"/>
    <w:rsid w:val="00232338"/>
    <w:rsid w:val="00232A2D"/>
    <w:rsid w:val="002345C3"/>
    <w:rsid w:val="00234624"/>
    <w:rsid w:val="00234D72"/>
    <w:rsid w:val="00236163"/>
    <w:rsid w:val="002366DF"/>
    <w:rsid w:val="00236BE7"/>
    <w:rsid w:val="00241E39"/>
    <w:rsid w:val="0024286B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48A4"/>
    <w:rsid w:val="002572C6"/>
    <w:rsid w:val="00257829"/>
    <w:rsid w:val="00260B11"/>
    <w:rsid w:val="00260C51"/>
    <w:rsid w:val="00260F83"/>
    <w:rsid w:val="002627CE"/>
    <w:rsid w:val="002657FC"/>
    <w:rsid w:val="00270ED5"/>
    <w:rsid w:val="00272652"/>
    <w:rsid w:val="00273FC6"/>
    <w:rsid w:val="00274CAC"/>
    <w:rsid w:val="00274F28"/>
    <w:rsid w:val="0027532F"/>
    <w:rsid w:val="0027543D"/>
    <w:rsid w:val="00275629"/>
    <w:rsid w:val="002758FE"/>
    <w:rsid w:val="00277313"/>
    <w:rsid w:val="002776FA"/>
    <w:rsid w:val="00280133"/>
    <w:rsid w:val="0028041E"/>
    <w:rsid w:val="0028064A"/>
    <w:rsid w:val="00280CDF"/>
    <w:rsid w:val="002820D0"/>
    <w:rsid w:val="00283C0A"/>
    <w:rsid w:val="002846FC"/>
    <w:rsid w:val="00286024"/>
    <w:rsid w:val="00287C42"/>
    <w:rsid w:val="00291705"/>
    <w:rsid w:val="002927D3"/>
    <w:rsid w:val="00293546"/>
    <w:rsid w:val="00293D4F"/>
    <w:rsid w:val="0029444F"/>
    <w:rsid w:val="00294A38"/>
    <w:rsid w:val="002A0184"/>
    <w:rsid w:val="002A490F"/>
    <w:rsid w:val="002B1B4E"/>
    <w:rsid w:val="002B28E4"/>
    <w:rsid w:val="002B431B"/>
    <w:rsid w:val="002B43BB"/>
    <w:rsid w:val="002B5780"/>
    <w:rsid w:val="002B5C6A"/>
    <w:rsid w:val="002B63E4"/>
    <w:rsid w:val="002B6D24"/>
    <w:rsid w:val="002B6F59"/>
    <w:rsid w:val="002C1EFA"/>
    <w:rsid w:val="002C2354"/>
    <w:rsid w:val="002C27B4"/>
    <w:rsid w:val="002C4425"/>
    <w:rsid w:val="002C4649"/>
    <w:rsid w:val="002C4DA1"/>
    <w:rsid w:val="002C5B8D"/>
    <w:rsid w:val="002C5D97"/>
    <w:rsid w:val="002C5E68"/>
    <w:rsid w:val="002C615B"/>
    <w:rsid w:val="002C6424"/>
    <w:rsid w:val="002C7397"/>
    <w:rsid w:val="002D0ED8"/>
    <w:rsid w:val="002D15B7"/>
    <w:rsid w:val="002D2D7B"/>
    <w:rsid w:val="002D41E9"/>
    <w:rsid w:val="002D481A"/>
    <w:rsid w:val="002D765A"/>
    <w:rsid w:val="002D7E38"/>
    <w:rsid w:val="002E0C38"/>
    <w:rsid w:val="002E14EA"/>
    <w:rsid w:val="002E15EE"/>
    <w:rsid w:val="002E1971"/>
    <w:rsid w:val="002E1DAE"/>
    <w:rsid w:val="002E2A7D"/>
    <w:rsid w:val="002E30D6"/>
    <w:rsid w:val="002E524B"/>
    <w:rsid w:val="002E6F6C"/>
    <w:rsid w:val="002E78FD"/>
    <w:rsid w:val="002F00F4"/>
    <w:rsid w:val="002F021F"/>
    <w:rsid w:val="002F075A"/>
    <w:rsid w:val="002F147F"/>
    <w:rsid w:val="002F211D"/>
    <w:rsid w:val="002F2BE6"/>
    <w:rsid w:val="002F2C2D"/>
    <w:rsid w:val="002F333A"/>
    <w:rsid w:val="002F3416"/>
    <w:rsid w:val="002F406B"/>
    <w:rsid w:val="002F5B57"/>
    <w:rsid w:val="002F693B"/>
    <w:rsid w:val="002F71E6"/>
    <w:rsid w:val="002F79FA"/>
    <w:rsid w:val="002F7C93"/>
    <w:rsid w:val="003003CB"/>
    <w:rsid w:val="00301943"/>
    <w:rsid w:val="0030284A"/>
    <w:rsid w:val="0030490E"/>
    <w:rsid w:val="00306343"/>
    <w:rsid w:val="00310094"/>
    <w:rsid w:val="00310F3A"/>
    <w:rsid w:val="003131E9"/>
    <w:rsid w:val="003139E6"/>
    <w:rsid w:val="0031461C"/>
    <w:rsid w:val="00314C98"/>
    <w:rsid w:val="00314FEE"/>
    <w:rsid w:val="0031634B"/>
    <w:rsid w:val="003200C2"/>
    <w:rsid w:val="00320504"/>
    <w:rsid w:val="00320779"/>
    <w:rsid w:val="003207AD"/>
    <w:rsid w:val="00321012"/>
    <w:rsid w:val="00322767"/>
    <w:rsid w:val="00323807"/>
    <w:rsid w:val="0032512B"/>
    <w:rsid w:val="00325543"/>
    <w:rsid w:val="00326FFE"/>
    <w:rsid w:val="00327790"/>
    <w:rsid w:val="00331101"/>
    <w:rsid w:val="00331A5E"/>
    <w:rsid w:val="00332110"/>
    <w:rsid w:val="00332B53"/>
    <w:rsid w:val="00334596"/>
    <w:rsid w:val="00334DFB"/>
    <w:rsid w:val="003357A9"/>
    <w:rsid w:val="00335806"/>
    <w:rsid w:val="0033588E"/>
    <w:rsid w:val="00335EF9"/>
    <w:rsid w:val="0034115A"/>
    <w:rsid w:val="003417AD"/>
    <w:rsid w:val="00342728"/>
    <w:rsid w:val="0034376A"/>
    <w:rsid w:val="00343E31"/>
    <w:rsid w:val="003449FA"/>
    <w:rsid w:val="00344A6E"/>
    <w:rsid w:val="00344CCA"/>
    <w:rsid w:val="0034602C"/>
    <w:rsid w:val="00346807"/>
    <w:rsid w:val="00347E2A"/>
    <w:rsid w:val="00347F57"/>
    <w:rsid w:val="0035007C"/>
    <w:rsid w:val="00351CAA"/>
    <w:rsid w:val="003522F9"/>
    <w:rsid w:val="0035261E"/>
    <w:rsid w:val="0035286E"/>
    <w:rsid w:val="00352BCC"/>
    <w:rsid w:val="0035444D"/>
    <w:rsid w:val="00355072"/>
    <w:rsid w:val="00355D99"/>
    <w:rsid w:val="00355EF8"/>
    <w:rsid w:val="00357018"/>
    <w:rsid w:val="003633DA"/>
    <w:rsid w:val="00363A3B"/>
    <w:rsid w:val="00363F4B"/>
    <w:rsid w:val="00364BB8"/>
    <w:rsid w:val="00364FC3"/>
    <w:rsid w:val="0036554B"/>
    <w:rsid w:val="00365608"/>
    <w:rsid w:val="003659EA"/>
    <w:rsid w:val="00365CF7"/>
    <w:rsid w:val="00371EEB"/>
    <w:rsid w:val="00374F5C"/>
    <w:rsid w:val="00375BA2"/>
    <w:rsid w:val="0037607F"/>
    <w:rsid w:val="00376693"/>
    <w:rsid w:val="00376A9F"/>
    <w:rsid w:val="003772C5"/>
    <w:rsid w:val="00377572"/>
    <w:rsid w:val="003775BE"/>
    <w:rsid w:val="00377A45"/>
    <w:rsid w:val="00377BC5"/>
    <w:rsid w:val="003818A4"/>
    <w:rsid w:val="00381A09"/>
    <w:rsid w:val="0038262D"/>
    <w:rsid w:val="00382971"/>
    <w:rsid w:val="00383678"/>
    <w:rsid w:val="0038418C"/>
    <w:rsid w:val="0038647C"/>
    <w:rsid w:val="00386B3A"/>
    <w:rsid w:val="003902E1"/>
    <w:rsid w:val="003905CC"/>
    <w:rsid w:val="00390E93"/>
    <w:rsid w:val="00391B74"/>
    <w:rsid w:val="0039481E"/>
    <w:rsid w:val="003955BC"/>
    <w:rsid w:val="00396953"/>
    <w:rsid w:val="003A0367"/>
    <w:rsid w:val="003A0F68"/>
    <w:rsid w:val="003A154C"/>
    <w:rsid w:val="003A2455"/>
    <w:rsid w:val="003A29E8"/>
    <w:rsid w:val="003A6974"/>
    <w:rsid w:val="003A7ABB"/>
    <w:rsid w:val="003B03CF"/>
    <w:rsid w:val="003B1D0B"/>
    <w:rsid w:val="003B22B9"/>
    <w:rsid w:val="003B2FDC"/>
    <w:rsid w:val="003B3046"/>
    <w:rsid w:val="003B3217"/>
    <w:rsid w:val="003B4E26"/>
    <w:rsid w:val="003B636A"/>
    <w:rsid w:val="003B7107"/>
    <w:rsid w:val="003B7CE7"/>
    <w:rsid w:val="003C019A"/>
    <w:rsid w:val="003C1042"/>
    <w:rsid w:val="003C2279"/>
    <w:rsid w:val="003C23DC"/>
    <w:rsid w:val="003C2D8F"/>
    <w:rsid w:val="003C42A8"/>
    <w:rsid w:val="003C485C"/>
    <w:rsid w:val="003C5543"/>
    <w:rsid w:val="003C6884"/>
    <w:rsid w:val="003C6CFF"/>
    <w:rsid w:val="003C7915"/>
    <w:rsid w:val="003D0CA2"/>
    <w:rsid w:val="003D0CD1"/>
    <w:rsid w:val="003D1530"/>
    <w:rsid w:val="003D283D"/>
    <w:rsid w:val="003D39E8"/>
    <w:rsid w:val="003D3B76"/>
    <w:rsid w:val="003D587D"/>
    <w:rsid w:val="003D5DF3"/>
    <w:rsid w:val="003D5F84"/>
    <w:rsid w:val="003D63B6"/>
    <w:rsid w:val="003D71B7"/>
    <w:rsid w:val="003D7A0C"/>
    <w:rsid w:val="003E0627"/>
    <w:rsid w:val="003E07C2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248B"/>
    <w:rsid w:val="003F38C6"/>
    <w:rsid w:val="003F4631"/>
    <w:rsid w:val="003F4FC9"/>
    <w:rsid w:val="003F5772"/>
    <w:rsid w:val="003F5E35"/>
    <w:rsid w:val="003F6852"/>
    <w:rsid w:val="003F753A"/>
    <w:rsid w:val="004002E9"/>
    <w:rsid w:val="004009F8"/>
    <w:rsid w:val="00400A23"/>
    <w:rsid w:val="00401001"/>
    <w:rsid w:val="004010E7"/>
    <w:rsid w:val="004033B6"/>
    <w:rsid w:val="00403606"/>
    <w:rsid w:val="004036FA"/>
    <w:rsid w:val="00406631"/>
    <w:rsid w:val="00407F75"/>
    <w:rsid w:val="00411FBE"/>
    <w:rsid w:val="0041234A"/>
    <w:rsid w:val="00412356"/>
    <w:rsid w:val="00412711"/>
    <w:rsid w:val="00413804"/>
    <w:rsid w:val="00413E74"/>
    <w:rsid w:val="0041484E"/>
    <w:rsid w:val="0041668B"/>
    <w:rsid w:val="00417918"/>
    <w:rsid w:val="004225F4"/>
    <w:rsid w:val="00422CD3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0A4"/>
    <w:rsid w:val="0043189B"/>
    <w:rsid w:val="00431945"/>
    <w:rsid w:val="0043286F"/>
    <w:rsid w:val="004331FE"/>
    <w:rsid w:val="004337E9"/>
    <w:rsid w:val="0043422D"/>
    <w:rsid w:val="00434DE7"/>
    <w:rsid w:val="004359A2"/>
    <w:rsid w:val="0043616C"/>
    <w:rsid w:val="0043630D"/>
    <w:rsid w:val="00437217"/>
    <w:rsid w:val="004379B4"/>
    <w:rsid w:val="00440768"/>
    <w:rsid w:val="0044083C"/>
    <w:rsid w:val="00440AAD"/>
    <w:rsid w:val="00440E08"/>
    <w:rsid w:val="0044162B"/>
    <w:rsid w:val="00441C59"/>
    <w:rsid w:val="004423DF"/>
    <w:rsid w:val="004437DB"/>
    <w:rsid w:val="00443AD1"/>
    <w:rsid w:val="00444EB5"/>
    <w:rsid w:val="00445181"/>
    <w:rsid w:val="00445B6E"/>
    <w:rsid w:val="00450A97"/>
    <w:rsid w:val="00451808"/>
    <w:rsid w:val="004531A8"/>
    <w:rsid w:val="0045360D"/>
    <w:rsid w:val="004546DF"/>
    <w:rsid w:val="00454F31"/>
    <w:rsid w:val="00454F7E"/>
    <w:rsid w:val="00456006"/>
    <w:rsid w:val="004568F1"/>
    <w:rsid w:val="00456D53"/>
    <w:rsid w:val="00457AFC"/>
    <w:rsid w:val="0046134C"/>
    <w:rsid w:val="00462607"/>
    <w:rsid w:val="0046278F"/>
    <w:rsid w:val="00462F96"/>
    <w:rsid w:val="00463A16"/>
    <w:rsid w:val="00465E49"/>
    <w:rsid w:val="004676A5"/>
    <w:rsid w:val="0047058B"/>
    <w:rsid w:val="00470F25"/>
    <w:rsid w:val="00472015"/>
    <w:rsid w:val="004722FF"/>
    <w:rsid w:val="00473AAE"/>
    <w:rsid w:val="00473FAC"/>
    <w:rsid w:val="00474B74"/>
    <w:rsid w:val="00474D69"/>
    <w:rsid w:val="00475511"/>
    <w:rsid w:val="00475F29"/>
    <w:rsid w:val="00476949"/>
    <w:rsid w:val="00477069"/>
    <w:rsid w:val="00477461"/>
    <w:rsid w:val="00477CF3"/>
    <w:rsid w:val="00480A81"/>
    <w:rsid w:val="00480B47"/>
    <w:rsid w:val="0048216F"/>
    <w:rsid w:val="00484902"/>
    <w:rsid w:val="00484B43"/>
    <w:rsid w:val="00484DC6"/>
    <w:rsid w:val="00484F97"/>
    <w:rsid w:val="00485C70"/>
    <w:rsid w:val="00486EA3"/>
    <w:rsid w:val="00487067"/>
    <w:rsid w:val="0049041E"/>
    <w:rsid w:val="0049340D"/>
    <w:rsid w:val="004945C5"/>
    <w:rsid w:val="00496E39"/>
    <w:rsid w:val="00496F41"/>
    <w:rsid w:val="004971A3"/>
    <w:rsid w:val="004A0164"/>
    <w:rsid w:val="004A0EC6"/>
    <w:rsid w:val="004A1AD8"/>
    <w:rsid w:val="004A2702"/>
    <w:rsid w:val="004A2F7E"/>
    <w:rsid w:val="004A319C"/>
    <w:rsid w:val="004A36C8"/>
    <w:rsid w:val="004A4DC7"/>
    <w:rsid w:val="004A5670"/>
    <w:rsid w:val="004A62CA"/>
    <w:rsid w:val="004A672A"/>
    <w:rsid w:val="004B07C1"/>
    <w:rsid w:val="004B1AB5"/>
    <w:rsid w:val="004B34DC"/>
    <w:rsid w:val="004B3B5F"/>
    <w:rsid w:val="004B428C"/>
    <w:rsid w:val="004B4525"/>
    <w:rsid w:val="004B5BC8"/>
    <w:rsid w:val="004B6676"/>
    <w:rsid w:val="004B719D"/>
    <w:rsid w:val="004B75C9"/>
    <w:rsid w:val="004B7865"/>
    <w:rsid w:val="004B7D3C"/>
    <w:rsid w:val="004C05BC"/>
    <w:rsid w:val="004C0881"/>
    <w:rsid w:val="004C0888"/>
    <w:rsid w:val="004C0BFD"/>
    <w:rsid w:val="004C0C3D"/>
    <w:rsid w:val="004C1D86"/>
    <w:rsid w:val="004C233C"/>
    <w:rsid w:val="004C33E9"/>
    <w:rsid w:val="004C433B"/>
    <w:rsid w:val="004C4969"/>
    <w:rsid w:val="004C4F89"/>
    <w:rsid w:val="004C54CB"/>
    <w:rsid w:val="004C6692"/>
    <w:rsid w:val="004C66D2"/>
    <w:rsid w:val="004C77EC"/>
    <w:rsid w:val="004C7DF0"/>
    <w:rsid w:val="004D03EF"/>
    <w:rsid w:val="004D05F9"/>
    <w:rsid w:val="004D2D14"/>
    <w:rsid w:val="004D4776"/>
    <w:rsid w:val="004D4B4A"/>
    <w:rsid w:val="004D5018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6E0A"/>
    <w:rsid w:val="004E7574"/>
    <w:rsid w:val="004E7BEB"/>
    <w:rsid w:val="004F0215"/>
    <w:rsid w:val="004F06BE"/>
    <w:rsid w:val="004F2D2F"/>
    <w:rsid w:val="004F30E3"/>
    <w:rsid w:val="004F3379"/>
    <w:rsid w:val="004F3C5E"/>
    <w:rsid w:val="004F5187"/>
    <w:rsid w:val="004F6924"/>
    <w:rsid w:val="004F6ED2"/>
    <w:rsid w:val="005008C7"/>
    <w:rsid w:val="005014FB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A1C"/>
    <w:rsid w:val="00506BE5"/>
    <w:rsid w:val="00506E14"/>
    <w:rsid w:val="00507138"/>
    <w:rsid w:val="00510839"/>
    <w:rsid w:val="00511D08"/>
    <w:rsid w:val="00511D39"/>
    <w:rsid w:val="00511E65"/>
    <w:rsid w:val="005120E5"/>
    <w:rsid w:val="005124E9"/>
    <w:rsid w:val="00513334"/>
    <w:rsid w:val="00514BC5"/>
    <w:rsid w:val="00514E60"/>
    <w:rsid w:val="00514FC8"/>
    <w:rsid w:val="005158BE"/>
    <w:rsid w:val="00521262"/>
    <w:rsid w:val="00522089"/>
    <w:rsid w:val="00522907"/>
    <w:rsid w:val="00522C66"/>
    <w:rsid w:val="00522C90"/>
    <w:rsid w:val="0052723D"/>
    <w:rsid w:val="00530071"/>
    <w:rsid w:val="00530BCF"/>
    <w:rsid w:val="005323F3"/>
    <w:rsid w:val="00534107"/>
    <w:rsid w:val="005343AD"/>
    <w:rsid w:val="0053445A"/>
    <w:rsid w:val="00535D8C"/>
    <w:rsid w:val="005374F6"/>
    <w:rsid w:val="00537851"/>
    <w:rsid w:val="0054222A"/>
    <w:rsid w:val="00542F29"/>
    <w:rsid w:val="005437F3"/>
    <w:rsid w:val="005438D4"/>
    <w:rsid w:val="0054563B"/>
    <w:rsid w:val="005464E1"/>
    <w:rsid w:val="005469ED"/>
    <w:rsid w:val="0054711F"/>
    <w:rsid w:val="00547A76"/>
    <w:rsid w:val="00553436"/>
    <w:rsid w:val="0055443E"/>
    <w:rsid w:val="0055541C"/>
    <w:rsid w:val="005579E5"/>
    <w:rsid w:val="00560E24"/>
    <w:rsid w:val="00563574"/>
    <w:rsid w:val="00563FFF"/>
    <w:rsid w:val="0056471F"/>
    <w:rsid w:val="005648F9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5C32"/>
    <w:rsid w:val="0057725E"/>
    <w:rsid w:val="0057747E"/>
    <w:rsid w:val="00580ED8"/>
    <w:rsid w:val="00581BBA"/>
    <w:rsid w:val="0058467A"/>
    <w:rsid w:val="00584B39"/>
    <w:rsid w:val="00586270"/>
    <w:rsid w:val="0058686A"/>
    <w:rsid w:val="00587749"/>
    <w:rsid w:val="00590EF4"/>
    <w:rsid w:val="00591443"/>
    <w:rsid w:val="0059332E"/>
    <w:rsid w:val="00593AB6"/>
    <w:rsid w:val="005951CB"/>
    <w:rsid w:val="0059628B"/>
    <w:rsid w:val="005A031E"/>
    <w:rsid w:val="005A0B97"/>
    <w:rsid w:val="005A1263"/>
    <w:rsid w:val="005A25F4"/>
    <w:rsid w:val="005A3346"/>
    <w:rsid w:val="005A4B4B"/>
    <w:rsid w:val="005A5662"/>
    <w:rsid w:val="005A5D1E"/>
    <w:rsid w:val="005A5E6A"/>
    <w:rsid w:val="005A7371"/>
    <w:rsid w:val="005A7A38"/>
    <w:rsid w:val="005B0C3D"/>
    <w:rsid w:val="005B0C6C"/>
    <w:rsid w:val="005B1123"/>
    <w:rsid w:val="005B1465"/>
    <w:rsid w:val="005B1DA5"/>
    <w:rsid w:val="005B2A95"/>
    <w:rsid w:val="005B3478"/>
    <w:rsid w:val="005B3E43"/>
    <w:rsid w:val="005B4FE2"/>
    <w:rsid w:val="005B55BA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C7C20"/>
    <w:rsid w:val="005D1CC4"/>
    <w:rsid w:val="005D25CE"/>
    <w:rsid w:val="005D2F63"/>
    <w:rsid w:val="005D4363"/>
    <w:rsid w:val="005D4C44"/>
    <w:rsid w:val="005D5030"/>
    <w:rsid w:val="005D5297"/>
    <w:rsid w:val="005D54AE"/>
    <w:rsid w:val="005D54B9"/>
    <w:rsid w:val="005D57FB"/>
    <w:rsid w:val="005D5E51"/>
    <w:rsid w:val="005D758B"/>
    <w:rsid w:val="005D7928"/>
    <w:rsid w:val="005D7C04"/>
    <w:rsid w:val="005D7D1C"/>
    <w:rsid w:val="005E0122"/>
    <w:rsid w:val="005E0817"/>
    <w:rsid w:val="005E090D"/>
    <w:rsid w:val="005E2A17"/>
    <w:rsid w:val="005E2FE0"/>
    <w:rsid w:val="005E3382"/>
    <w:rsid w:val="005E4A0A"/>
    <w:rsid w:val="005E5799"/>
    <w:rsid w:val="005E6747"/>
    <w:rsid w:val="005E7A3D"/>
    <w:rsid w:val="005E7BA9"/>
    <w:rsid w:val="005E7C7D"/>
    <w:rsid w:val="005F0762"/>
    <w:rsid w:val="005F14CA"/>
    <w:rsid w:val="005F2169"/>
    <w:rsid w:val="005F3693"/>
    <w:rsid w:val="005F42B2"/>
    <w:rsid w:val="005F4994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ABB"/>
    <w:rsid w:val="00606F9F"/>
    <w:rsid w:val="00607DB4"/>
    <w:rsid w:val="006100E0"/>
    <w:rsid w:val="0061210A"/>
    <w:rsid w:val="00613548"/>
    <w:rsid w:val="00613FEE"/>
    <w:rsid w:val="00614489"/>
    <w:rsid w:val="006145E6"/>
    <w:rsid w:val="00615367"/>
    <w:rsid w:val="006153ED"/>
    <w:rsid w:val="00616CC3"/>
    <w:rsid w:val="0062022F"/>
    <w:rsid w:val="00620559"/>
    <w:rsid w:val="006224D3"/>
    <w:rsid w:val="00622572"/>
    <w:rsid w:val="00623512"/>
    <w:rsid w:val="0062416B"/>
    <w:rsid w:val="006252F6"/>
    <w:rsid w:val="00625C43"/>
    <w:rsid w:val="00627A27"/>
    <w:rsid w:val="00627BA1"/>
    <w:rsid w:val="00630906"/>
    <w:rsid w:val="00631121"/>
    <w:rsid w:val="00631306"/>
    <w:rsid w:val="00631905"/>
    <w:rsid w:val="00632831"/>
    <w:rsid w:val="00633768"/>
    <w:rsid w:val="00633930"/>
    <w:rsid w:val="00633B07"/>
    <w:rsid w:val="00633CA3"/>
    <w:rsid w:val="00633E44"/>
    <w:rsid w:val="006343EF"/>
    <w:rsid w:val="00634D6C"/>
    <w:rsid w:val="00636228"/>
    <w:rsid w:val="006362EA"/>
    <w:rsid w:val="00636B85"/>
    <w:rsid w:val="00636C19"/>
    <w:rsid w:val="0064025D"/>
    <w:rsid w:val="006403BA"/>
    <w:rsid w:val="00640AB1"/>
    <w:rsid w:val="00641870"/>
    <w:rsid w:val="00641F27"/>
    <w:rsid w:val="00641F4B"/>
    <w:rsid w:val="0064421C"/>
    <w:rsid w:val="006458CF"/>
    <w:rsid w:val="00645D8B"/>
    <w:rsid w:val="00646517"/>
    <w:rsid w:val="0064734C"/>
    <w:rsid w:val="00647430"/>
    <w:rsid w:val="006478BD"/>
    <w:rsid w:val="006518F0"/>
    <w:rsid w:val="00651A6C"/>
    <w:rsid w:val="00651E9D"/>
    <w:rsid w:val="006532AF"/>
    <w:rsid w:val="00653558"/>
    <w:rsid w:val="00655E38"/>
    <w:rsid w:val="00656AEB"/>
    <w:rsid w:val="006576F5"/>
    <w:rsid w:val="0066068F"/>
    <w:rsid w:val="00660789"/>
    <w:rsid w:val="006611A7"/>
    <w:rsid w:val="006626FD"/>
    <w:rsid w:val="00663B11"/>
    <w:rsid w:val="00663F57"/>
    <w:rsid w:val="0066450C"/>
    <w:rsid w:val="00664A9B"/>
    <w:rsid w:val="00664E98"/>
    <w:rsid w:val="0066586C"/>
    <w:rsid w:val="00666A50"/>
    <w:rsid w:val="00666A8F"/>
    <w:rsid w:val="00667AA2"/>
    <w:rsid w:val="00667F8B"/>
    <w:rsid w:val="006701FC"/>
    <w:rsid w:val="00670928"/>
    <w:rsid w:val="00671787"/>
    <w:rsid w:val="00671E70"/>
    <w:rsid w:val="006721D4"/>
    <w:rsid w:val="00672698"/>
    <w:rsid w:val="00672E42"/>
    <w:rsid w:val="00672EEB"/>
    <w:rsid w:val="00673B41"/>
    <w:rsid w:val="0067412C"/>
    <w:rsid w:val="00674160"/>
    <w:rsid w:val="00675044"/>
    <w:rsid w:val="006753BF"/>
    <w:rsid w:val="00675443"/>
    <w:rsid w:val="00675B80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879C8"/>
    <w:rsid w:val="006903A6"/>
    <w:rsid w:val="0069297D"/>
    <w:rsid w:val="00693B7D"/>
    <w:rsid w:val="00694445"/>
    <w:rsid w:val="00694618"/>
    <w:rsid w:val="00695169"/>
    <w:rsid w:val="00695ABB"/>
    <w:rsid w:val="00696023"/>
    <w:rsid w:val="0069717F"/>
    <w:rsid w:val="0069735E"/>
    <w:rsid w:val="006A011A"/>
    <w:rsid w:val="006A012E"/>
    <w:rsid w:val="006A17A7"/>
    <w:rsid w:val="006A1D4F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2BED"/>
    <w:rsid w:val="006B41D5"/>
    <w:rsid w:val="006B4ECC"/>
    <w:rsid w:val="006B4FEA"/>
    <w:rsid w:val="006B5071"/>
    <w:rsid w:val="006B5674"/>
    <w:rsid w:val="006B635E"/>
    <w:rsid w:val="006B6856"/>
    <w:rsid w:val="006B6C2E"/>
    <w:rsid w:val="006B7D3A"/>
    <w:rsid w:val="006C0D97"/>
    <w:rsid w:val="006C2F5A"/>
    <w:rsid w:val="006C3130"/>
    <w:rsid w:val="006C3B65"/>
    <w:rsid w:val="006C5E20"/>
    <w:rsid w:val="006C607E"/>
    <w:rsid w:val="006C6776"/>
    <w:rsid w:val="006D05E6"/>
    <w:rsid w:val="006D0B49"/>
    <w:rsid w:val="006D0CDC"/>
    <w:rsid w:val="006D0F3A"/>
    <w:rsid w:val="006D15A4"/>
    <w:rsid w:val="006D1A6E"/>
    <w:rsid w:val="006D1F28"/>
    <w:rsid w:val="006D40C2"/>
    <w:rsid w:val="006D5D43"/>
    <w:rsid w:val="006D6ADC"/>
    <w:rsid w:val="006E042E"/>
    <w:rsid w:val="006E14DB"/>
    <w:rsid w:val="006E2264"/>
    <w:rsid w:val="006E2C82"/>
    <w:rsid w:val="006E476E"/>
    <w:rsid w:val="006E7175"/>
    <w:rsid w:val="006E77F6"/>
    <w:rsid w:val="006E7E2B"/>
    <w:rsid w:val="006F06F3"/>
    <w:rsid w:val="006F11ED"/>
    <w:rsid w:val="006F1383"/>
    <w:rsid w:val="006F15D5"/>
    <w:rsid w:val="006F1EB1"/>
    <w:rsid w:val="006F1F58"/>
    <w:rsid w:val="006F2528"/>
    <w:rsid w:val="006F253F"/>
    <w:rsid w:val="006F257F"/>
    <w:rsid w:val="006F304A"/>
    <w:rsid w:val="006F3B1C"/>
    <w:rsid w:val="006F3BBC"/>
    <w:rsid w:val="006F4B2A"/>
    <w:rsid w:val="006F58B6"/>
    <w:rsid w:val="006F5A6D"/>
    <w:rsid w:val="006F5C7B"/>
    <w:rsid w:val="006F7844"/>
    <w:rsid w:val="006F7846"/>
    <w:rsid w:val="007005DA"/>
    <w:rsid w:val="00701545"/>
    <w:rsid w:val="00702F45"/>
    <w:rsid w:val="007033F5"/>
    <w:rsid w:val="007034D6"/>
    <w:rsid w:val="00703D8C"/>
    <w:rsid w:val="00705330"/>
    <w:rsid w:val="00705A6F"/>
    <w:rsid w:val="00710548"/>
    <w:rsid w:val="0071106F"/>
    <w:rsid w:val="00712A0A"/>
    <w:rsid w:val="00712DF7"/>
    <w:rsid w:val="00713440"/>
    <w:rsid w:val="0071392D"/>
    <w:rsid w:val="00714840"/>
    <w:rsid w:val="00716F3F"/>
    <w:rsid w:val="007175A0"/>
    <w:rsid w:val="00720824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0C7B"/>
    <w:rsid w:val="00731344"/>
    <w:rsid w:val="00731915"/>
    <w:rsid w:val="00732F30"/>
    <w:rsid w:val="00733DCD"/>
    <w:rsid w:val="00735EC0"/>
    <w:rsid w:val="007361A0"/>
    <w:rsid w:val="00737A85"/>
    <w:rsid w:val="00740FCE"/>
    <w:rsid w:val="00741275"/>
    <w:rsid w:val="007416EE"/>
    <w:rsid w:val="007419C1"/>
    <w:rsid w:val="00741D58"/>
    <w:rsid w:val="007422B0"/>
    <w:rsid w:val="0074235D"/>
    <w:rsid w:val="00742657"/>
    <w:rsid w:val="00742BE9"/>
    <w:rsid w:val="00743B5D"/>
    <w:rsid w:val="00745B93"/>
    <w:rsid w:val="00745C2E"/>
    <w:rsid w:val="00747ECD"/>
    <w:rsid w:val="00750544"/>
    <w:rsid w:val="00751BAB"/>
    <w:rsid w:val="00752226"/>
    <w:rsid w:val="00756E91"/>
    <w:rsid w:val="00757765"/>
    <w:rsid w:val="007604EE"/>
    <w:rsid w:val="007623A1"/>
    <w:rsid w:val="00762A75"/>
    <w:rsid w:val="00762AF9"/>
    <w:rsid w:val="0076371C"/>
    <w:rsid w:val="00763C84"/>
    <w:rsid w:val="00764D46"/>
    <w:rsid w:val="00765076"/>
    <w:rsid w:val="00765A8F"/>
    <w:rsid w:val="00765FCB"/>
    <w:rsid w:val="00771864"/>
    <w:rsid w:val="00771BE8"/>
    <w:rsid w:val="00771F4E"/>
    <w:rsid w:val="007738AD"/>
    <w:rsid w:val="007753E7"/>
    <w:rsid w:val="00776174"/>
    <w:rsid w:val="007766A9"/>
    <w:rsid w:val="00776FF9"/>
    <w:rsid w:val="007772A8"/>
    <w:rsid w:val="00780209"/>
    <w:rsid w:val="00780D74"/>
    <w:rsid w:val="0078250B"/>
    <w:rsid w:val="00783838"/>
    <w:rsid w:val="00784B9B"/>
    <w:rsid w:val="007850FC"/>
    <w:rsid w:val="007866A7"/>
    <w:rsid w:val="00786B12"/>
    <w:rsid w:val="00787772"/>
    <w:rsid w:val="00787876"/>
    <w:rsid w:val="00790165"/>
    <w:rsid w:val="0079088A"/>
    <w:rsid w:val="00790FD8"/>
    <w:rsid w:val="007916E9"/>
    <w:rsid w:val="007924AF"/>
    <w:rsid w:val="00794D8A"/>
    <w:rsid w:val="00794DE9"/>
    <w:rsid w:val="0079553E"/>
    <w:rsid w:val="007955EC"/>
    <w:rsid w:val="00795B5B"/>
    <w:rsid w:val="007962C6"/>
    <w:rsid w:val="007967A4"/>
    <w:rsid w:val="007A0D0D"/>
    <w:rsid w:val="007A2514"/>
    <w:rsid w:val="007A316D"/>
    <w:rsid w:val="007A4E1B"/>
    <w:rsid w:val="007A50E4"/>
    <w:rsid w:val="007A55CB"/>
    <w:rsid w:val="007A7289"/>
    <w:rsid w:val="007A7324"/>
    <w:rsid w:val="007B1088"/>
    <w:rsid w:val="007B1ABC"/>
    <w:rsid w:val="007B2382"/>
    <w:rsid w:val="007B2BAC"/>
    <w:rsid w:val="007B486F"/>
    <w:rsid w:val="007B5382"/>
    <w:rsid w:val="007B54FA"/>
    <w:rsid w:val="007B6832"/>
    <w:rsid w:val="007C0037"/>
    <w:rsid w:val="007C17DB"/>
    <w:rsid w:val="007C30B3"/>
    <w:rsid w:val="007C765E"/>
    <w:rsid w:val="007D0334"/>
    <w:rsid w:val="007D1590"/>
    <w:rsid w:val="007D25CF"/>
    <w:rsid w:val="007D4061"/>
    <w:rsid w:val="007D4455"/>
    <w:rsid w:val="007D52D6"/>
    <w:rsid w:val="007D549A"/>
    <w:rsid w:val="007D5FD0"/>
    <w:rsid w:val="007D6040"/>
    <w:rsid w:val="007D6248"/>
    <w:rsid w:val="007D75A2"/>
    <w:rsid w:val="007D7FC0"/>
    <w:rsid w:val="007E285E"/>
    <w:rsid w:val="007E2EA3"/>
    <w:rsid w:val="007E30F0"/>
    <w:rsid w:val="007E4ADB"/>
    <w:rsid w:val="007E61D3"/>
    <w:rsid w:val="007E7EB8"/>
    <w:rsid w:val="007F000B"/>
    <w:rsid w:val="007F02CB"/>
    <w:rsid w:val="007F0CF6"/>
    <w:rsid w:val="007F0D53"/>
    <w:rsid w:val="007F2113"/>
    <w:rsid w:val="007F2442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3A0"/>
    <w:rsid w:val="00801A7E"/>
    <w:rsid w:val="00802527"/>
    <w:rsid w:val="0080281C"/>
    <w:rsid w:val="00802B7D"/>
    <w:rsid w:val="0080370A"/>
    <w:rsid w:val="00804847"/>
    <w:rsid w:val="00807F88"/>
    <w:rsid w:val="0081185D"/>
    <w:rsid w:val="0081229F"/>
    <w:rsid w:val="00813AF3"/>
    <w:rsid w:val="00814FD9"/>
    <w:rsid w:val="00815F0D"/>
    <w:rsid w:val="008161DB"/>
    <w:rsid w:val="0081714D"/>
    <w:rsid w:val="00817310"/>
    <w:rsid w:val="00820E30"/>
    <w:rsid w:val="008212C9"/>
    <w:rsid w:val="00821F32"/>
    <w:rsid w:val="00822F36"/>
    <w:rsid w:val="008231E7"/>
    <w:rsid w:val="00824907"/>
    <w:rsid w:val="008249DC"/>
    <w:rsid w:val="00824B05"/>
    <w:rsid w:val="00825E24"/>
    <w:rsid w:val="008264EA"/>
    <w:rsid w:val="00826E93"/>
    <w:rsid w:val="00827ED2"/>
    <w:rsid w:val="00830E6E"/>
    <w:rsid w:val="00833464"/>
    <w:rsid w:val="00833518"/>
    <w:rsid w:val="0083593E"/>
    <w:rsid w:val="00835FE3"/>
    <w:rsid w:val="00836154"/>
    <w:rsid w:val="008377CF"/>
    <w:rsid w:val="00841C44"/>
    <w:rsid w:val="00842A25"/>
    <w:rsid w:val="00842A91"/>
    <w:rsid w:val="00843C29"/>
    <w:rsid w:val="008468AD"/>
    <w:rsid w:val="0084758E"/>
    <w:rsid w:val="00847D09"/>
    <w:rsid w:val="00847EC6"/>
    <w:rsid w:val="008516A8"/>
    <w:rsid w:val="00851AD9"/>
    <w:rsid w:val="00851D2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04A4"/>
    <w:rsid w:val="00861B4B"/>
    <w:rsid w:val="00861BAA"/>
    <w:rsid w:val="00863D5C"/>
    <w:rsid w:val="0086415A"/>
    <w:rsid w:val="00864787"/>
    <w:rsid w:val="008651AB"/>
    <w:rsid w:val="00866D7F"/>
    <w:rsid w:val="00867C02"/>
    <w:rsid w:val="008709CA"/>
    <w:rsid w:val="0087143B"/>
    <w:rsid w:val="00871DA5"/>
    <w:rsid w:val="00872A0F"/>
    <w:rsid w:val="00873642"/>
    <w:rsid w:val="00873A8A"/>
    <w:rsid w:val="00874265"/>
    <w:rsid w:val="00876C3E"/>
    <w:rsid w:val="00877ED9"/>
    <w:rsid w:val="00882859"/>
    <w:rsid w:val="00883029"/>
    <w:rsid w:val="008830B6"/>
    <w:rsid w:val="008833DE"/>
    <w:rsid w:val="008835D3"/>
    <w:rsid w:val="008850AD"/>
    <w:rsid w:val="008853DA"/>
    <w:rsid w:val="00886732"/>
    <w:rsid w:val="00886951"/>
    <w:rsid w:val="008873A8"/>
    <w:rsid w:val="00887AD0"/>
    <w:rsid w:val="008913C5"/>
    <w:rsid w:val="00891DAC"/>
    <w:rsid w:val="00891E16"/>
    <w:rsid w:val="0089387C"/>
    <w:rsid w:val="00894549"/>
    <w:rsid w:val="00895B0D"/>
    <w:rsid w:val="00896CE0"/>
    <w:rsid w:val="00896E9E"/>
    <w:rsid w:val="00897F99"/>
    <w:rsid w:val="008A1BE5"/>
    <w:rsid w:val="008A217B"/>
    <w:rsid w:val="008A3292"/>
    <w:rsid w:val="008A38BD"/>
    <w:rsid w:val="008A3CDE"/>
    <w:rsid w:val="008A4578"/>
    <w:rsid w:val="008A468D"/>
    <w:rsid w:val="008A4F22"/>
    <w:rsid w:val="008A523E"/>
    <w:rsid w:val="008A5DAA"/>
    <w:rsid w:val="008A5F8A"/>
    <w:rsid w:val="008A6EC0"/>
    <w:rsid w:val="008A79F2"/>
    <w:rsid w:val="008A7CEF"/>
    <w:rsid w:val="008B13C0"/>
    <w:rsid w:val="008B1E31"/>
    <w:rsid w:val="008B40F4"/>
    <w:rsid w:val="008B4314"/>
    <w:rsid w:val="008B4D28"/>
    <w:rsid w:val="008B5971"/>
    <w:rsid w:val="008B6465"/>
    <w:rsid w:val="008B68FC"/>
    <w:rsid w:val="008B6AD4"/>
    <w:rsid w:val="008B6DC4"/>
    <w:rsid w:val="008B6E47"/>
    <w:rsid w:val="008C01B8"/>
    <w:rsid w:val="008C0E95"/>
    <w:rsid w:val="008C1542"/>
    <w:rsid w:val="008C3ABA"/>
    <w:rsid w:val="008C3EBE"/>
    <w:rsid w:val="008C46EB"/>
    <w:rsid w:val="008C50EF"/>
    <w:rsid w:val="008C562C"/>
    <w:rsid w:val="008C6863"/>
    <w:rsid w:val="008C7279"/>
    <w:rsid w:val="008D038B"/>
    <w:rsid w:val="008D15ED"/>
    <w:rsid w:val="008D1839"/>
    <w:rsid w:val="008D3599"/>
    <w:rsid w:val="008D3908"/>
    <w:rsid w:val="008D4238"/>
    <w:rsid w:val="008D4492"/>
    <w:rsid w:val="008D44E6"/>
    <w:rsid w:val="008D577E"/>
    <w:rsid w:val="008D5DB8"/>
    <w:rsid w:val="008D65CD"/>
    <w:rsid w:val="008D6E6A"/>
    <w:rsid w:val="008D6EC7"/>
    <w:rsid w:val="008D730E"/>
    <w:rsid w:val="008E021E"/>
    <w:rsid w:val="008E0320"/>
    <w:rsid w:val="008E1611"/>
    <w:rsid w:val="008E166D"/>
    <w:rsid w:val="008E22BA"/>
    <w:rsid w:val="008E4AE6"/>
    <w:rsid w:val="008E5EB6"/>
    <w:rsid w:val="008E786A"/>
    <w:rsid w:val="008F130A"/>
    <w:rsid w:val="008F1B4F"/>
    <w:rsid w:val="008F21FD"/>
    <w:rsid w:val="008F2DA1"/>
    <w:rsid w:val="008F2F53"/>
    <w:rsid w:val="008F36EF"/>
    <w:rsid w:val="008F3D7E"/>
    <w:rsid w:val="008F5A34"/>
    <w:rsid w:val="008F788B"/>
    <w:rsid w:val="008F7C7A"/>
    <w:rsid w:val="00900ABD"/>
    <w:rsid w:val="00901347"/>
    <w:rsid w:val="009024E8"/>
    <w:rsid w:val="00902DD6"/>
    <w:rsid w:val="00903D6B"/>
    <w:rsid w:val="009043A6"/>
    <w:rsid w:val="009061A4"/>
    <w:rsid w:val="00907536"/>
    <w:rsid w:val="0091007E"/>
    <w:rsid w:val="009115E3"/>
    <w:rsid w:val="00911A06"/>
    <w:rsid w:val="00912649"/>
    <w:rsid w:val="00912C5B"/>
    <w:rsid w:val="00914331"/>
    <w:rsid w:val="009146BE"/>
    <w:rsid w:val="00916328"/>
    <w:rsid w:val="0091653A"/>
    <w:rsid w:val="009174FE"/>
    <w:rsid w:val="00920300"/>
    <w:rsid w:val="009219A6"/>
    <w:rsid w:val="00921C2C"/>
    <w:rsid w:val="0092251A"/>
    <w:rsid w:val="00923800"/>
    <w:rsid w:val="0092401B"/>
    <w:rsid w:val="009247FA"/>
    <w:rsid w:val="00925AD3"/>
    <w:rsid w:val="00925E90"/>
    <w:rsid w:val="00926926"/>
    <w:rsid w:val="00927392"/>
    <w:rsid w:val="00930A16"/>
    <w:rsid w:val="00931058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46504"/>
    <w:rsid w:val="00946D41"/>
    <w:rsid w:val="009513C3"/>
    <w:rsid w:val="009518D4"/>
    <w:rsid w:val="00952BC5"/>
    <w:rsid w:val="00952ED9"/>
    <w:rsid w:val="00954FE5"/>
    <w:rsid w:val="0095531C"/>
    <w:rsid w:val="00955A13"/>
    <w:rsid w:val="00955ECB"/>
    <w:rsid w:val="009566EC"/>
    <w:rsid w:val="00956869"/>
    <w:rsid w:val="0096013D"/>
    <w:rsid w:val="00961773"/>
    <w:rsid w:val="00962259"/>
    <w:rsid w:val="009622C0"/>
    <w:rsid w:val="009629C9"/>
    <w:rsid w:val="00962F73"/>
    <w:rsid w:val="00963259"/>
    <w:rsid w:val="00963F23"/>
    <w:rsid w:val="00965619"/>
    <w:rsid w:val="00965EE8"/>
    <w:rsid w:val="009663E8"/>
    <w:rsid w:val="00966E62"/>
    <w:rsid w:val="00970280"/>
    <w:rsid w:val="00970546"/>
    <w:rsid w:val="00970A6F"/>
    <w:rsid w:val="00970B52"/>
    <w:rsid w:val="00970B87"/>
    <w:rsid w:val="00970D06"/>
    <w:rsid w:val="0097135E"/>
    <w:rsid w:val="00971DA1"/>
    <w:rsid w:val="00971E1F"/>
    <w:rsid w:val="0097200C"/>
    <w:rsid w:val="00973480"/>
    <w:rsid w:val="00973D5E"/>
    <w:rsid w:val="009744FA"/>
    <w:rsid w:val="00974C0A"/>
    <w:rsid w:val="0097595B"/>
    <w:rsid w:val="00975AB6"/>
    <w:rsid w:val="00975AC4"/>
    <w:rsid w:val="00976A59"/>
    <w:rsid w:val="00976B10"/>
    <w:rsid w:val="00980296"/>
    <w:rsid w:val="00980CD1"/>
    <w:rsid w:val="00981F17"/>
    <w:rsid w:val="00982203"/>
    <w:rsid w:val="00982968"/>
    <w:rsid w:val="0098456E"/>
    <w:rsid w:val="0098469D"/>
    <w:rsid w:val="009852B6"/>
    <w:rsid w:val="00985482"/>
    <w:rsid w:val="00986594"/>
    <w:rsid w:val="009870F2"/>
    <w:rsid w:val="009908B0"/>
    <w:rsid w:val="009911EE"/>
    <w:rsid w:val="0099447A"/>
    <w:rsid w:val="00994552"/>
    <w:rsid w:val="00996C9D"/>
    <w:rsid w:val="009A09AE"/>
    <w:rsid w:val="009A1EB8"/>
    <w:rsid w:val="009A21C4"/>
    <w:rsid w:val="009A244D"/>
    <w:rsid w:val="009A2652"/>
    <w:rsid w:val="009A2A1F"/>
    <w:rsid w:val="009A377D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38AF"/>
    <w:rsid w:val="009B4EAC"/>
    <w:rsid w:val="009B5B13"/>
    <w:rsid w:val="009B621F"/>
    <w:rsid w:val="009B6C33"/>
    <w:rsid w:val="009B6DF9"/>
    <w:rsid w:val="009C0833"/>
    <w:rsid w:val="009C2724"/>
    <w:rsid w:val="009C27E2"/>
    <w:rsid w:val="009C296E"/>
    <w:rsid w:val="009C374B"/>
    <w:rsid w:val="009C4B2A"/>
    <w:rsid w:val="009C4C74"/>
    <w:rsid w:val="009C6DC3"/>
    <w:rsid w:val="009C7953"/>
    <w:rsid w:val="009C7AF9"/>
    <w:rsid w:val="009C7BCD"/>
    <w:rsid w:val="009C7E49"/>
    <w:rsid w:val="009C7EAC"/>
    <w:rsid w:val="009D10D0"/>
    <w:rsid w:val="009D1D31"/>
    <w:rsid w:val="009D23DE"/>
    <w:rsid w:val="009D277E"/>
    <w:rsid w:val="009D2869"/>
    <w:rsid w:val="009D28BA"/>
    <w:rsid w:val="009D2EE5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1EBD"/>
    <w:rsid w:val="009E2AE0"/>
    <w:rsid w:val="009E408D"/>
    <w:rsid w:val="009E40A4"/>
    <w:rsid w:val="009E5395"/>
    <w:rsid w:val="009E5A72"/>
    <w:rsid w:val="009E7191"/>
    <w:rsid w:val="009F0895"/>
    <w:rsid w:val="009F0A4D"/>
    <w:rsid w:val="009F1927"/>
    <w:rsid w:val="009F6F1E"/>
    <w:rsid w:val="009F6F2B"/>
    <w:rsid w:val="009F70F5"/>
    <w:rsid w:val="00A01A20"/>
    <w:rsid w:val="00A02378"/>
    <w:rsid w:val="00A0370D"/>
    <w:rsid w:val="00A04849"/>
    <w:rsid w:val="00A048E8"/>
    <w:rsid w:val="00A06A54"/>
    <w:rsid w:val="00A06C8A"/>
    <w:rsid w:val="00A10E3C"/>
    <w:rsid w:val="00A124B8"/>
    <w:rsid w:val="00A13469"/>
    <w:rsid w:val="00A13F65"/>
    <w:rsid w:val="00A14878"/>
    <w:rsid w:val="00A16486"/>
    <w:rsid w:val="00A171EA"/>
    <w:rsid w:val="00A17646"/>
    <w:rsid w:val="00A2068F"/>
    <w:rsid w:val="00A211FF"/>
    <w:rsid w:val="00A218BA"/>
    <w:rsid w:val="00A228F4"/>
    <w:rsid w:val="00A235DA"/>
    <w:rsid w:val="00A23BEA"/>
    <w:rsid w:val="00A2464C"/>
    <w:rsid w:val="00A251B4"/>
    <w:rsid w:val="00A2641B"/>
    <w:rsid w:val="00A26637"/>
    <w:rsid w:val="00A26C3A"/>
    <w:rsid w:val="00A275E8"/>
    <w:rsid w:val="00A27D14"/>
    <w:rsid w:val="00A308F5"/>
    <w:rsid w:val="00A31245"/>
    <w:rsid w:val="00A33166"/>
    <w:rsid w:val="00A332D1"/>
    <w:rsid w:val="00A35694"/>
    <w:rsid w:val="00A356F2"/>
    <w:rsid w:val="00A3596F"/>
    <w:rsid w:val="00A35F17"/>
    <w:rsid w:val="00A36412"/>
    <w:rsid w:val="00A36698"/>
    <w:rsid w:val="00A36DEE"/>
    <w:rsid w:val="00A36E75"/>
    <w:rsid w:val="00A41C2F"/>
    <w:rsid w:val="00A4261B"/>
    <w:rsid w:val="00A42D3A"/>
    <w:rsid w:val="00A44675"/>
    <w:rsid w:val="00A44DC7"/>
    <w:rsid w:val="00A45772"/>
    <w:rsid w:val="00A475CF"/>
    <w:rsid w:val="00A529FA"/>
    <w:rsid w:val="00A53244"/>
    <w:rsid w:val="00A5397E"/>
    <w:rsid w:val="00A53C3E"/>
    <w:rsid w:val="00A53F2A"/>
    <w:rsid w:val="00A541BC"/>
    <w:rsid w:val="00A54CA0"/>
    <w:rsid w:val="00A56A27"/>
    <w:rsid w:val="00A57158"/>
    <w:rsid w:val="00A5770F"/>
    <w:rsid w:val="00A57E55"/>
    <w:rsid w:val="00A60016"/>
    <w:rsid w:val="00A61630"/>
    <w:rsid w:val="00A616DB"/>
    <w:rsid w:val="00A642DE"/>
    <w:rsid w:val="00A64762"/>
    <w:rsid w:val="00A6597C"/>
    <w:rsid w:val="00A66421"/>
    <w:rsid w:val="00A6691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500"/>
    <w:rsid w:val="00A816BE"/>
    <w:rsid w:val="00A827B2"/>
    <w:rsid w:val="00A83468"/>
    <w:rsid w:val="00A83835"/>
    <w:rsid w:val="00A84585"/>
    <w:rsid w:val="00A849DD"/>
    <w:rsid w:val="00A86185"/>
    <w:rsid w:val="00A866B1"/>
    <w:rsid w:val="00A86E5B"/>
    <w:rsid w:val="00A90E2F"/>
    <w:rsid w:val="00A9363D"/>
    <w:rsid w:val="00A93CB5"/>
    <w:rsid w:val="00A94310"/>
    <w:rsid w:val="00A94E46"/>
    <w:rsid w:val="00A95AB3"/>
    <w:rsid w:val="00A97900"/>
    <w:rsid w:val="00AA1078"/>
    <w:rsid w:val="00AA31D6"/>
    <w:rsid w:val="00AA3218"/>
    <w:rsid w:val="00AA34C4"/>
    <w:rsid w:val="00AA3E50"/>
    <w:rsid w:val="00AA447E"/>
    <w:rsid w:val="00AA48E4"/>
    <w:rsid w:val="00AA4F2D"/>
    <w:rsid w:val="00AA5AD6"/>
    <w:rsid w:val="00AA5C19"/>
    <w:rsid w:val="00AA6B41"/>
    <w:rsid w:val="00AA759F"/>
    <w:rsid w:val="00AB160A"/>
    <w:rsid w:val="00AB2629"/>
    <w:rsid w:val="00AB42E2"/>
    <w:rsid w:val="00AB5A0C"/>
    <w:rsid w:val="00AC026C"/>
    <w:rsid w:val="00AC0340"/>
    <w:rsid w:val="00AC067E"/>
    <w:rsid w:val="00AC0D20"/>
    <w:rsid w:val="00AC13ED"/>
    <w:rsid w:val="00AC1765"/>
    <w:rsid w:val="00AC1916"/>
    <w:rsid w:val="00AC2A15"/>
    <w:rsid w:val="00AC379B"/>
    <w:rsid w:val="00AC3F2A"/>
    <w:rsid w:val="00AC45F3"/>
    <w:rsid w:val="00AC4BDF"/>
    <w:rsid w:val="00AC51AF"/>
    <w:rsid w:val="00AC57A9"/>
    <w:rsid w:val="00AC760B"/>
    <w:rsid w:val="00AC7FA7"/>
    <w:rsid w:val="00AD10D2"/>
    <w:rsid w:val="00AD14F2"/>
    <w:rsid w:val="00AD1BFE"/>
    <w:rsid w:val="00AD2F80"/>
    <w:rsid w:val="00AD371D"/>
    <w:rsid w:val="00AD399B"/>
    <w:rsid w:val="00AD3FCC"/>
    <w:rsid w:val="00AD48BA"/>
    <w:rsid w:val="00AE093D"/>
    <w:rsid w:val="00AE19F6"/>
    <w:rsid w:val="00AE22C7"/>
    <w:rsid w:val="00AE4C5D"/>
    <w:rsid w:val="00AE4E7F"/>
    <w:rsid w:val="00AE5033"/>
    <w:rsid w:val="00AE5F32"/>
    <w:rsid w:val="00AE63C9"/>
    <w:rsid w:val="00AE656E"/>
    <w:rsid w:val="00AE67BC"/>
    <w:rsid w:val="00AE6C71"/>
    <w:rsid w:val="00AE77BA"/>
    <w:rsid w:val="00AF0322"/>
    <w:rsid w:val="00AF0CBD"/>
    <w:rsid w:val="00AF16C1"/>
    <w:rsid w:val="00AF1C43"/>
    <w:rsid w:val="00AF3866"/>
    <w:rsid w:val="00AF3DC2"/>
    <w:rsid w:val="00AF6583"/>
    <w:rsid w:val="00B023D9"/>
    <w:rsid w:val="00B03347"/>
    <w:rsid w:val="00B04B99"/>
    <w:rsid w:val="00B04FB2"/>
    <w:rsid w:val="00B056D5"/>
    <w:rsid w:val="00B115CA"/>
    <w:rsid w:val="00B11DD8"/>
    <w:rsid w:val="00B12655"/>
    <w:rsid w:val="00B127F3"/>
    <w:rsid w:val="00B1348E"/>
    <w:rsid w:val="00B138CF"/>
    <w:rsid w:val="00B14182"/>
    <w:rsid w:val="00B142F5"/>
    <w:rsid w:val="00B152E1"/>
    <w:rsid w:val="00B15997"/>
    <w:rsid w:val="00B15D20"/>
    <w:rsid w:val="00B160B4"/>
    <w:rsid w:val="00B16531"/>
    <w:rsid w:val="00B169AF"/>
    <w:rsid w:val="00B16C83"/>
    <w:rsid w:val="00B2002C"/>
    <w:rsid w:val="00B210F8"/>
    <w:rsid w:val="00B22538"/>
    <w:rsid w:val="00B22F3B"/>
    <w:rsid w:val="00B23978"/>
    <w:rsid w:val="00B239A7"/>
    <w:rsid w:val="00B25295"/>
    <w:rsid w:val="00B253CE"/>
    <w:rsid w:val="00B25BC0"/>
    <w:rsid w:val="00B25E2E"/>
    <w:rsid w:val="00B25E58"/>
    <w:rsid w:val="00B275D7"/>
    <w:rsid w:val="00B27DC8"/>
    <w:rsid w:val="00B30BB0"/>
    <w:rsid w:val="00B32C25"/>
    <w:rsid w:val="00B32DD1"/>
    <w:rsid w:val="00B3356F"/>
    <w:rsid w:val="00B33F50"/>
    <w:rsid w:val="00B34003"/>
    <w:rsid w:val="00B35015"/>
    <w:rsid w:val="00B35309"/>
    <w:rsid w:val="00B35416"/>
    <w:rsid w:val="00B4013A"/>
    <w:rsid w:val="00B42E1C"/>
    <w:rsid w:val="00B42F7F"/>
    <w:rsid w:val="00B43667"/>
    <w:rsid w:val="00B43DD7"/>
    <w:rsid w:val="00B44508"/>
    <w:rsid w:val="00B44520"/>
    <w:rsid w:val="00B468BB"/>
    <w:rsid w:val="00B50BB3"/>
    <w:rsid w:val="00B52332"/>
    <w:rsid w:val="00B5262C"/>
    <w:rsid w:val="00B53C5A"/>
    <w:rsid w:val="00B53CAB"/>
    <w:rsid w:val="00B548CC"/>
    <w:rsid w:val="00B55910"/>
    <w:rsid w:val="00B567D5"/>
    <w:rsid w:val="00B57D5F"/>
    <w:rsid w:val="00B605AA"/>
    <w:rsid w:val="00B60725"/>
    <w:rsid w:val="00B613A3"/>
    <w:rsid w:val="00B624CE"/>
    <w:rsid w:val="00B62ACF"/>
    <w:rsid w:val="00B62BA2"/>
    <w:rsid w:val="00B62E9A"/>
    <w:rsid w:val="00B631AA"/>
    <w:rsid w:val="00B63AE2"/>
    <w:rsid w:val="00B645C0"/>
    <w:rsid w:val="00B65886"/>
    <w:rsid w:val="00B65FFF"/>
    <w:rsid w:val="00B67219"/>
    <w:rsid w:val="00B67A3F"/>
    <w:rsid w:val="00B71784"/>
    <w:rsid w:val="00B7219C"/>
    <w:rsid w:val="00B724B5"/>
    <w:rsid w:val="00B72738"/>
    <w:rsid w:val="00B7355B"/>
    <w:rsid w:val="00B73758"/>
    <w:rsid w:val="00B73E8B"/>
    <w:rsid w:val="00B74606"/>
    <w:rsid w:val="00B75330"/>
    <w:rsid w:val="00B75CC1"/>
    <w:rsid w:val="00B75DDB"/>
    <w:rsid w:val="00B77683"/>
    <w:rsid w:val="00B77936"/>
    <w:rsid w:val="00B77A08"/>
    <w:rsid w:val="00B77A50"/>
    <w:rsid w:val="00B80305"/>
    <w:rsid w:val="00B80518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EF6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3A6"/>
    <w:rsid w:val="00B9795D"/>
    <w:rsid w:val="00BA08D6"/>
    <w:rsid w:val="00BA0D5D"/>
    <w:rsid w:val="00BA1759"/>
    <w:rsid w:val="00BA1CAB"/>
    <w:rsid w:val="00BA1D89"/>
    <w:rsid w:val="00BA31F3"/>
    <w:rsid w:val="00BA3EAD"/>
    <w:rsid w:val="00BA5506"/>
    <w:rsid w:val="00BA5606"/>
    <w:rsid w:val="00BA56B0"/>
    <w:rsid w:val="00BA65A1"/>
    <w:rsid w:val="00BA7357"/>
    <w:rsid w:val="00BA7D84"/>
    <w:rsid w:val="00BB0121"/>
    <w:rsid w:val="00BB0EE8"/>
    <w:rsid w:val="00BB1E38"/>
    <w:rsid w:val="00BB2350"/>
    <w:rsid w:val="00BB3000"/>
    <w:rsid w:val="00BB39F4"/>
    <w:rsid w:val="00BB3E51"/>
    <w:rsid w:val="00BB5C3C"/>
    <w:rsid w:val="00BB6CE5"/>
    <w:rsid w:val="00BC0271"/>
    <w:rsid w:val="00BC0F25"/>
    <w:rsid w:val="00BC12B8"/>
    <w:rsid w:val="00BC12FA"/>
    <w:rsid w:val="00BC1339"/>
    <w:rsid w:val="00BC30C2"/>
    <w:rsid w:val="00BC3420"/>
    <w:rsid w:val="00BC3ED8"/>
    <w:rsid w:val="00BC5338"/>
    <w:rsid w:val="00BC6E2D"/>
    <w:rsid w:val="00BC7D5D"/>
    <w:rsid w:val="00BD21E3"/>
    <w:rsid w:val="00BD2BE9"/>
    <w:rsid w:val="00BD4C03"/>
    <w:rsid w:val="00BD6584"/>
    <w:rsid w:val="00BD6E76"/>
    <w:rsid w:val="00BD7150"/>
    <w:rsid w:val="00BE1494"/>
    <w:rsid w:val="00BE17D8"/>
    <w:rsid w:val="00BE26E7"/>
    <w:rsid w:val="00BE5B6C"/>
    <w:rsid w:val="00BE7FA9"/>
    <w:rsid w:val="00BF0414"/>
    <w:rsid w:val="00BF088B"/>
    <w:rsid w:val="00BF09DA"/>
    <w:rsid w:val="00BF1B8D"/>
    <w:rsid w:val="00BF25DC"/>
    <w:rsid w:val="00BF2723"/>
    <w:rsid w:val="00BF3145"/>
    <w:rsid w:val="00BF3CB7"/>
    <w:rsid w:val="00BF534B"/>
    <w:rsid w:val="00BF5A42"/>
    <w:rsid w:val="00BF683D"/>
    <w:rsid w:val="00BF7408"/>
    <w:rsid w:val="00BF7720"/>
    <w:rsid w:val="00C01748"/>
    <w:rsid w:val="00C019CF"/>
    <w:rsid w:val="00C0271A"/>
    <w:rsid w:val="00C02A32"/>
    <w:rsid w:val="00C02E10"/>
    <w:rsid w:val="00C03E2D"/>
    <w:rsid w:val="00C04F83"/>
    <w:rsid w:val="00C05375"/>
    <w:rsid w:val="00C05824"/>
    <w:rsid w:val="00C05FAD"/>
    <w:rsid w:val="00C060E5"/>
    <w:rsid w:val="00C06C52"/>
    <w:rsid w:val="00C07BC6"/>
    <w:rsid w:val="00C110AD"/>
    <w:rsid w:val="00C1133C"/>
    <w:rsid w:val="00C119BC"/>
    <w:rsid w:val="00C14349"/>
    <w:rsid w:val="00C14525"/>
    <w:rsid w:val="00C14D8A"/>
    <w:rsid w:val="00C15620"/>
    <w:rsid w:val="00C16177"/>
    <w:rsid w:val="00C1652C"/>
    <w:rsid w:val="00C2052B"/>
    <w:rsid w:val="00C209C0"/>
    <w:rsid w:val="00C213EE"/>
    <w:rsid w:val="00C228B4"/>
    <w:rsid w:val="00C22B6F"/>
    <w:rsid w:val="00C23756"/>
    <w:rsid w:val="00C25EA7"/>
    <w:rsid w:val="00C261E8"/>
    <w:rsid w:val="00C279A2"/>
    <w:rsid w:val="00C31172"/>
    <w:rsid w:val="00C315D9"/>
    <w:rsid w:val="00C34847"/>
    <w:rsid w:val="00C34F49"/>
    <w:rsid w:val="00C35734"/>
    <w:rsid w:val="00C3717F"/>
    <w:rsid w:val="00C376E6"/>
    <w:rsid w:val="00C37B20"/>
    <w:rsid w:val="00C40E5D"/>
    <w:rsid w:val="00C41F0F"/>
    <w:rsid w:val="00C42D91"/>
    <w:rsid w:val="00C43037"/>
    <w:rsid w:val="00C43E91"/>
    <w:rsid w:val="00C44379"/>
    <w:rsid w:val="00C45175"/>
    <w:rsid w:val="00C46269"/>
    <w:rsid w:val="00C467FD"/>
    <w:rsid w:val="00C47D98"/>
    <w:rsid w:val="00C50479"/>
    <w:rsid w:val="00C505D8"/>
    <w:rsid w:val="00C505DF"/>
    <w:rsid w:val="00C51643"/>
    <w:rsid w:val="00C53056"/>
    <w:rsid w:val="00C53264"/>
    <w:rsid w:val="00C55BFA"/>
    <w:rsid w:val="00C560BB"/>
    <w:rsid w:val="00C56B1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4C40"/>
    <w:rsid w:val="00C67BBD"/>
    <w:rsid w:val="00C72210"/>
    <w:rsid w:val="00C72974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230C"/>
    <w:rsid w:val="00C93E17"/>
    <w:rsid w:val="00C94E30"/>
    <w:rsid w:val="00C959D7"/>
    <w:rsid w:val="00C975B6"/>
    <w:rsid w:val="00CA2B7B"/>
    <w:rsid w:val="00CA38AA"/>
    <w:rsid w:val="00CA400D"/>
    <w:rsid w:val="00CA41B7"/>
    <w:rsid w:val="00CA438D"/>
    <w:rsid w:val="00CA4E0F"/>
    <w:rsid w:val="00CA573C"/>
    <w:rsid w:val="00CA6249"/>
    <w:rsid w:val="00CA64BA"/>
    <w:rsid w:val="00CA6BFB"/>
    <w:rsid w:val="00CA7AFC"/>
    <w:rsid w:val="00CA7F2D"/>
    <w:rsid w:val="00CB096C"/>
    <w:rsid w:val="00CB2160"/>
    <w:rsid w:val="00CB3D02"/>
    <w:rsid w:val="00CB3EE1"/>
    <w:rsid w:val="00CB3F9C"/>
    <w:rsid w:val="00CB415E"/>
    <w:rsid w:val="00CB4397"/>
    <w:rsid w:val="00CB4E44"/>
    <w:rsid w:val="00CB4EAA"/>
    <w:rsid w:val="00CB60BC"/>
    <w:rsid w:val="00CB6C5E"/>
    <w:rsid w:val="00CB6FBA"/>
    <w:rsid w:val="00CB738B"/>
    <w:rsid w:val="00CC00A8"/>
    <w:rsid w:val="00CC0DDD"/>
    <w:rsid w:val="00CC0DF1"/>
    <w:rsid w:val="00CC147E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3E25"/>
    <w:rsid w:val="00CD6B57"/>
    <w:rsid w:val="00CE0161"/>
    <w:rsid w:val="00CE2B2E"/>
    <w:rsid w:val="00CE30A7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3CAD"/>
    <w:rsid w:val="00CF5C6A"/>
    <w:rsid w:val="00CF699A"/>
    <w:rsid w:val="00CF73A3"/>
    <w:rsid w:val="00D01165"/>
    <w:rsid w:val="00D015CE"/>
    <w:rsid w:val="00D02DDC"/>
    <w:rsid w:val="00D034E6"/>
    <w:rsid w:val="00D035CF"/>
    <w:rsid w:val="00D0425D"/>
    <w:rsid w:val="00D05D5E"/>
    <w:rsid w:val="00D1239F"/>
    <w:rsid w:val="00D129FD"/>
    <w:rsid w:val="00D14BFD"/>
    <w:rsid w:val="00D14E3E"/>
    <w:rsid w:val="00D15BDB"/>
    <w:rsid w:val="00D16AD1"/>
    <w:rsid w:val="00D16FCD"/>
    <w:rsid w:val="00D171CD"/>
    <w:rsid w:val="00D17D04"/>
    <w:rsid w:val="00D21120"/>
    <w:rsid w:val="00D21D1A"/>
    <w:rsid w:val="00D24518"/>
    <w:rsid w:val="00D25130"/>
    <w:rsid w:val="00D257DA"/>
    <w:rsid w:val="00D258F0"/>
    <w:rsid w:val="00D25A24"/>
    <w:rsid w:val="00D26025"/>
    <w:rsid w:val="00D26253"/>
    <w:rsid w:val="00D26444"/>
    <w:rsid w:val="00D2664E"/>
    <w:rsid w:val="00D273BF"/>
    <w:rsid w:val="00D27A6F"/>
    <w:rsid w:val="00D306B4"/>
    <w:rsid w:val="00D314E1"/>
    <w:rsid w:val="00D31A10"/>
    <w:rsid w:val="00D3368E"/>
    <w:rsid w:val="00D336F8"/>
    <w:rsid w:val="00D3443E"/>
    <w:rsid w:val="00D35099"/>
    <w:rsid w:val="00D373E6"/>
    <w:rsid w:val="00D409E3"/>
    <w:rsid w:val="00D427B3"/>
    <w:rsid w:val="00D42A7F"/>
    <w:rsid w:val="00D43DFF"/>
    <w:rsid w:val="00D4436C"/>
    <w:rsid w:val="00D451DE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8ED"/>
    <w:rsid w:val="00D62B13"/>
    <w:rsid w:val="00D636A9"/>
    <w:rsid w:val="00D661CE"/>
    <w:rsid w:val="00D70012"/>
    <w:rsid w:val="00D70D34"/>
    <w:rsid w:val="00D7173D"/>
    <w:rsid w:val="00D728EB"/>
    <w:rsid w:val="00D73199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1E96"/>
    <w:rsid w:val="00D83C45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EA6"/>
    <w:rsid w:val="00D95F80"/>
    <w:rsid w:val="00D97635"/>
    <w:rsid w:val="00DA0DB4"/>
    <w:rsid w:val="00DA3932"/>
    <w:rsid w:val="00DA3AFA"/>
    <w:rsid w:val="00DA44DE"/>
    <w:rsid w:val="00DA470F"/>
    <w:rsid w:val="00DA5513"/>
    <w:rsid w:val="00DA5E3C"/>
    <w:rsid w:val="00DA64B7"/>
    <w:rsid w:val="00DA7DE1"/>
    <w:rsid w:val="00DB1878"/>
    <w:rsid w:val="00DB1D54"/>
    <w:rsid w:val="00DB1F95"/>
    <w:rsid w:val="00DB320F"/>
    <w:rsid w:val="00DB357F"/>
    <w:rsid w:val="00DB37BC"/>
    <w:rsid w:val="00DB38B6"/>
    <w:rsid w:val="00DB3FFE"/>
    <w:rsid w:val="00DB40BD"/>
    <w:rsid w:val="00DB40F8"/>
    <w:rsid w:val="00DB4A01"/>
    <w:rsid w:val="00DB6C2F"/>
    <w:rsid w:val="00DB7B61"/>
    <w:rsid w:val="00DC16C3"/>
    <w:rsid w:val="00DC2341"/>
    <w:rsid w:val="00DC2D28"/>
    <w:rsid w:val="00DC3D4A"/>
    <w:rsid w:val="00DC4884"/>
    <w:rsid w:val="00DC5187"/>
    <w:rsid w:val="00DC6693"/>
    <w:rsid w:val="00DC70E2"/>
    <w:rsid w:val="00DC71AB"/>
    <w:rsid w:val="00DC7536"/>
    <w:rsid w:val="00DC76CE"/>
    <w:rsid w:val="00DC793C"/>
    <w:rsid w:val="00DC7DBC"/>
    <w:rsid w:val="00DD04E2"/>
    <w:rsid w:val="00DD093A"/>
    <w:rsid w:val="00DD1161"/>
    <w:rsid w:val="00DD2023"/>
    <w:rsid w:val="00DD25A5"/>
    <w:rsid w:val="00DD291F"/>
    <w:rsid w:val="00DD2A16"/>
    <w:rsid w:val="00DD2CC8"/>
    <w:rsid w:val="00DD3473"/>
    <w:rsid w:val="00DD371C"/>
    <w:rsid w:val="00DD38B9"/>
    <w:rsid w:val="00DD5247"/>
    <w:rsid w:val="00DD7064"/>
    <w:rsid w:val="00DD715A"/>
    <w:rsid w:val="00DD7C7C"/>
    <w:rsid w:val="00DE09C9"/>
    <w:rsid w:val="00DE0F55"/>
    <w:rsid w:val="00DE1B13"/>
    <w:rsid w:val="00DE2440"/>
    <w:rsid w:val="00DE24E3"/>
    <w:rsid w:val="00DE255C"/>
    <w:rsid w:val="00DE6657"/>
    <w:rsid w:val="00DE6FE7"/>
    <w:rsid w:val="00DF070A"/>
    <w:rsid w:val="00DF0DB4"/>
    <w:rsid w:val="00DF0E21"/>
    <w:rsid w:val="00DF1352"/>
    <w:rsid w:val="00DF16F7"/>
    <w:rsid w:val="00DF171F"/>
    <w:rsid w:val="00DF2CBA"/>
    <w:rsid w:val="00DF36E2"/>
    <w:rsid w:val="00DF38D1"/>
    <w:rsid w:val="00DF4581"/>
    <w:rsid w:val="00DF4EB6"/>
    <w:rsid w:val="00DF568D"/>
    <w:rsid w:val="00DF647E"/>
    <w:rsid w:val="00E00912"/>
    <w:rsid w:val="00E01153"/>
    <w:rsid w:val="00E02EE1"/>
    <w:rsid w:val="00E03565"/>
    <w:rsid w:val="00E036B1"/>
    <w:rsid w:val="00E04647"/>
    <w:rsid w:val="00E04C89"/>
    <w:rsid w:val="00E06A36"/>
    <w:rsid w:val="00E07B8F"/>
    <w:rsid w:val="00E100BB"/>
    <w:rsid w:val="00E1346C"/>
    <w:rsid w:val="00E145AC"/>
    <w:rsid w:val="00E152C2"/>
    <w:rsid w:val="00E16A94"/>
    <w:rsid w:val="00E20B86"/>
    <w:rsid w:val="00E213B7"/>
    <w:rsid w:val="00E217DD"/>
    <w:rsid w:val="00E226EB"/>
    <w:rsid w:val="00E26600"/>
    <w:rsid w:val="00E26B07"/>
    <w:rsid w:val="00E27D81"/>
    <w:rsid w:val="00E31603"/>
    <w:rsid w:val="00E32254"/>
    <w:rsid w:val="00E34C9F"/>
    <w:rsid w:val="00E35B3A"/>
    <w:rsid w:val="00E36987"/>
    <w:rsid w:val="00E37DB3"/>
    <w:rsid w:val="00E40C5C"/>
    <w:rsid w:val="00E40DBE"/>
    <w:rsid w:val="00E42A2E"/>
    <w:rsid w:val="00E42DFB"/>
    <w:rsid w:val="00E43F4D"/>
    <w:rsid w:val="00E44166"/>
    <w:rsid w:val="00E44389"/>
    <w:rsid w:val="00E4561E"/>
    <w:rsid w:val="00E45B9B"/>
    <w:rsid w:val="00E47D87"/>
    <w:rsid w:val="00E519DD"/>
    <w:rsid w:val="00E51CDD"/>
    <w:rsid w:val="00E5267A"/>
    <w:rsid w:val="00E52B2C"/>
    <w:rsid w:val="00E56CFE"/>
    <w:rsid w:val="00E57FDB"/>
    <w:rsid w:val="00E60E5E"/>
    <w:rsid w:val="00E61ACB"/>
    <w:rsid w:val="00E61E7A"/>
    <w:rsid w:val="00E6233A"/>
    <w:rsid w:val="00E6473E"/>
    <w:rsid w:val="00E66821"/>
    <w:rsid w:val="00E71304"/>
    <w:rsid w:val="00E72AD4"/>
    <w:rsid w:val="00E72F20"/>
    <w:rsid w:val="00E73997"/>
    <w:rsid w:val="00E73A08"/>
    <w:rsid w:val="00E73CDA"/>
    <w:rsid w:val="00E744EF"/>
    <w:rsid w:val="00E7496D"/>
    <w:rsid w:val="00E74C96"/>
    <w:rsid w:val="00E7510A"/>
    <w:rsid w:val="00E75834"/>
    <w:rsid w:val="00E7751D"/>
    <w:rsid w:val="00E7752A"/>
    <w:rsid w:val="00E77BFA"/>
    <w:rsid w:val="00E8028F"/>
    <w:rsid w:val="00E8073C"/>
    <w:rsid w:val="00E8176F"/>
    <w:rsid w:val="00E81E6F"/>
    <w:rsid w:val="00E82A38"/>
    <w:rsid w:val="00E839EC"/>
    <w:rsid w:val="00E83D2F"/>
    <w:rsid w:val="00E83D51"/>
    <w:rsid w:val="00E853AF"/>
    <w:rsid w:val="00E8617A"/>
    <w:rsid w:val="00E863B4"/>
    <w:rsid w:val="00E8763C"/>
    <w:rsid w:val="00E90C14"/>
    <w:rsid w:val="00E90E05"/>
    <w:rsid w:val="00E91167"/>
    <w:rsid w:val="00E913F9"/>
    <w:rsid w:val="00E91541"/>
    <w:rsid w:val="00E91722"/>
    <w:rsid w:val="00E94ABD"/>
    <w:rsid w:val="00E94C49"/>
    <w:rsid w:val="00E95112"/>
    <w:rsid w:val="00E95BD1"/>
    <w:rsid w:val="00E96902"/>
    <w:rsid w:val="00E96A74"/>
    <w:rsid w:val="00E96EC5"/>
    <w:rsid w:val="00E97594"/>
    <w:rsid w:val="00E97D00"/>
    <w:rsid w:val="00E97EF3"/>
    <w:rsid w:val="00EA09B4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743"/>
    <w:rsid w:val="00EB0D52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0869"/>
    <w:rsid w:val="00EC17B2"/>
    <w:rsid w:val="00EC1FA8"/>
    <w:rsid w:val="00EC28B0"/>
    <w:rsid w:val="00EC2946"/>
    <w:rsid w:val="00EC2951"/>
    <w:rsid w:val="00EC3302"/>
    <w:rsid w:val="00EC47FA"/>
    <w:rsid w:val="00EC5035"/>
    <w:rsid w:val="00EC510A"/>
    <w:rsid w:val="00EC55BF"/>
    <w:rsid w:val="00EC57AC"/>
    <w:rsid w:val="00EC6B0C"/>
    <w:rsid w:val="00ED16E7"/>
    <w:rsid w:val="00ED301F"/>
    <w:rsid w:val="00ED3253"/>
    <w:rsid w:val="00ED330C"/>
    <w:rsid w:val="00ED6162"/>
    <w:rsid w:val="00ED7FF1"/>
    <w:rsid w:val="00EE08C5"/>
    <w:rsid w:val="00EE09C6"/>
    <w:rsid w:val="00EE2030"/>
    <w:rsid w:val="00EE57DA"/>
    <w:rsid w:val="00EE5F18"/>
    <w:rsid w:val="00EE6CB6"/>
    <w:rsid w:val="00EE7A05"/>
    <w:rsid w:val="00EF003A"/>
    <w:rsid w:val="00EF0484"/>
    <w:rsid w:val="00EF2F61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4E8"/>
    <w:rsid w:val="00EF79C1"/>
    <w:rsid w:val="00F002CC"/>
    <w:rsid w:val="00F00550"/>
    <w:rsid w:val="00F006E4"/>
    <w:rsid w:val="00F039CB"/>
    <w:rsid w:val="00F040A5"/>
    <w:rsid w:val="00F0497A"/>
    <w:rsid w:val="00F05501"/>
    <w:rsid w:val="00F0551F"/>
    <w:rsid w:val="00F06865"/>
    <w:rsid w:val="00F1069C"/>
    <w:rsid w:val="00F1082D"/>
    <w:rsid w:val="00F10EA0"/>
    <w:rsid w:val="00F117B0"/>
    <w:rsid w:val="00F11D2B"/>
    <w:rsid w:val="00F121AD"/>
    <w:rsid w:val="00F1272D"/>
    <w:rsid w:val="00F12C33"/>
    <w:rsid w:val="00F1368E"/>
    <w:rsid w:val="00F14558"/>
    <w:rsid w:val="00F157BD"/>
    <w:rsid w:val="00F1595F"/>
    <w:rsid w:val="00F15DDB"/>
    <w:rsid w:val="00F16017"/>
    <w:rsid w:val="00F17622"/>
    <w:rsid w:val="00F177BE"/>
    <w:rsid w:val="00F17B0D"/>
    <w:rsid w:val="00F2017F"/>
    <w:rsid w:val="00F21BF5"/>
    <w:rsid w:val="00F21D86"/>
    <w:rsid w:val="00F21F10"/>
    <w:rsid w:val="00F23C33"/>
    <w:rsid w:val="00F24D2B"/>
    <w:rsid w:val="00F26FB8"/>
    <w:rsid w:val="00F27EBF"/>
    <w:rsid w:val="00F308AA"/>
    <w:rsid w:val="00F317D6"/>
    <w:rsid w:val="00F33009"/>
    <w:rsid w:val="00F33143"/>
    <w:rsid w:val="00F334C8"/>
    <w:rsid w:val="00F3385D"/>
    <w:rsid w:val="00F3454F"/>
    <w:rsid w:val="00F350B7"/>
    <w:rsid w:val="00F35235"/>
    <w:rsid w:val="00F35359"/>
    <w:rsid w:val="00F35544"/>
    <w:rsid w:val="00F35764"/>
    <w:rsid w:val="00F3639B"/>
    <w:rsid w:val="00F367A2"/>
    <w:rsid w:val="00F3730B"/>
    <w:rsid w:val="00F37D15"/>
    <w:rsid w:val="00F428F6"/>
    <w:rsid w:val="00F42B09"/>
    <w:rsid w:val="00F43803"/>
    <w:rsid w:val="00F4475C"/>
    <w:rsid w:val="00F45535"/>
    <w:rsid w:val="00F45F32"/>
    <w:rsid w:val="00F46BEF"/>
    <w:rsid w:val="00F478F2"/>
    <w:rsid w:val="00F50333"/>
    <w:rsid w:val="00F50CB5"/>
    <w:rsid w:val="00F51093"/>
    <w:rsid w:val="00F516E2"/>
    <w:rsid w:val="00F52E73"/>
    <w:rsid w:val="00F53A05"/>
    <w:rsid w:val="00F53FFD"/>
    <w:rsid w:val="00F54023"/>
    <w:rsid w:val="00F549F5"/>
    <w:rsid w:val="00F55A94"/>
    <w:rsid w:val="00F56157"/>
    <w:rsid w:val="00F566AE"/>
    <w:rsid w:val="00F56D35"/>
    <w:rsid w:val="00F5753F"/>
    <w:rsid w:val="00F57DD2"/>
    <w:rsid w:val="00F61474"/>
    <w:rsid w:val="00F62A65"/>
    <w:rsid w:val="00F64522"/>
    <w:rsid w:val="00F64B20"/>
    <w:rsid w:val="00F6543E"/>
    <w:rsid w:val="00F6624B"/>
    <w:rsid w:val="00F66700"/>
    <w:rsid w:val="00F672A9"/>
    <w:rsid w:val="00F674CB"/>
    <w:rsid w:val="00F70275"/>
    <w:rsid w:val="00F7050F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2F64"/>
    <w:rsid w:val="00F839B0"/>
    <w:rsid w:val="00F84236"/>
    <w:rsid w:val="00F86C61"/>
    <w:rsid w:val="00F87594"/>
    <w:rsid w:val="00F9159C"/>
    <w:rsid w:val="00F92274"/>
    <w:rsid w:val="00F92653"/>
    <w:rsid w:val="00F92892"/>
    <w:rsid w:val="00F93153"/>
    <w:rsid w:val="00F9427E"/>
    <w:rsid w:val="00F94510"/>
    <w:rsid w:val="00F94AE1"/>
    <w:rsid w:val="00F9586C"/>
    <w:rsid w:val="00F961F9"/>
    <w:rsid w:val="00F96430"/>
    <w:rsid w:val="00F96978"/>
    <w:rsid w:val="00FA06F9"/>
    <w:rsid w:val="00FA0EE2"/>
    <w:rsid w:val="00FA1B97"/>
    <w:rsid w:val="00FA2E0A"/>
    <w:rsid w:val="00FA615B"/>
    <w:rsid w:val="00FA6AA7"/>
    <w:rsid w:val="00FB05F9"/>
    <w:rsid w:val="00FB0B32"/>
    <w:rsid w:val="00FB3CF8"/>
    <w:rsid w:val="00FB4910"/>
    <w:rsid w:val="00FB514C"/>
    <w:rsid w:val="00FB5EF1"/>
    <w:rsid w:val="00FB61AE"/>
    <w:rsid w:val="00FB6958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9A4"/>
    <w:rsid w:val="00FC5DCF"/>
    <w:rsid w:val="00FC6B6A"/>
    <w:rsid w:val="00FC6BDE"/>
    <w:rsid w:val="00FC6EA1"/>
    <w:rsid w:val="00FC6F86"/>
    <w:rsid w:val="00FC700E"/>
    <w:rsid w:val="00FC7C99"/>
    <w:rsid w:val="00FC7F6B"/>
    <w:rsid w:val="00FD0256"/>
    <w:rsid w:val="00FD108B"/>
    <w:rsid w:val="00FD13FB"/>
    <w:rsid w:val="00FD17AC"/>
    <w:rsid w:val="00FD39B8"/>
    <w:rsid w:val="00FD3C0F"/>
    <w:rsid w:val="00FD497F"/>
    <w:rsid w:val="00FD4C32"/>
    <w:rsid w:val="00FD6375"/>
    <w:rsid w:val="00FE1535"/>
    <w:rsid w:val="00FE1E80"/>
    <w:rsid w:val="00FE229F"/>
    <w:rsid w:val="00FE344A"/>
    <w:rsid w:val="00FE389C"/>
    <w:rsid w:val="00FE398E"/>
    <w:rsid w:val="00FE4424"/>
    <w:rsid w:val="00FE5594"/>
    <w:rsid w:val="00FE76A6"/>
    <w:rsid w:val="00FF028B"/>
    <w:rsid w:val="00FF0876"/>
    <w:rsid w:val="00FF150C"/>
    <w:rsid w:val="00FF2B1B"/>
    <w:rsid w:val="00FF425A"/>
    <w:rsid w:val="00FF4A09"/>
    <w:rsid w:val="00FF61FC"/>
    <w:rsid w:val="00FF6661"/>
    <w:rsid w:val="00FF7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484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714840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a">
    <w:name w:val="Гипертекстовая ссылка"/>
    <w:uiPriority w:val="99"/>
    <w:rsid w:val="00714840"/>
    <w:rPr>
      <w:b/>
      <w:color w:val="106BBE"/>
    </w:rPr>
  </w:style>
  <w:style w:type="character" w:customStyle="1" w:styleId="ConsPlusNormal0">
    <w:name w:val="ConsPlusNormal Знак"/>
    <w:link w:val="ConsPlusNormal"/>
    <w:uiPriority w:val="99"/>
    <w:locked/>
    <w:rsid w:val="00714840"/>
    <w:rPr>
      <w:rFonts w:ascii="Arial" w:hAnsi="Arial"/>
      <w:sz w:val="22"/>
      <w:lang w:eastAsia="ar-SA" w:bidi="ar-SA"/>
    </w:rPr>
  </w:style>
  <w:style w:type="paragraph" w:styleId="NoSpacing">
    <w:name w:val="No Spacing"/>
    <w:uiPriority w:val="99"/>
    <w:qFormat/>
    <w:rsid w:val="00714840"/>
    <w:rPr>
      <w:rFonts w:eastAsia="Times New Roman"/>
    </w:rPr>
  </w:style>
  <w:style w:type="paragraph" w:styleId="ListParagraph">
    <w:name w:val="List Paragraph"/>
    <w:basedOn w:val="Normal"/>
    <w:uiPriority w:val="99"/>
    <w:qFormat/>
    <w:rsid w:val="00714840"/>
    <w:pPr>
      <w:ind w:left="720"/>
      <w:contextualSpacing/>
    </w:pPr>
    <w:rPr>
      <w:rFonts w:eastAsia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8919497/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document/redirect/70681384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document/redirect/70271682/0" TargetMode="External"/><Relationship Id="rId5" Type="http://schemas.openxmlformats.org/officeDocument/2006/relationships/hyperlink" Target="https://internet.garant.ru/document/redirect/12164203/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524</Words>
  <Characters>2990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1</cp:lastModifiedBy>
  <cp:revision>6</cp:revision>
  <dcterms:created xsi:type="dcterms:W3CDTF">2026-06-22T06:59:00Z</dcterms:created>
  <dcterms:modified xsi:type="dcterms:W3CDTF">2026-06-24T12:29:00Z</dcterms:modified>
</cp:coreProperties>
</file>