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A5" w:rsidRDefault="00EF5FA5" w:rsidP="005A4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Совет депутатов Кученяевского сельского поселения</w:t>
      </w:r>
    </w:p>
    <w:p w:rsidR="00EF5FA5" w:rsidRDefault="00EF5FA5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</w:t>
      </w:r>
    </w:p>
    <w:p w:rsidR="00EF5FA5" w:rsidRDefault="00EF5FA5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EF5FA5" w:rsidRDefault="00EF5FA5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второго созыва</w:t>
      </w:r>
    </w:p>
    <w:p w:rsidR="00EF5FA5" w:rsidRDefault="00EF5FA5" w:rsidP="008B700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color w:val="26282F"/>
          <w:sz w:val="28"/>
          <w:szCs w:val="28"/>
          <w:lang w:eastAsia="ru-RU"/>
        </w:rPr>
        <w:t>с.Кученяево</w:t>
      </w:r>
    </w:p>
    <w:p w:rsidR="00EF5FA5" w:rsidRDefault="00EF5FA5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EF5FA5" w:rsidRDefault="00EF5FA5" w:rsidP="00414CB0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РЕШЕНИЕ</w:t>
      </w:r>
    </w:p>
    <w:p w:rsidR="00EF5FA5" w:rsidRDefault="00EF5FA5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EF5FA5" w:rsidRDefault="00EF5FA5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от  1 апреля 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>
        <w:rPr>
          <w:rFonts w:ascii="Times New Roman" w:hAnsi="Times New Roman"/>
          <w:sz w:val="28"/>
          <w:szCs w:val="28"/>
          <w:lang w:eastAsia="ru-RU"/>
        </w:rPr>
        <w:t>.                                                                                   №26</w:t>
      </w:r>
    </w:p>
    <w:p w:rsidR="00EF5FA5" w:rsidRDefault="00EF5FA5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EF5FA5" w:rsidRPr="004606E4" w:rsidRDefault="00EF5FA5" w:rsidP="002E300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606E4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Кученяевского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</w:t>
      </w:r>
      <w:r w:rsidRPr="002E300D">
        <w:rPr>
          <w:rFonts w:ascii="Times New Roman" w:hAnsi="Times New Roman"/>
          <w:color w:val="000000"/>
          <w:sz w:val="28"/>
          <w:szCs w:val="28"/>
          <w:lang w:eastAsia="ru-RU"/>
        </w:rPr>
        <w:t>поселения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E300D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 от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26 г"/>
        </w:smartTagPr>
        <w:r w:rsidRPr="004606E4"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 w:rsidRPr="004606E4">
        <w:rPr>
          <w:rFonts w:ascii="Times New Roman" w:hAnsi="Times New Roman"/>
          <w:sz w:val="28"/>
          <w:szCs w:val="28"/>
          <w:lang w:eastAsia="ru-RU"/>
        </w:rPr>
        <w:t xml:space="preserve">. № </w:t>
      </w:r>
      <w:r>
        <w:rPr>
          <w:rFonts w:ascii="Times New Roman" w:hAnsi="Times New Roman"/>
          <w:sz w:val="28"/>
          <w:szCs w:val="28"/>
          <w:lang w:eastAsia="ru-RU"/>
        </w:rPr>
        <w:t xml:space="preserve">51 </w:t>
      </w:r>
      <w:r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>Положения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Кученяевского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</w:t>
      </w:r>
    </w:p>
    <w:p w:rsidR="00EF5FA5" w:rsidRDefault="00EF5FA5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EF5FA5" w:rsidRDefault="00EF5FA5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B700E">
        <w:rPr>
          <w:rFonts w:ascii="Times New Roman" w:hAnsi="Times New Roman"/>
          <w:sz w:val="28"/>
          <w:szCs w:val="28"/>
        </w:rPr>
        <w:t>В соответствии с Федеральным законом</w:t>
      </w:r>
      <w:r w:rsidRPr="00AB6C7E">
        <w:rPr>
          <w:rFonts w:ascii="Times New Roman" w:hAnsi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8B700E">
        <w:rPr>
          <w:rFonts w:ascii="Times New Roman" w:hAnsi="Times New Roman"/>
          <w:sz w:val="28"/>
          <w:szCs w:val="28"/>
        </w:rPr>
        <w:t>Уставом</w:t>
      </w:r>
      <w:r>
        <w:rPr>
          <w:rFonts w:ascii="Times New Roman" w:hAnsi="Times New Roman"/>
          <w:sz w:val="28"/>
          <w:szCs w:val="28"/>
        </w:rPr>
        <w:t xml:space="preserve"> 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eastAsia="ru-RU"/>
        </w:rPr>
        <w:t xml:space="preserve">, Совет депутатов  </w:t>
      </w:r>
      <w:r>
        <w:rPr>
          <w:rFonts w:ascii="Times New Roman" w:hAnsi="Times New Roman"/>
          <w:sz w:val="28"/>
          <w:szCs w:val="28"/>
        </w:rPr>
        <w:t xml:space="preserve">Кученяевского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решил:</w:t>
      </w:r>
    </w:p>
    <w:p w:rsidR="00EF5FA5" w:rsidRPr="004606E4" w:rsidRDefault="00EF5FA5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1. в</w:t>
      </w:r>
      <w:r w:rsidRPr="008B700E">
        <w:rPr>
          <w:rFonts w:ascii="Times New Roman" w:hAnsi="Times New Roman"/>
          <w:sz w:val="28"/>
          <w:szCs w:val="28"/>
        </w:rPr>
        <w:t>нести следующие изменения в Положение об оплате труда должностных лиц и муниципальных служащих</w:t>
      </w:r>
      <w:r>
        <w:rPr>
          <w:rFonts w:ascii="Times New Roman" w:hAnsi="Times New Roman"/>
          <w:sz w:val="28"/>
          <w:szCs w:val="28"/>
        </w:rPr>
        <w:t xml:space="preserve"> Кученяевского сельского поселения</w:t>
      </w:r>
      <w:r w:rsidRPr="008B700E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утвержденное решением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Кученяевского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 xml:space="preserve">25 ноября 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51</w:t>
      </w:r>
      <w:r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Положения 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Кученяевского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Мордовия»:</w:t>
      </w:r>
    </w:p>
    <w:p w:rsidR="00EF5FA5" w:rsidRDefault="00EF5FA5" w:rsidP="008B700E">
      <w:pPr>
        <w:pStyle w:val="ListParagraph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B700E">
        <w:rPr>
          <w:rFonts w:ascii="Times New Roman" w:hAnsi="Times New Roman"/>
          <w:sz w:val="28"/>
          <w:szCs w:val="28"/>
        </w:rPr>
        <w:t xml:space="preserve">бзац 1 пункта </w:t>
      </w:r>
      <w:r>
        <w:rPr>
          <w:rFonts w:ascii="Times New Roman" w:hAnsi="Times New Roman"/>
          <w:sz w:val="28"/>
          <w:szCs w:val="28"/>
        </w:rPr>
        <w:t>17</w:t>
      </w:r>
      <w:r w:rsidRPr="008B700E"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EF5FA5" w:rsidRDefault="00EF5FA5" w:rsidP="00372856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«лицу, замещающему должность главы Кученяевского сельского поселения и муниципальным служащим, по распоряжению Главы Ардатовского муниципального района в соответствии с </w:t>
      </w:r>
      <w:r w:rsidRPr="00372856">
        <w:rPr>
          <w:rFonts w:ascii="Times New Roman" w:hAnsi="Times New Roman"/>
          <w:sz w:val="28"/>
          <w:szCs w:val="28"/>
          <w:lang w:eastAsia="ru-RU"/>
        </w:rPr>
        <w:t>Порядком выплаты премии за выполнение особо важных и сложных заданий Главе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Кученяевского сельского поселения</w:t>
      </w:r>
      <w:r w:rsidRPr="00372856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, утвержденным решением Совета депутатов Кученяевского сельского поселения Ардатовского муниципального района  Республики </w:t>
      </w:r>
      <w:r w:rsidRPr="00AC7EAA">
        <w:rPr>
          <w:rFonts w:ascii="Times New Roman" w:hAnsi="Times New Roman"/>
          <w:sz w:val="28"/>
          <w:szCs w:val="28"/>
          <w:lang w:eastAsia="ru-RU"/>
        </w:rPr>
        <w:t xml:space="preserve">Мордовия от </w:t>
      </w:r>
      <w:r>
        <w:rPr>
          <w:rFonts w:ascii="Times New Roman" w:hAnsi="Times New Roman"/>
          <w:sz w:val="28"/>
          <w:szCs w:val="28"/>
          <w:lang w:eastAsia="ru-RU"/>
        </w:rPr>
        <w:t xml:space="preserve">1 апреля </w:t>
      </w:r>
      <w:smartTag w:uri="urn:schemas-microsoft-com:office:smarttags" w:element="metricconverter">
        <w:smartTagPr>
          <w:attr w:name="ProductID" w:val="2026 г"/>
        </w:smartTagPr>
        <w:r w:rsidRPr="00AC7EAA"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 w:rsidRPr="00AC7EAA">
        <w:rPr>
          <w:rFonts w:ascii="Times New Roman" w:hAnsi="Times New Roman"/>
          <w:sz w:val="28"/>
          <w:szCs w:val="28"/>
          <w:lang w:eastAsia="ru-RU"/>
        </w:rPr>
        <w:t>. №</w:t>
      </w:r>
      <w:r>
        <w:rPr>
          <w:rFonts w:ascii="Times New Roman" w:hAnsi="Times New Roman"/>
          <w:sz w:val="28"/>
          <w:szCs w:val="28"/>
          <w:lang w:eastAsia="ru-RU"/>
        </w:rPr>
        <w:t>25 ».</w:t>
      </w:r>
    </w:p>
    <w:p w:rsidR="00EF5FA5" w:rsidRDefault="00EF5FA5" w:rsidP="008B700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Кученяевского сельского поселения в сети интернет. </w:t>
      </w:r>
    </w:p>
    <w:p w:rsidR="00EF5FA5" w:rsidRPr="004D00F6" w:rsidRDefault="00EF5FA5" w:rsidP="008B70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  <w:bookmarkStart w:id="1" w:name="sub_10000"/>
    </w:p>
    <w:bookmarkEnd w:id="1"/>
    <w:p w:rsidR="00EF5FA5" w:rsidRDefault="00EF5FA5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EF5FA5" w:rsidRDefault="00EF5FA5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>
        <w:rPr>
          <w:rFonts w:ascii="Times New Roman" w:hAnsi="Times New Roman"/>
          <w:sz w:val="28"/>
          <w:szCs w:val="28"/>
          <w:lang w:eastAsia="ru-RU"/>
        </w:rPr>
        <w:t>Глава Кученяевского сельского поселения                          В.П.Дугушкин</w:t>
      </w:r>
    </w:p>
    <w:sectPr w:rsidR="00EF5FA5" w:rsidSect="00920F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="Times New Roman"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="Times New Roman" w:cs="Times New Roman" w:hint="default"/>
        <w:b w:val="0"/>
      </w:rPr>
    </w:lvl>
  </w:abstractNum>
  <w:abstractNum w:abstractNumId="1">
    <w:nsid w:val="07A56C54"/>
    <w:multiLevelType w:val="hybridMultilevel"/>
    <w:tmpl w:val="9B161670"/>
    <w:lvl w:ilvl="0" w:tplc="BB6469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DD1"/>
    <w:rsid w:val="00001D0C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1C4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046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37581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657F5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66FB"/>
    <w:rsid w:val="001C6C29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109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07917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0D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1CC7"/>
    <w:rsid w:val="002F20C7"/>
    <w:rsid w:val="002F4C22"/>
    <w:rsid w:val="002F569F"/>
    <w:rsid w:val="002F5EA0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2856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748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4CB0"/>
    <w:rsid w:val="004165ED"/>
    <w:rsid w:val="0041730F"/>
    <w:rsid w:val="00417616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4FBC"/>
    <w:rsid w:val="00446C1F"/>
    <w:rsid w:val="00446D8A"/>
    <w:rsid w:val="00450722"/>
    <w:rsid w:val="0045231E"/>
    <w:rsid w:val="004546DB"/>
    <w:rsid w:val="0045530E"/>
    <w:rsid w:val="0045743A"/>
    <w:rsid w:val="004606E4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00F6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3DD1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0A1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B9F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30B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96F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2E5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55DC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2948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25A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34F3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2DCF"/>
    <w:rsid w:val="00833170"/>
    <w:rsid w:val="00833D22"/>
    <w:rsid w:val="00834178"/>
    <w:rsid w:val="00834E4A"/>
    <w:rsid w:val="0083581B"/>
    <w:rsid w:val="00836475"/>
    <w:rsid w:val="008364CE"/>
    <w:rsid w:val="00836C82"/>
    <w:rsid w:val="008402AC"/>
    <w:rsid w:val="00841B8C"/>
    <w:rsid w:val="00842B30"/>
    <w:rsid w:val="008444D6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0E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48AA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0AB1"/>
    <w:rsid w:val="00920F77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57DD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6C7E"/>
    <w:rsid w:val="00AB776E"/>
    <w:rsid w:val="00AC1191"/>
    <w:rsid w:val="00AC3168"/>
    <w:rsid w:val="00AC37C4"/>
    <w:rsid w:val="00AC3F9F"/>
    <w:rsid w:val="00AC6847"/>
    <w:rsid w:val="00AC72C6"/>
    <w:rsid w:val="00AC7EAA"/>
    <w:rsid w:val="00AD0B4C"/>
    <w:rsid w:val="00AD11E2"/>
    <w:rsid w:val="00AD2762"/>
    <w:rsid w:val="00AD3039"/>
    <w:rsid w:val="00AD47C6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E6EB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26F1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7694A"/>
    <w:rsid w:val="00B80D0D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ECA"/>
    <w:rsid w:val="00BD404D"/>
    <w:rsid w:val="00BD7ED0"/>
    <w:rsid w:val="00BE0582"/>
    <w:rsid w:val="00BE125A"/>
    <w:rsid w:val="00BE1606"/>
    <w:rsid w:val="00BE1D05"/>
    <w:rsid w:val="00BE2DE9"/>
    <w:rsid w:val="00BE3DAA"/>
    <w:rsid w:val="00BE41FF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047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19D0"/>
    <w:rsid w:val="00C221D9"/>
    <w:rsid w:val="00C23F48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510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2EB"/>
    <w:rsid w:val="00CA5863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5BB8"/>
    <w:rsid w:val="00CD6C5D"/>
    <w:rsid w:val="00CD7712"/>
    <w:rsid w:val="00CD77BE"/>
    <w:rsid w:val="00CE076A"/>
    <w:rsid w:val="00CE0903"/>
    <w:rsid w:val="00CE196D"/>
    <w:rsid w:val="00CE29EB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4A7E"/>
    <w:rsid w:val="00D04DB2"/>
    <w:rsid w:val="00D05DDE"/>
    <w:rsid w:val="00D0604E"/>
    <w:rsid w:val="00D06AE5"/>
    <w:rsid w:val="00D11A6E"/>
    <w:rsid w:val="00D12E60"/>
    <w:rsid w:val="00D141DE"/>
    <w:rsid w:val="00D15999"/>
    <w:rsid w:val="00D16C72"/>
    <w:rsid w:val="00D16D8B"/>
    <w:rsid w:val="00D20242"/>
    <w:rsid w:val="00D225B3"/>
    <w:rsid w:val="00D2286C"/>
    <w:rsid w:val="00D26FB7"/>
    <w:rsid w:val="00D274D9"/>
    <w:rsid w:val="00D30316"/>
    <w:rsid w:val="00D30BA4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139D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D53"/>
    <w:rsid w:val="00DC6052"/>
    <w:rsid w:val="00DC6676"/>
    <w:rsid w:val="00DC6BD6"/>
    <w:rsid w:val="00DC7C33"/>
    <w:rsid w:val="00DD0AB7"/>
    <w:rsid w:val="00DD0E90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1A46"/>
    <w:rsid w:val="00E048A3"/>
    <w:rsid w:val="00E05AC9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18B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5F5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C00"/>
    <w:rsid w:val="00ED6E9C"/>
    <w:rsid w:val="00EE110D"/>
    <w:rsid w:val="00EE1AFC"/>
    <w:rsid w:val="00EE2205"/>
    <w:rsid w:val="00EE339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5FA5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504C"/>
    <w:rsid w:val="00FC6C72"/>
    <w:rsid w:val="00FC7D88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0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B700E"/>
    <w:rPr>
      <w:rFonts w:cs="Times New Roman"/>
      <w:color w:val="0000FF"/>
      <w:u w:val="single"/>
    </w:rPr>
  </w:style>
  <w:style w:type="character" w:customStyle="1" w:styleId="ListParagraphChar">
    <w:name w:val="List Paragraph Char"/>
    <w:link w:val="ListParagraph"/>
    <w:uiPriority w:val="99"/>
    <w:locked/>
    <w:rsid w:val="008B700E"/>
  </w:style>
  <w:style w:type="paragraph" w:styleId="ListParagraph">
    <w:name w:val="List Paragraph"/>
    <w:basedOn w:val="Normal"/>
    <w:link w:val="ListParagraphChar"/>
    <w:uiPriority w:val="99"/>
    <w:qFormat/>
    <w:rsid w:val="008B700E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8B700E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99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345</Words>
  <Characters>1970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Кученяевского сельского поселения</dc:title>
  <dc:subject/>
  <dc:creator>Пользователь Windows</dc:creator>
  <cp:keywords/>
  <dc:description/>
  <cp:lastModifiedBy>1</cp:lastModifiedBy>
  <cp:revision>3</cp:revision>
  <cp:lastPrinted>2026-05-04T08:57:00Z</cp:lastPrinted>
  <dcterms:created xsi:type="dcterms:W3CDTF">2026-05-04T08:22:00Z</dcterms:created>
  <dcterms:modified xsi:type="dcterms:W3CDTF">2026-05-04T08:57:00Z</dcterms:modified>
</cp:coreProperties>
</file>