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20" w:rsidRDefault="00811620" w:rsidP="00B660E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11620" w:rsidRPr="0097303F" w:rsidRDefault="00811620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АДМИНИСТРАЦИЯ</w:t>
      </w:r>
    </w:p>
    <w:p w:rsidR="00811620" w:rsidRPr="0097303F" w:rsidRDefault="00811620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КУЧЕНЯЕВСКОГО</w:t>
      </w:r>
      <w:r w:rsidRPr="0097303F">
        <w:rPr>
          <w:rFonts w:cs="Tahoma"/>
          <w:sz w:val="28"/>
          <w:szCs w:val="28"/>
        </w:rPr>
        <w:t xml:space="preserve"> СЕЛЬСКОГО ПОСЕЛЕНИЯ</w:t>
      </w:r>
    </w:p>
    <w:p w:rsidR="00811620" w:rsidRPr="0097303F" w:rsidRDefault="00811620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АРДАТОВСКОГО МУНИЦИПАЛЬНОГО РАЙОНА</w:t>
      </w:r>
    </w:p>
    <w:p w:rsidR="00811620" w:rsidRPr="0097303F" w:rsidRDefault="00811620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РЕСПУБЛИКИ МОРДОВИЯ</w:t>
      </w:r>
    </w:p>
    <w:p w:rsidR="00811620" w:rsidRPr="0097303F" w:rsidRDefault="00811620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</w:p>
    <w:p w:rsidR="00811620" w:rsidRPr="0097303F" w:rsidRDefault="00811620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</w:p>
    <w:p w:rsidR="00811620" w:rsidRPr="00B077F7" w:rsidRDefault="00811620" w:rsidP="00B077F7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 О С Т А Н О В Л Е Н И Е</w:t>
      </w:r>
    </w:p>
    <w:p w:rsidR="00811620" w:rsidRPr="00EC272E" w:rsidRDefault="00811620" w:rsidP="006C02C4">
      <w:pPr>
        <w:widowControl w:val="0"/>
        <w:rPr>
          <w:sz w:val="28"/>
          <w:szCs w:val="28"/>
        </w:rPr>
      </w:pPr>
      <w:r>
        <w:rPr>
          <w:rFonts w:cs="Tahoma"/>
          <w:sz w:val="28"/>
          <w:szCs w:val="28"/>
        </w:rPr>
        <w:t xml:space="preserve"> «07 июля» </w:t>
      </w:r>
      <w:smartTag w:uri="urn:schemas-microsoft-com:office:smarttags" w:element="metricconverter">
        <w:smartTagPr>
          <w:attr w:name="ProductID" w:val="2026 г"/>
        </w:smartTagPr>
        <w:r w:rsidRPr="00EC272E">
          <w:rPr>
            <w:rFonts w:cs="Tahoma"/>
            <w:sz w:val="28"/>
            <w:szCs w:val="28"/>
          </w:rPr>
          <w:t>2026 г</w:t>
        </w:r>
      </w:smartTag>
      <w:r>
        <w:rPr>
          <w:rFonts w:cs="Tahoma"/>
          <w:sz w:val="28"/>
          <w:szCs w:val="28"/>
        </w:rPr>
        <w:t xml:space="preserve">                                                               №21</w:t>
      </w:r>
    </w:p>
    <w:p w:rsidR="00811620" w:rsidRDefault="00811620" w:rsidP="00906C39">
      <w:pPr>
        <w:pStyle w:val="ConsNonformat"/>
        <w:widowControl/>
        <w:ind w:right="0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p w:rsidR="00811620" w:rsidRPr="00D11CC0" w:rsidRDefault="00811620" w:rsidP="00D11CC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</w:p>
    <w:p w:rsidR="00811620" w:rsidRDefault="00811620" w:rsidP="00D11CC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Кученяевского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</w:t>
      </w:r>
    </w:p>
    <w:p w:rsidR="00811620" w:rsidRDefault="00811620" w:rsidP="00906C3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11620" w:rsidRPr="00EC272E" w:rsidRDefault="00811620" w:rsidP="00D11CC0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 w:rsidRPr="00950F3F">
        <w:rPr>
          <w:sz w:val="28"/>
          <w:szCs w:val="28"/>
        </w:rPr>
        <w:t>В соответствии с Федеральным законом от 25 декабря 2008 года № 273ФЗ «О</w:t>
      </w:r>
      <w:r>
        <w:rPr>
          <w:sz w:val="28"/>
          <w:szCs w:val="28"/>
        </w:rPr>
        <w:t xml:space="preserve"> </w:t>
      </w:r>
      <w:r w:rsidRPr="00950F3F">
        <w:rPr>
          <w:sz w:val="28"/>
          <w:szCs w:val="28"/>
        </w:rPr>
        <w:t>противодействии коррупции», Федеральным законом от 02 марта 2007 года № 25-ФЗ «О муниципальной</w:t>
      </w:r>
      <w:r>
        <w:rPr>
          <w:sz w:val="28"/>
          <w:szCs w:val="28"/>
        </w:rPr>
        <w:t xml:space="preserve"> службе в Российской Федерации», </w:t>
      </w:r>
      <w:r w:rsidRPr="00EC272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Кученяевского</w:t>
      </w:r>
      <w:r w:rsidRPr="00EC272E">
        <w:rPr>
          <w:sz w:val="28"/>
          <w:szCs w:val="28"/>
        </w:rPr>
        <w:t xml:space="preserve"> сельского поселения Ардатовского муниципального района Республики Мордовия  постановляет:</w:t>
      </w:r>
    </w:p>
    <w:p w:rsidR="00811620" w:rsidRDefault="00811620" w:rsidP="00D11CC0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1. 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Утвердить прилагаемый Кодекс этики и служебного поведения муниципальных служащих Администрации </w:t>
      </w:r>
      <w:r>
        <w:rPr>
          <w:rFonts w:ascii="Times New Roman" w:hAnsi="Times New Roman" w:cs="Times New Roman"/>
          <w:kern w:val="0"/>
          <w:sz w:val="28"/>
          <w:szCs w:val="28"/>
        </w:rPr>
        <w:t>Кученяевского сельского поселения Ардатовского муниципального района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Республики Мордовия.</w:t>
      </w:r>
    </w:p>
    <w:p w:rsidR="00811620" w:rsidRPr="00DB26AD" w:rsidRDefault="00811620" w:rsidP="008B4401">
      <w:pPr>
        <w:pStyle w:val="NoSpacing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DB26AD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DB26A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Кученяевского </w:t>
      </w:r>
      <w:r w:rsidRPr="00DB26A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от 28.02.2011 г. №6 «</w:t>
      </w: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Кученяевского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района»</w:t>
      </w:r>
    </w:p>
    <w:p w:rsidR="00811620" w:rsidRPr="00D331F2" w:rsidRDefault="00811620" w:rsidP="00D11CC0">
      <w:pPr>
        <w:ind w:left="-284" w:firstLine="426"/>
        <w:jc w:val="both"/>
      </w:pPr>
      <w:r>
        <w:rPr>
          <w:sz w:val="28"/>
          <w:szCs w:val="28"/>
        </w:rPr>
        <w:t xml:space="preserve">3. </w:t>
      </w:r>
      <w:r w:rsidRPr="0038563A">
        <w:rPr>
          <w:sz w:val="28"/>
          <w:szCs w:val="28"/>
        </w:rPr>
        <w:t>Настоящее постановление вступает в силу после</w:t>
      </w:r>
      <w:r>
        <w:rPr>
          <w:sz w:val="28"/>
          <w:szCs w:val="28"/>
        </w:rPr>
        <w:t xml:space="preserve"> дня</w:t>
      </w:r>
      <w:r w:rsidRPr="0038563A">
        <w:rPr>
          <w:sz w:val="28"/>
          <w:szCs w:val="28"/>
        </w:rPr>
        <w:t xml:space="preserve"> его</w:t>
      </w:r>
      <w:r w:rsidRPr="0038563A">
        <w:rPr>
          <w:rStyle w:val="apple-converted-space"/>
          <w:sz w:val="28"/>
          <w:szCs w:val="28"/>
        </w:rPr>
        <w:t xml:space="preserve"> официального опубликования в Информационном бюллетене и </w:t>
      </w:r>
      <w:r w:rsidRPr="0038563A">
        <w:rPr>
          <w:sz w:val="28"/>
          <w:szCs w:val="28"/>
        </w:rPr>
        <w:t xml:space="preserve"> подлежит размещению на официальном сайте </w:t>
      </w:r>
      <w:r>
        <w:rPr>
          <w:sz w:val="28"/>
          <w:szCs w:val="28"/>
        </w:rPr>
        <w:t>Кученяевского</w:t>
      </w:r>
      <w:r w:rsidRPr="0038563A">
        <w:rPr>
          <w:sz w:val="28"/>
          <w:szCs w:val="28"/>
        </w:rPr>
        <w:t xml:space="preserve"> сельского поселения в сети «Интернет».</w:t>
      </w:r>
    </w:p>
    <w:p w:rsidR="00811620" w:rsidRDefault="00811620" w:rsidP="00950F3F">
      <w:pPr>
        <w:jc w:val="both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B660E9">
      <w:pPr>
        <w:jc w:val="both"/>
        <w:rPr>
          <w:sz w:val="28"/>
          <w:szCs w:val="28"/>
        </w:rPr>
      </w:pPr>
    </w:p>
    <w:p w:rsidR="00811620" w:rsidRDefault="00811620" w:rsidP="008B4401">
      <w:pPr>
        <w:ind w:left="-284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Кученяевского </w:t>
      </w:r>
    </w:p>
    <w:p w:rsidR="00811620" w:rsidRPr="00B660E9" w:rsidRDefault="00811620" w:rsidP="008B4401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В.П.Дугушкин</w:t>
      </w: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 w:rsidP="00FE324A">
      <w:pPr>
        <w:jc w:val="center"/>
        <w:rPr>
          <w:b/>
          <w:sz w:val="32"/>
          <w:szCs w:val="32"/>
        </w:rPr>
      </w:pPr>
    </w:p>
    <w:p w:rsidR="00811620" w:rsidRDefault="00811620">
      <w:pPr>
        <w:suppressAutoHyphens w:val="0"/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811620" w:rsidRDefault="00811620" w:rsidP="00EE0EEB">
      <w:pPr>
        <w:ind w:left="-284"/>
        <w:jc w:val="right"/>
      </w:pPr>
      <w:r>
        <w:t>Приложение</w:t>
      </w:r>
    </w:p>
    <w:p w:rsidR="00811620" w:rsidRDefault="00811620" w:rsidP="00EE0EEB">
      <w:pPr>
        <w:ind w:left="-284"/>
        <w:jc w:val="right"/>
      </w:pPr>
      <w:r>
        <w:t xml:space="preserve"> к постановлению администрации </w:t>
      </w:r>
    </w:p>
    <w:p w:rsidR="00811620" w:rsidRPr="00436CD1" w:rsidRDefault="00811620" w:rsidP="00EE0EEB">
      <w:pPr>
        <w:ind w:left="-284"/>
        <w:jc w:val="right"/>
      </w:pPr>
      <w:r>
        <w:t>Кученяевского сельского поселения</w:t>
      </w:r>
    </w:p>
    <w:p w:rsidR="00811620" w:rsidRPr="00436CD1" w:rsidRDefault="00811620" w:rsidP="00EE0EEB">
      <w:pPr>
        <w:ind w:left="-284"/>
        <w:jc w:val="right"/>
      </w:pPr>
      <w:r>
        <w:t xml:space="preserve">                                                                                                                                   о</w:t>
      </w:r>
      <w:r w:rsidRPr="00436CD1">
        <w:t>т</w:t>
      </w:r>
      <w:r>
        <w:t xml:space="preserve"> «07 »</w:t>
      </w:r>
      <w:r w:rsidRPr="00436CD1">
        <w:t xml:space="preserve"> </w:t>
      </w:r>
      <w:r>
        <w:t xml:space="preserve">июля </w:t>
      </w:r>
      <w:smartTag w:uri="urn:schemas-microsoft-com:office:smarttags" w:element="metricconverter">
        <w:smartTagPr>
          <w:attr w:name="ProductID" w:val="2026 г"/>
        </w:smartTagPr>
        <w:r>
          <w:t>2026 г</w:t>
        </w:r>
      </w:smartTag>
      <w:r>
        <w:t>.</w:t>
      </w:r>
    </w:p>
    <w:p w:rsidR="00811620" w:rsidRDefault="00811620" w:rsidP="00EE0EEB">
      <w:pPr>
        <w:ind w:left="-284"/>
        <w:jc w:val="center"/>
        <w:rPr>
          <w:b/>
          <w:sz w:val="32"/>
          <w:szCs w:val="32"/>
        </w:rPr>
      </w:pPr>
    </w:p>
    <w:p w:rsidR="00811620" w:rsidRDefault="00811620" w:rsidP="00EE0EEB">
      <w:pPr>
        <w:ind w:left="-284"/>
        <w:jc w:val="center"/>
        <w:rPr>
          <w:b/>
          <w:sz w:val="32"/>
          <w:szCs w:val="32"/>
        </w:rPr>
      </w:pPr>
    </w:p>
    <w:p w:rsidR="00811620" w:rsidRPr="008B4401" w:rsidRDefault="00811620" w:rsidP="00EE0EEB">
      <w:pPr>
        <w:ind w:left="-284"/>
        <w:jc w:val="center"/>
        <w:rPr>
          <w:b/>
          <w:sz w:val="28"/>
          <w:szCs w:val="28"/>
        </w:rPr>
      </w:pPr>
      <w:r w:rsidRPr="00436CD1"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r>
        <w:rPr>
          <w:b/>
          <w:sz w:val="28"/>
          <w:szCs w:val="28"/>
        </w:rPr>
        <w:t>Кученяевского</w:t>
      </w:r>
      <w:r w:rsidRPr="00436CD1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811620" w:rsidRPr="00FE324A" w:rsidRDefault="00811620" w:rsidP="00EE0EEB">
      <w:pPr>
        <w:ind w:left="-284"/>
        <w:jc w:val="both"/>
        <w:rPr>
          <w:szCs w:val="32"/>
        </w:rPr>
      </w:pPr>
    </w:p>
    <w:p w:rsidR="00811620" w:rsidRPr="00B660E9" w:rsidRDefault="0081162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1. Общие положения</w:t>
      </w:r>
    </w:p>
    <w:p w:rsidR="00811620" w:rsidRPr="00B660E9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660E9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1.1. Кодекс этики и служебного поведения муниципальных служащих администрации  </w:t>
      </w:r>
      <w:r>
        <w:rPr>
          <w:sz w:val="28"/>
          <w:szCs w:val="28"/>
        </w:rPr>
        <w:t>Кученяевского</w:t>
      </w:r>
      <w:r w:rsidRPr="00B660E9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(далее–</w:t>
      </w:r>
      <w:r w:rsidRPr="00B660E9">
        <w:rPr>
          <w:sz w:val="28"/>
          <w:szCs w:val="28"/>
        </w:rPr>
        <w:t xml:space="preserve">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811620" w:rsidRPr="00B13773" w:rsidRDefault="0081162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811620" w:rsidRPr="00B13773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660E9" w:rsidRDefault="0081162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811620" w:rsidRPr="00B13773" w:rsidRDefault="00811620" w:rsidP="00EE0EEB">
      <w:pPr>
        <w:ind w:left="-284"/>
        <w:jc w:val="center"/>
        <w:rPr>
          <w:sz w:val="28"/>
          <w:szCs w:val="28"/>
        </w:rPr>
      </w:pP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2.2. Муниципальные служащие, сознавая ответственность перед государством, обществом и гражданами, призваны: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Pr="00B660E9">
        <w:rPr>
          <w:sz w:val="28"/>
          <w:szCs w:val="28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Pr="00B660E9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и) соблюдать нормы служебной, профессиональной этики и правила делового поведения;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к) проявлять корректность и внимательность в обращении с гражданами и должностными лицами;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по противодействию коррупции, в случаях предусмотренных действующим законодательством Российской Федерации.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размещали общедоступную информацию, а</w:t>
      </w:r>
      <w:r>
        <w:rPr>
          <w:sz w:val="28"/>
          <w:szCs w:val="28"/>
        </w:rPr>
        <w:t xml:space="preserve"> также данные, позволяющие их и</w:t>
      </w:r>
      <w:r w:rsidRPr="00B660E9">
        <w:rPr>
          <w:sz w:val="28"/>
          <w:szCs w:val="28"/>
        </w:rPr>
        <w:t xml:space="preserve">дентифицировать, представителю нанимателя представляют: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1) гражданин, претендующий на замещение</w:t>
      </w:r>
      <w:r>
        <w:rPr>
          <w:sz w:val="28"/>
          <w:szCs w:val="28"/>
        </w:rPr>
        <w:t xml:space="preserve"> должности муниципальной службы -</w:t>
      </w:r>
      <w:r w:rsidRPr="00B660E9">
        <w:rPr>
          <w:sz w:val="28"/>
          <w:szCs w:val="28"/>
        </w:rPr>
        <w:t xml:space="preserve"> при поступлении на службу за три календарных года, предшествующих году поступления на муниципальную службу;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</w:t>
      </w:r>
      <w:r w:rsidRPr="00B660E9">
        <w:rPr>
          <w:sz w:val="28"/>
          <w:szCs w:val="28"/>
        </w:rPr>
        <w:t xml:space="preserve">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811620" w:rsidRPr="00B660E9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811620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811620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811620" w:rsidRPr="00B660E9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 </w:t>
      </w:r>
    </w:p>
    <w:p w:rsidR="00811620" w:rsidRPr="00B660E9" w:rsidRDefault="0081162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B660E9">
        <w:rPr>
          <w:sz w:val="28"/>
          <w:szCs w:val="28"/>
        </w:rPr>
        <w:t>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811620" w:rsidRPr="00B660E9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</w:t>
      </w:r>
      <w:r w:rsidRPr="00B13773">
        <w:rPr>
          <w:sz w:val="28"/>
          <w:szCs w:val="28"/>
        </w:rPr>
        <w:t>мессенджер</w:t>
      </w:r>
      <w:r>
        <w:rPr>
          <w:sz w:val="28"/>
          <w:szCs w:val="28"/>
        </w:rPr>
        <w:t>ы</w:t>
      </w:r>
      <w:r w:rsidRPr="00B660E9">
        <w:rPr>
          <w:sz w:val="28"/>
          <w:szCs w:val="28"/>
        </w:rPr>
        <w:t xml:space="preserve">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811620" w:rsidRPr="00B13773" w:rsidRDefault="0081162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811620" w:rsidRPr="00B13773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660E9" w:rsidRDefault="0081162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3. Этические правила служебного поведения муниципальных служащих</w:t>
      </w:r>
    </w:p>
    <w:p w:rsidR="00811620" w:rsidRPr="00B660E9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г) курения во время служебных совещаний, бесед, иного служебного общения с гражданами;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811620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811620" w:rsidRPr="00B13773" w:rsidRDefault="0081162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811620" w:rsidRPr="00B13773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13773" w:rsidRDefault="0081162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4. Ответственность за нарушение положений Кодекса</w:t>
      </w:r>
    </w:p>
    <w:p w:rsidR="00811620" w:rsidRPr="00B13773" w:rsidRDefault="00811620" w:rsidP="00EE0EEB">
      <w:pPr>
        <w:ind w:left="-284"/>
        <w:jc w:val="both"/>
        <w:rPr>
          <w:sz w:val="28"/>
          <w:szCs w:val="28"/>
        </w:rPr>
      </w:pPr>
    </w:p>
    <w:p w:rsidR="00811620" w:rsidRPr="00B660E9" w:rsidRDefault="00811620" w:rsidP="008270D9">
      <w:pPr>
        <w:ind w:left="-284" w:firstLine="426"/>
        <w:jc w:val="both"/>
        <w:rPr>
          <w:sz w:val="28"/>
          <w:szCs w:val="28"/>
        </w:rPr>
      </w:pPr>
      <w:bookmarkStart w:id="0" w:name="_GoBack"/>
      <w:bookmarkEnd w:id="0"/>
      <w:r w:rsidRPr="00B660E9">
        <w:rPr>
          <w:sz w:val="28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811620" w:rsidRPr="00B660E9" w:rsidSect="00A43E93">
      <w:headerReference w:type="default" r:id="rId7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620" w:rsidRDefault="00811620" w:rsidP="009D0AC0">
      <w:r>
        <w:separator/>
      </w:r>
    </w:p>
  </w:endnote>
  <w:endnote w:type="continuationSeparator" w:id="1">
    <w:p w:rsidR="00811620" w:rsidRDefault="00811620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620" w:rsidRDefault="00811620" w:rsidP="009D0AC0">
      <w:r>
        <w:separator/>
      </w:r>
    </w:p>
  </w:footnote>
  <w:footnote w:type="continuationSeparator" w:id="1">
    <w:p w:rsidR="00811620" w:rsidRDefault="00811620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620" w:rsidRDefault="00811620">
    <w:pPr>
      <w:pStyle w:val="Header"/>
    </w:pPr>
  </w:p>
  <w:p w:rsidR="00811620" w:rsidRDefault="00811620">
    <w:pPr>
      <w:pStyle w:val="Header"/>
    </w:pPr>
  </w:p>
  <w:p w:rsidR="00811620" w:rsidRDefault="008116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76D74"/>
    <w:multiLevelType w:val="hybridMultilevel"/>
    <w:tmpl w:val="9B14DA24"/>
    <w:lvl w:ilvl="0" w:tplc="3C0C2C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C819B2"/>
    <w:multiLevelType w:val="hybridMultilevel"/>
    <w:tmpl w:val="E49A8A14"/>
    <w:lvl w:ilvl="0" w:tplc="22009DB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392D28"/>
    <w:multiLevelType w:val="hybridMultilevel"/>
    <w:tmpl w:val="E1A8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3CDF"/>
    <w:rsid w:val="00014835"/>
    <w:rsid w:val="00016903"/>
    <w:rsid w:val="0001711B"/>
    <w:rsid w:val="000178BD"/>
    <w:rsid w:val="00022865"/>
    <w:rsid w:val="000278A7"/>
    <w:rsid w:val="0003383E"/>
    <w:rsid w:val="0004436D"/>
    <w:rsid w:val="000462F2"/>
    <w:rsid w:val="00046DC0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5D15"/>
    <w:rsid w:val="001A6706"/>
    <w:rsid w:val="001B5C25"/>
    <w:rsid w:val="001B757C"/>
    <w:rsid w:val="001C325E"/>
    <w:rsid w:val="001D33B1"/>
    <w:rsid w:val="001E4CCA"/>
    <w:rsid w:val="001F388E"/>
    <w:rsid w:val="001F40BD"/>
    <w:rsid w:val="00217025"/>
    <w:rsid w:val="00221F8B"/>
    <w:rsid w:val="002233CD"/>
    <w:rsid w:val="00231055"/>
    <w:rsid w:val="00231D61"/>
    <w:rsid w:val="002440D3"/>
    <w:rsid w:val="00244B86"/>
    <w:rsid w:val="00264D52"/>
    <w:rsid w:val="00267B95"/>
    <w:rsid w:val="0027421A"/>
    <w:rsid w:val="00275710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E6CE7"/>
    <w:rsid w:val="002F1A93"/>
    <w:rsid w:val="002F4A99"/>
    <w:rsid w:val="00301BA0"/>
    <w:rsid w:val="0030453A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82AC4"/>
    <w:rsid w:val="0038563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36CD1"/>
    <w:rsid w:val="00443046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B5C4E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02F8F"/>
    <w:rsid w:val="00512C86"/>
    <w:rsid w:val="005144D4"/>
    <w:rsid w:val="00531FB0"/>
    <w:rsid w:val="00533B59"/>
    <w:rsid w:val="00536196"/>
    <w:rsid w:val="00536838"/>
    <w:rsid w:val="00540CA1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A7C"/>
    <w:rsid w:val="00671D3B"/>
    <w:rsid w:val="006725B1"/>
    <w:rsid w:val="006904CF"/>
    <w:rsid w:val="006909C8"/>
    <w:rsid w:val="00692E57"/>
    <w:rsid w:val="0069310D"/>
    <w:rsid w:val="006A1FC6"/>
    <w:rsid w:val="006A235F"/>
    <w:rsid w:val="006A2DB5"/>
    <w:rsid w:val="006A45CB"/>
    <w:rsid w:val="006A580B"/>
    <w:rsid w:val="006A6DE0"/>
    <w:rsid w:val="006B047C"/>
    <w:rsid w:val="006B2F7E"/>
    <w:rsid w:val="006C02C4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A65ED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620"/>
    <w:rsid w:val="00811AC7"/>
    <w:rsid w:val="0081577C"/>
    <w:rsid w:val="00825501"/>
    <w:rsid w:val="008264D3"/>
    <w:rsid w:val="008264F8"/>
    <w:rsid w:val="008270D9"/>
    <w:rsid w:val="008316B0"/>
    <w:rsid w:val="00834B9E"/>
    <w:rsid w:val="00843B91"/>
    <w:rsid w:val="00847806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401"/>
    <w:rsid w:val="008B4F09"/>
    <w:rsid w:val="008B7BDB"/>
    <w:rsid w:val="008D0222"/>
    <w:rsid w:val="008F4227"/>
    <w:rsid w:val="008F4654"/>
    <w:rsid w:val="008F4AB9"/>
    <w:rsid w:val="008F62C4"/>
    <w:rsid w:val="00902E17"/>
    <w:rsid w:val="00906C39"/>
    <w:rsid w:val="009105C9"/>
    <w:rsid w:val="0091512D"/>
    <w:rsid w:val="009224C3"/>
    <w:rsid w:val="009235E0"/>
    <w:rsid w:val="00923AC3"/>
    <w:rsid w:val="00924448"/>
    <w:rsid w:val="00932C97"/>
    <w:rsid w:val="00934E70"/>
    <w:rsid w:val="00936317"/>
    <w:rsid w:val="00944475"/>
    <w:rsid w:val="00945A25"/>
    <w:rsid w:val="00950F3F"/>
    <w:rsid w:val="009529BB"/>
    <w:rsid w:val="009560F5"/>
    <w:rsid w:val="009579CE"/>
    <w:rsid w:val="0096623C"/>
    <w:rsid w:val="00971519"/>
    <w:rsid w:val="0097303F"/>
    <w:rsid w:val="00976BBA"/>
    <w:rsid w:val="00976DF1"/>
    <w:rsid w:val="00987E6A"/>
    <w:rsid w:val="00991980"/>
    <w:rsid w:val="00994B9E"/>
    <w:rsid w:val="009A1510"/>
    <w:rsid w:val="009C36F4"/>
    <w:rsid w:val="009C430B"/>
    <w:rsid w:val="009D0AC0"/>
    <w:rsid w:val="009D26EA"/>
    <w:rsid w:val="009D2E6E"/>
    <w:rsid w:val="009D73A8"/>
    <w:rsid w:val="009E2613"/>
    <w:rsid w:val="009E295C"/>
    <w:rsid w:val="009F03E1"/>
    <w:rsid w:val="009F2D89"/>
    <w:rsid w:val="009F715F"/>
    <w:rsid w:val="00A04C61"/>
    <w:rsid w:val="00A04F93"/>
    <w:rsid w:val="00A103E3"/>
    <w:rsid w:val="00A26F80"/>
    <w:rsid w:val="00A304D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5463F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4E79"/>
    <w:rsid w:val="00A96A3B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26EE"/>
    <w:rsid w:val="00B036A2"/>
    <w:rsid w:val="00B04CD7"/>
    <w:rsid w:val="00B04CF1"/>
    <w:rsid w:val="00B06B9B"/>
    <w:rsid w:val="00B077F7"/>
    <w:rsid w:val="00B10093"/>
    <w:rsid w:val="00B11C68"/>
    <w:rsid w:val="00B12E39"/>
    <w:rsid w:val="00B13773"/>
    <w:rsid w:val="00B157F0"/>
    <w:rsid w:val="00B21DE6"/>
    <w:rsid w:val="00B22214"/>
    <w:rsid w:val="00B3205B"/>
    <w:rsid w:val="00B36BB2"/>
    <w:rsid w:val="00B472D4"/>
    <w:rsid w:val="00B526EA"/>
    <w:rsid w:val="00B53DAA"/>
    <w:rsid w:val="00B660E9"/>
    <w:rsid w:val="00B757F3"/>
    <w:rsid w:val="00B81D98"/>
    <w:rsid w:val="00B830C4"/>
    <w:rsid w:val="00B910F0"/>
    <w:rsid w:val="00B93139"/>
    <w:rsid w:val="00BA0AF7"/>
    <w:rsid w:val="00BA6127"/>
    <w:rsid w:val="00BB131D"/>
    <w:rsid w:val="00BB214B"/>
    <w:rsid w:val="00BB2DB4"/>
    <w:rsid w:val="00BB46BB"/>
    <w:rsid w:val="00BB4819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6A7"/>
    <w:rsid w:val="00C33765"/>
    <w:rsid w:val="00C4133E"/>
    <w:rsid w:val="00C42383"/>
    <w:rsid w:val="00C6355F"/>
    <w:rsid w:val="00C70081"/>
    <w:rsid w:val="00C726F6"/>
    <w:rsid w:val="00C77A1C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F0C96"/>
    <w:rsid w:val="00CF23D8"/>
    <w:rsid w:val="00CF580E"/>
    <w:rsid w:val="00D00050"/>
    <w:rsid w:val="00D06EC7"/>
    <w:rsid w:val="00D11A91"/>
    <w:rsid w:val="00D11CC0"/>
    <w:rsid w:val="00D12FEF"/>
    <w:rsid w:val="00D13605"/>
    <w:rsid w:val="00D14E89"/>
    <w:rsid w:val="00D26A29"/>
    <w:rsid w:val="00D3301C"/>
    <w:rsid w:val="00D331F2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9682E"/>
    <w:rsid w:val="00D96B9C"/>
    <w:rsid w:val="00DA1C79"/>
    <w:rsid w:val="00DB26AD"/>
    <w:rsid w:val="00DB397C"/>
    <w:rsid w:val="00DC302E"/>
    <w:rsid w:val="00DC708B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28F4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272E"/>
    <w:rsid w:val="00EC4F71"/>
    <w:rsid w:val="00EC7673"/>
    <w:rsid w:val="00EC7FB7"/>
    <w:rsid w:val="00ED3567"/>
    <w:rsid w:val="00ED4065"/>
    <w:rsid w:val="00ED4FD8"/>
    <w:rsid w:val="00EE0EEB"/>
    <w:rsid w:val="00EE3817"/>
    <w:rsid w:val="00EE3C14"/>
    <w:rsid w:val="00EE4C10"/>
    <w:rsid w:val="00EF112F"/>
    <w:rsid w:val="00EF23FE"/>
    <w:rsid w:val="00EF4364"/>
    <w:rsid w:val="00EF45BB"/>
    <w:rsid w:val="00EF63AB"/>
    <w:rsid w:val="00EF7D20"/>
    <w:rsid w:val="00F00FDE"/>
    <w:rsid w:val="00F01498"/>
    <w:rsid w:val="00F06331"/>
    <w:rsid w:val="00F14554"/>
    <w:rsid w:val="00F16F4D"/>
    <w:rsid w:val="00F23860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74366"/>
    <w:rsid w:val="00F8056E"/>
    <w:rsid w:val="00F946DB"/>
    <w:rsid w:val="00FA249F"/>
    <w:rsid w:val="00FA6FDC"/>
    <w:rsid w:val="00FC3281"/>
    <w:rsid w:val="00FE2042"/>
    <w:rsid w:val="00FE324A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7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DefaultParagraphFont"/>
    <w:uiPriority w:val="99"/>
    <w:rsid w:val="00B660E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08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0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08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8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8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08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08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08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8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8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08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08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08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08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7</Pages>
  <Words>2583</Words>
  <Characters>14728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Пользователь Windows</dc:creator>
  <cp:keywords/>
  <dc:description/>
  <cp:lastModifiedBy>1</cp:lastModifiedBy>
  <cp:revision>7</cp:revision>
  <cp:lastPrinted>2026-07-31T06:43:00Z</cp:lastPrinted>
  <dcterms:created xsi:type="dcterms:W3CDTF">2026-07-27T08:40:00Z</dcterms:created>
  <dcterms:modified xsi:type="dcterms:W3CDTF">2026-07-31T06:53:00Z</dcterms:modified>
</cp:coreProperties>
</file>