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19" w:rsidRDefault="00091419" w:rsidP="000167D8">
      <w:pPr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091419" w:rsidRPr="007E259E" w:rsidRDefault="00091419" w:rsidP="000167D8">
      <w:pPr>
        <w:ind w:left="-567"/>
        <w:jc w:val="center"/>
        <w:rPr>
          <w:b/>
          <w:bCs/>
          <w:sz w:val="28"/>
          <w:szCs w:val="28"/>
        </w:rPr>
      </w:pPr>
      <w:r w:rsidRPr="007E259E">
        <w:rPr>
          <w:b/>
          <w:bCs/>
          <w:sz w:val="28"/>
          <w:szCs w:val="28"/>
        </w:rPr>
        <w:t>Совет  депутатов Кученяевского сельского поселения</w:t>
      </w:r>
    </w:p>
    <w:p w:rsidR="00091419" w:rsidRPr="007E259E" w:rsidRDefault="00091419" w:rsidP="007E259E">
      <w:pPr>
        <w:ind w:left="-567" w:firstLine="720"/>
        <w:jc w:val="center"/>
        <w:rPr>
          <w:b/>
          <w:bCs/>
          <w:sz w:val="28"/>
          <w:szCs w:val="28"/>
        </w:rPr>
      </w:pPr>
      <w:r w:rsidRPr="007E259E">
        <w:rPr>
          <w:b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091419" w:rsidRPr="007E259E" w:rsidRDefault="00091419" w:rsidP="000167D8">
      <w:pPr>
        <w:ind w:left="-567" w:firstLine="720"/>
        <w:jc w:val="center"/>
        <w:rPr>
          <w:b/>
          <w:bCs/>
          <w:sz w:val="28"/>
          <w:szCs w:val="28"/>
        </w:rPr>
      </w:pPr>
      <w:r w:rsidRPr="007E259E">
        <w:rPr>
          <w:b/>
          <w:bCs/>
          <w:sz w:val="28"/>
          <w:szCs w:val="28"/>
        </w:rPr>
        <w:t xml:space="preserve">второго созыва        </w:t>
      </w:r>
    </w:p>
    <w:p w:rsidR="00091419" w:rsidRPr="004D5B99" w:rsidRDefault="00091419" w:rsidP="009267BD">
      <w:pPr>
        <w:ind w:left="-567"/>
        <w:jc w:val="center"/>
        <w:rPr>
          <w:bCs/>
          <w:sz w:val="28"/>
          <w:szCs w:val="28"/>
        </w:rPr>
      </w:pPr>
      <w:r w:rsidRPr="004D5B99">
        <w:rPr>
          <w:bCs/>
          <w:sz w:val="28"/>
          <w:szCs w:val="28"/>
        </w:rPr>
        <w:t>с.Кученяево</w:t>
      </w:r>
    </w:p>
    <w:p w:rsidR="00091419" w:rsidRPr="004D5B99" w:rsidRDefault="00091419" w:rsidP="009267BD">
      <w:pPr>
        <w:ind w:left="-567"/>
        <w:jc w:val="center"/>
        <w:rPr>
          <w:bCs/>
          <w:sz w:val="28"/>
          <w:szCs w:val="28"/>
        </w:rPr>
      </w:pPr>
    </w:p>
    <w:p w:rsidR="00091419" w:rsidRPr="004D5B99" w:rsidRDefault="00091419" w:rsidP="009267BD">
      <w:pPr>
        <w:ind w:left="-567"/>
        <w:jc w:val="center"/>
        <w:rPr>
          <w:bCs/>
          <w:sz w:val="28"/>
          <w:szCs w:val="28"/>
        </w:rPr>
      </w:pPr>
      <w:r w:rsidRPr="004D5B99">
        <w:rPr>
          <w:bCs/>
          <w:sz w:val="28"/>
          <w:szCs w:val="28"/>
        </w:rPr>
        <w:t>РЕШЕНИЕ</w:t>
      </w:r>
    </w:p>
    <w:p w:rsidR="00091419" w:rsidRPr="004D5B99" w:rsidRDefault="00091419" w:rsidP="000167D8">
      <w:pPr>
        <w:pStyle w:val="31"/>
        <w:ind w:left="-567"/>
        <w:rPr>
          <w:sz w:val="28"/>
          <w:szCs w:val="28"/>
        </w:rPr>
      </w:pPr>
      <w:r w:rsidRPr="004D5B99">
        <w:rPr>
          <w:sz w:val="28"/>
          <w:szCs w:val="28"/>
        </w:rPr>
        <w:t>от 17марта  2026 года</w:t>
      </w:r>
      <w:r w:rsidRPr="004D5B99">
        <w:rPr>
          <w:sz w:val="28"/>
          <w:szCs w:val="28"/>
        </w:rPr>
        <w:tab/>
      </w:r>
      <w:r w:rsidRPr="004D5B99">
        <w:rPr>
          <w:sz w:val="28"/>
          <w:szCs w:val="28"/>
        </w:rPr>
        <w:tab/>
      </w:r>
      <w:r w:rsidRPr="004D5B99">
        <w:rPr>
          <w:sz w:val="28"/>
          <w:szCs w:val="28"/>
        </w:rPr>
        <w:tab/>
      </w:r>
      <w:r w:rsidRPr="004D5B99">
        <w:rPr>
          <w:sz w:val="28"/>
          <w:szCs w:val="28"/>
        </w:rPr>
        <w:tab/>
      </w:r>
      <w:r w:rsidRPr="004D5B99">
        <w:rPr>
          <w:sz w:val="28"/>
          <w:szCs w:val="28"/>
        </w:rPr>
        <w:tab/>
      </w:r>
      <w:r w:rsidRPr="004D5B99">
        <w:rPr>
          <w:sz w:val="28"/>
          <w:szCs w:val="28"/>
        </w:rPr>
        <w:tab/>
        <w:t xml:space="preserve">         №21   </w:t>
      </w:r>
    </w:p>
    <w:p w:rsidR="00091419" w:rsidRPr="004D5B99" w:rsidRDefault="00091419" w:rsidP="009267BD">
      <w:pPr>
        <w:pStyle w:val="BodyText"/>
        <w:ind w:left="-567" w:right="307" w:firstLine="3"/>
        <w:rPr>
          <w:sz w:val="28"/>
          <w:szCs w:val="28"/>
        </w:rPr>
      </w:pPr>
      <w:r w:rsidRPr="004D5B99">
        <w:rPr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гражданами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муниципальными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служащими Администрации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Кученяевского сельского поселения,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претендующими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замещение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должностей муниципальной службы, </w:t>
      </w:r>
      <w:r w:rsidRPr="004D5B99">
        <w:rPr>
          <w:color w:val="000000"/>
          <w:sz w:val="28"/>
          <w:szCs w:val="28"/>
        </w:rPr>
        <w:t>включенных в соответствующий перечень</w:t>
      </w:r>
      <w:r w:rsidRPr="004D5B99">
        <w:rPr>
          <w:color w:val="202429"/>
          <w:sz w:val="28"/>
          <w:szCs w:val="28"/>
        </w:rPr>
        <w:t xml:space="preserve">, </w:t>
      </w:r>
      <w:r w:rsidRPr="004D5B99">
        <w:rPr>
          <w:sz w:val="28"/>
          <w:szCs w:val="28"/>
        </w:rPr>
        <w:t>и о представлении сведений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доходах,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расходах,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об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обязательствах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 муниципальными служащими Администрации Кученяевского сельского поселения, замещающими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должности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муниципальной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службы,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предусмотренные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соответствующим </w:t>
      </w:r>
      <w:r w:rsidRPr="004D5B99">
        <w:rPr>
          <w:spacing w:val="-2"/>
          <w:sz w:val="28"/>
          <w:szCs w:val="28"/>
        </w:rPr>
        <w:t>перечнем»</w:t>
      </w:r>
    </w:p>
    <w:p w:rsidR="00091419" w:rsidRPr="004D5B99" w:rsidRDefault="00091419" w:rsidP="000167D8">
      <w:pPr>
        <w:pStyle w:val="BodyText"/>
        <w:ind w:left="-567"/>
        <w:jc w:val="left"/>
        <w:rPr>
          <w:sz w:val="28"/>
          <w:szCs w:val="28"/>
        </w:rPr>
      </w:pPr>
    </w:p>
    <w:p w:rsidR="00091419" w:rsidRPr="004D5B99" w:rsidRDefault="00091419" w:rsidP="009267BD">
      <w:pPr>
        <w:pStyle w:val="BodyText"/>
        <w:ind w:left="-567" w:right="136" w:firstLine="567"/>
        <w:rPr>
          <w:sz w:val="28"/>
          <w:szCs w:val="28"/>
        </w:rPr>
      </w:pPr>
      <w:r w:rsidRPr="004D5B99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характера»,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23.06.2014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№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460</w:t>
      </w:r>
      <w:r w:rsidRPr="004D5B99">
        <w:rPr>
          <w:spacing w:val="-1"/>
          <w:sz w:val="28"/>
          <w:szCs w:val="28"/>
        </w:rPr>
        <w:t xml:space="preserve"> </w:t>
      </w:r>
      <w:r w:rsidRPr="004D5B99">
        <w:rPr>
          <w:sz w:val="28"/>
          <w:szCs w:val="28"/>
        </w:rPr>
        <w:t>«Об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утверждении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D5B99">
        <w:rPr>
          <w:spacing w:val="-1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 и внесении изменений в некоторые акты Президента Российской Федерации», Совет депутатов Кученяевского сельского поселения решил:</w:t>
      </w:r>
    </w:p>
    <w:p w:rsidR="00091419" w:rsidRPr="004D5B99" w:rsidRDefault="00091419" w:rsidP="009267BD">
      <w:pPr>
        <w:pStyle w:val="BodyText"/>
        <w:ind w:left="-567" w:right="136" w:firstLine="851"/>
        <w:jc w:val="center"/>
        <w:rPr>
          <w:sz w:val="28"/>
          <w:szCs w:val="28"/>
        </w:rPr>
      </w:pPr>
      <w:r w:rsidRPr="004D5B99">
        <w:rPr>
          <w:sz w:val="28"/>
          <w:szCs w:val="28"/>
        </w:rPr>
        <w:t>РЕШИЛ:</w:t>
      </w:r>
    </w:p>
    <w:p w:rsidR="00091419" w:rsidRPr="004D5B99" w:rsidRDefault="00091419" w:rsidP="000167D8">
      <w:pPr>
        <w:pStyle w:val="ListParagraph"/>
        <w:tabs>
          <w:tab w:val="left" w:pos="1001"/>
        </w:tabs>
        <w:ind w:left="-567" w:firstLine="567"/>
        <w:rPr>
          <w:sz w:val="28"/>
          <w:szCs w:val="28"/>
        </w:rPr>
      </w:pPr>
      <w:r w:rsidRPr="004D5B99">
        <w:rPr>
          <w:sz w:val="28"/>
          <w:szCs w:val="28"/>
        </w:rPr>
        <w:t xml:space="preserve">1.Утвердить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Кученяевского сельского поселения, претендующими на замещение должностей муниципальной службы, </w:t>
      </w:r>
      <w:r w:rsidRPr="004D5B99">
        <w:rPr>
          <w:color w:val="000000"/>
          <w:sz w:val="28"/>
          <w:szCs w:val="28"/>
        </w:rPr>
        <w:t xml:space="preserve">включенных в соответствующий перечень, </w:t>
      </w:r>
      <w:r w:rsidRPr="004D5B99">
        <w:rPr>
          <w:sz w:val="28"/>
          <w:szCs w:val="28"/>
        </w:rPr>
        <w:t>и о представлении сведений о доходах, расходах, об имуществе и обязательствах имущественного характера муниципальными служащими Администрации Кученяевского сельского поселения, замещающими должности муниципальной службы, предусмотренные соответствующим перечнем.</w:t>
      </w:r>
    </w:p>
    <w:p w:rsidR="00091419" w:rsidRPr="004D5B99" w:rsidRDefault="00091419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  <w:r w:rsidRPr="004D5B99">
        <w:rPr>
          <w:sz w:val="28"/>
          <w:szCs w:val="28"/>
        </w:rPr>
        <w:t>2. Настоящее решение вступает в силу после  опубликования в информационном бюллетене Кученяевского сельского поселения и подлежит размещению на официальном сайте Администрации Кученяевского сельского поселения в информационно-телекоммуникационной сети «Интернет», распространяет свое действия на отношения, возникшие с 01.01.2026 год.</w:t>
      </w:r>
    </w:p>
    <w:p w:rsidR="00091419" w:rsidRPr="004D5B99" w:rsidRDefault="00091419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091419" w:rsidRPr="004D5B99" w:rsidRDefault="00091419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091419" w:rsidRPr="004D5B99" w:rsidRDefault="00091419" w:rsidP="009267BD">
      <w:pPr>
        <w:pStyle w:val="ListParagraph"/>
        <w:tabs>
          <w:tab w:val="left" w:pos="963"/>
        </w:tabs>
        <w:spacing w:before="1"/>
        <w:ind w:left="-567" w:right="144" w:firstLine="567"/>
        <w:rPr>
          <w:sz w:val="28"/>
          <w:szCs w:val="28"/>
        </w:rPr>
        <w:sectPr w:rsidR="00091419" w:rsidRPr="004D5B99" w:rsidSect="000167D8">
          <w:pgSz w:w="11910" w:h="16840"/>
          <w:pgMar w:top="568" w:right="570" w:bottom="568" w:left="1700" w:header="720" w:footer="720" w:gutter="0"/>
          <w:cols w:space="720"/>
        </w:sectPr>
      </w:pPr>
      <w:r w:rsidRPr="004D5B99">
        <w:rPr>
          <w:sz w:val="28"/>
          <w:szCs w:val="28"/>
        </w:rPr>
        <w:t>Глава Кученяевского сельского поселения                          В.П.Дугушкин</w:t>
      </w:r>
    </w:p>
    <w:p w:rsidR="00091419" w:rsidRPr="004D5B99" w:rsidRDefault="00091419" w:rsidP="00E407B7">
      <w:pPr>
        <w:pStyle w:val="BodyText"/>
        <w:spacing w:before="60"/>
        <w:ind w:left="-567"/>
        <w:jc w:val="right"/>
        <w:rPr>
          <w:sz w:val="28"/>
          <w:szCs w:val="28"/>
        </w:rPr>
      </w:pPr>
      <w:r w:rsidRPr="004D5B99">
        <w:rPr>
          <w:spacing w:val="-2"/>
          <w:sz w:val="28"/>
          <w:szCs w:val="28"/>
        </w:rPr>
        <w:t>Приложение</w:t>
      </w:r>
    </w:p>
    <w:p w:rsidR="00091419" w:rsidRPr="004D5B99" w:rsidRDefault="00091419" w:rsidP="00E407B7">
      <w:pPr>
        <w:pStyle w:val="BodyText"/>
        <w:ind w:left="-567"/>
        <w:jc w:val="right"/>
        <w:rPr>
          <w:spacing w:val="-4"/>
          <w:sz w:val="28"/>
          <w:szCs w:val="28"/>
        </w:rPr>
      </w:pPr>
      <w:r w:rsidRPr="004D5B99">
        <w:rPr>
          <w:spacing w:val="-4"/>
          <w:sz w:val="28"/>
          <w:szCs w:val="28"/>
        </w:rPr>
        <w:t>к</w:t>
      </w:r>
      <w:r w:rsidRPr="004D5B99">
        <w:rPr>
          <w:spacing w:val="-11"/>
          <w:sz w:val="28"/>
          <w:szCs w:val="28"/>
        </w:rPr>
        <w:t xml:space="preserve"> решению Совета депутатов </w:t>
      </w:r>
      <w:r w:rsidRPr="004D5B99">
        <w:rPr>
          <w:spacing w:val="-4"/>
          <w:sz w:val="28"/>
          <w:szCs w:val="28"/>
        </w:rPr>
        <w:t xml:space="preserve"> </w:t>
      </w:r>
    </w:p>
    <w:p w:rsidR="00091419" w:rsidRPr="004D5B99" w:rsidRDefault="00091419" w:rsidP="00E407B7">
      <w:pPr>
        <w:pStyle w:val="BodyText"/>
        <w:ind w:left="-567"/>
        <w:jc w:val="right"/>
        <w:rPr>
          <w:sz w:val="28"/>
          <w:szCs w:val="28"/>
        </w:rPr>
      </w:pPr>
      <w:r w:rsidRPr="004D5B99">
        <w:rPr>
          <w:sz w:val="28"/>
          <w:szCs w:val="28"/>
        </w:rPr>
        <w:t>Кученяевского сельского поселения</w:t>
      </w:r>
    </w:p>
    <w:p w:rsidR="00091419" w:rsidRPr="004D5B99" w:rsidRDefault="00091419" w:rsidP="00E407B7">
      <w:pPr>
        <w:pStyle w:val="BodyText"/>
        <w:tabs>
          <w:tab w:val="left" w:pos="7198"/>
          <w:tab w:val="left" w:pos="8873"/>
        </w:tabs>
        <w:ind w:left="-567"/>
        <w:jc w:val="right"/>
        <w:rPr>
          <w:sz w:val="28"/>
          <w:szCs w:val="28"/>
        </w:rPr>
      </w:pPr>
      <w:r w:rsidRPr="004D5B99">
        <w:rPr>
          <w:sz w:val="28"/>
          <w:szCs w:val="28"/>
        </w:rPr>
        <w:t xml:space="preserve">                        от17.03.2026 №21  </w:t>
      </w:r>
    </w:p>
    <w:p w:rsidR="00091419" w:rsidRPr="004D5B99" w:rsidRDefault="00091419" w:rsidP="000167D8">
      <w:pPr>
        <w:pStyle w:val="BodyText"/>
        <w:ind w:left="-567"/>
        <w:jc w:val="left"/>
        <w:rPr>
          <w:sz w:val="28"/>
          <w:szCs w:val="28"/>
        </w:rPr>
      </w:pPr>
    </w:p>
    <w:p w:rsidR="00091419" w:rsidRPr="004D5B99" w:rsidRDefault="00091419" w:rsidP="000167D8">
      <w:pPr>
        <w:pStyle w:val="BodyText"/>
        <w:ind w:left="-567"/>
        <w:jc w:val="left"/>
        <w:rPr>
          <w:sz w:val="28"/>
          <w:szCs w:val="28"/>
        </w:rPr>
      </w:pPr>
    </w:p>
    <w:p w:rsidR="00091419" w:rsidRPr="004D5B99" w:rsidRDefault="00091419" w:rsidP="00E407B7">
      <w:pPr>
        <w:pStyle w:val="BodyText"/>
        <w:ind w:left="-567" w:right="139"/>
        <w:jc w:val="center"/>
        <w:rPr>
          <w:sz w:val="28"/>
          <w:szCs w:val="28"/>
        </w:rPr>
      </w:pPr>
      <w:r w:rsidRPr="004D5B99">
        <w:rPr>
          <w:spacing w:val="-2"/>
          <w:sz w:val="28"/>
          <w:szCs w:val="28"/>
        </w:rPr>
        <w:t>ПОЛОЖЕНИЕ</w:t>
      </w:r>
    </w:p>
    <w:p w:rsidR="00091419" w:rsidRPr="004D5B99" w:rsidRDefault="00091419" w:rsidP="00E407B7">
      <w:pPr>
        <w:pStyle w:val="BodyText"/>
        <w:ind w:left="-567" w:firstLine="225"/>
        <w:jc w:val="center"/>
        <w:rPr>
          <w:sz w:val="28"/>
          <w:szCs w:val="28"/>
        </w:rPr>
      </w:pPr>
      <w:r w:rsidRPr="004D5B99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гражданами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Администрации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Кученяевского сельского поселения, претендующими на замещение должностей муниципальной службы, включенных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соответствующий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перечень,</w:t>
      </w:r>
      <w:r w:rsidRPr="004D5B99">
        <w:rPr>
          <w:spacing w:val="-1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представлении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сведений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доходах, расходах,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об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обязательствах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муниципальными служащими Администрации Кученяевского сельского поселения, замещающими должности муниципальной службы, предусмотренные соответствующим перечнем</w:t>
      </w:r>
    </w:p>
    <w:p w:rsidR="00091419" w:rsidRPr="004D5B99" w:rsidRDefault="00091419" w:rsidP="000167D8">
      <w:pPr>
        <w:pStyle w:val="BodyText"/>
        <w:ind w:left="-567"/>
        <w:jc w:val="left"/>
        <w:rPr>
          <w:b/>
          <w:sz w:val="28"/>
          <w:szCs w:val="28"/>
        </w:rPr>
      </w:pPr>
    </w:p>
    <w:p w:rsidR="00091419" w:rsidRPr="004D5B99" w:rsidRDefault="00091419" w:rsidP="00E407B7">
      <w:pPr>
        <w:pStyle w:val="ListParagraph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8"/>
          <w:szCs w:val="28"/>
        </w:rPr>
      </w:pPr>
      <w:r w:rsidRPr="004D5B99">
        <w:rPr>
          <w:sz w:val="28"/>
          <w:szCs w:val="28"/>
        </w:rPr>
        <w:t>Настоящее</w:t>
      </w:r>
      <w:r w:rsidRPr="004D5B99">
        <w:rPr>
          <w:spacing w:val="-1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Положение</w:t>
      </w:r>
      <w:r w:rsidRPr="004D5B99">
        <w:rPr>
          <w:spacing w:val="-2"/>
          <w:sz w:val="28"/>
          <w:szCs w:val="28"/>
        </w:rPr>
        <w:t xml:space="preserve"> определяет:</w:t>
      </w:r>
    </w:p>
    <w:p w:rsidR="00091419" w:rsidRPr="004D5B99" w:rsidRDefault="00091419" w:rsidP="000167D8">
      <w:pPr>
        <w:pStyle w:val="ListParagraph"/>
        <w:numPr>
          <w:ilvl w:val="0"/>
          <w:numId w:val="1"/>
        </w:numPr>
        <w:tabs>
          <w:tab w:val="left" w:pos="1092"/>
        </w:tabs>
        <w:ind w:left="-567" w:right="135" w:firstLine="707"/>
        <w:rPr>
          <w:sz w:val="28"/>
          <w:szCs w:val="28"/>
        </w:rPr>
      </w:pPr>
      <w:r w:rsidRPr="004D5B99">
        <w:rPr>
          <w:sz w:val="28"/>
          <w:szCs w:val="28"/>
        </w:rPr>
        <w:t>порядок представления гражданами и муниципальными служащими Администрации Кученяевского сельского поселения, претендующими на замещение должностей муниципальной службы, включенных в соответствующий перечень,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5">
        <w:r w:rsidRPr="004D5B99">
          <w:rPr>
            <w:sz w:val="28"/>
            <w:szCs w:val="28"/>
          </w:rPr>
          <w:t>частью 1</w:t>
        </w:r>
      </w:hyperlink>
      <w:r w:rsidRPr="004D5B99">
        <w:rPr>
          <w:sz w:val="28"/>
          <w:szCs w:val="28"/>
        </w:rPr>
        <w:t xml:space="preserve"> </w:t>
      </w:r>
      <w:hyperlink r:id="rId6">
        <w:r w:rsidRPr="004D5B99">
          <w:rPr>
            <w:sz w:val="28"/>
            <w:szCs w:val="28"/>
          </w:rPr>
          <w:t>статьи 8</w:t>
        </w:r>
      </w:hyperlink>
      <w:r w:rsidRPr="004D5B99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091419" w:rsidRPr="004D5B99" w:rsidRDefault="00091419" w:rsidP="000167D8">
      <w:pPr>
        <w:pStyle w:val="ListParagraph"/>
        <w:numPr>
          <w:ilvl w:val="0"/>
          <w:numId w:val="1"/>
        </w:numPr>
        <w:tabs>
          <w:tab w:val="left" w:pos="847"/>
        </w:tabs>
        <w:ind w:left="-567" w:firstLine="707"/>
        <w:rPr>
          <w:sz w:val="28"/>
          <w:szCs w:val="28"/>
        </w:rPr>
      </w:pPr>
      <w:r w:rsidRPr="004D5B99">
        <w:rPr>
          <w:sz w:val="28"/>
          <w:szCs w:val="28"/>
        </w:rPr>
        <w:t>порядок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представления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служащими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Администрации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Кученяевского сельского поселения, замещающими должности муниципальной службы, предусмотренные соответствующим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перечнем,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сведений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доходах,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расходах,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об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7">
        <w:r w:rsidRPr="004D5B99">
          <w:rPr>
            <w:sz w:val="28"/>
            <w:szCs w:val="28"/>
          </w:rPr>
          <w:t>частью 1 статьи 8</w:t>
        </w:r>
      </w:hyperlink>
      <w:r w:rsidRPr="004D5B99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8"/>
          <w:szCs w:val="28"/>
        </w:rPr>
      </w:pPr>
      <w:r w:rsidRPr="004D5B99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091419" w:rsidRPr="004D5B99" w:rsidRDefault="00091419" w:rsidP="000167D8">
      <w:pPr>
        <w:pStyle w:val="BodyText"/>
        <w:ind w:left="-567" w:right="144" w:firstLine="707"/>
        <w:rPr>
          <w:sz w:val="28"/>
          <w:szCs w:val="28"/>
        </w:rPr>
      </w:pPr>
      <w:r w:rsidRPr="004D5B99">
        <w:rPr>
          <w:sz w:val="28"/>
          <w:szCs w:val="28"/>
        </w:rPr>
        <w:t>а)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гражданина,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претендующего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замещение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муниципальной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замещении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которых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муниципальные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служащие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Администрации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Кученяевского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своих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супруги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(супруга)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несовершеннолетних детей, (далее – Перечень) (далее — гражданин);</w:t>
      </w:r>
    </w:p>
    <w:p w:rsidR="00091419" w:rsidRPr="004D5B99" w:rsidRDefault="00091419" w:rsidP="000167D8">
      <w:pPr>
        <w:pStyle w:val="BodyText"/>
        <w:spacing w:before="1"/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091419" w:rsidRPr="004D5B99" w:rsidRDefault="00091419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 w:rsidRPr="004D5B99">
        <w:rPr>
          <w:sz w:val="28"/>
          <w:szCs w:val="28"/>
        </w:rPr>
        <w:t xml:space="preserve">в) на муниципального служащего, замещающего должность муниципальной службы, предусмотренную </w:t>
      </w:r>
      <w:hyperlink r:id="rId8" w:history="1">
        <w:r w:rsidRPr="004D5B99">
          <w:rPr>
            <w:color w:val="000000"/>
            <w:sz w:val="28"/>
            <w:szCs w:val="28"/>
          </w:rPr>
          <w:t>Перечнем</w:t>
        </w:r>
      </w:hyperlink>
      <w:r w:rsidRPr="004D5B99">
        <w:rPr>
          <w:sz w:val="28"/>
          <w:szCs w:val="28"/>
        </w:rPr>
        <w:t xml:space="preserve"> должностей, (далее – муниципальный служащий);</w:t>
      </w:r>
    </w:p>
    <w:p w:rsidR="00091419" w:rsidRPr="004D5B99" w:rsidRDefault="00091419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 w:rsidRPr="004D5B99">
        <w:rPr>
          <w:sz w:val="28"/>
          <w:szCs w:val="28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4D5B99">
        <w:rPr>
          <w:spacing w:val="-14"/>
          <w:sz w:val="28"/>
          <w:szCs w:val="28"/>
        </w:rPr>
        <w:t xml:space="preserve"> </w:t>
      </w:r>
      <w:hyperlink r:id="rId9">
        <w:r w:rsidRPr="004D5B99">
          <w:rPr>
            <w:sz w:val="28"/>
            <w:szCs w:val="28"/>
          </w:rPr>
          <w:t>законом</w:t>
        </w:r>
      </w:hyperlink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03.12.2012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№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230-ФЗ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"О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контроле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за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соответствием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расходов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8"/>
          <w:szCs w:val="28"/>
        </w:rPr>
      </w:pPr>
      <w:r w:rsidRPr="004D5B99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по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утвержденной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Президентом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Российской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Федерации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форме</w:t>
      </w:r>
      <w:r w:rsidRPr="004D5B99">
        <w:rPr>
          <w:spacing w:val="40"/>
          <w:sz w:val="28"/>
          <w:szCs w:val="28"/>
        </w:rPr>
        <w:t xml:space="preserve"> </w:t>
      </w:r>
      <w:r w:rsidRPr="004D5B99">
        <w:rPr>
          <w:sz w:val="28"/>
          <w:szCs w:val="28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091419" w:rsidRPr="004D5B99" w:rsidRDefault="00091419" w:rsidP="00E407B7">
      <w:pPr>
        <w:pStyle w:val="BodyText"/>
        <w:spacing w:before="1"/>
        <w:ind w:left="-567" w:firstLine="709"/>
        <w:rPr>
          <w:sz w:val="28"/>
          <w:szCs w:val="28"/>
        </w:rPr>
      </w:pPr>
      <w:r w:rsidRPr="004D5B99">
        <w:rPr>
          <w:sz w:val="28"/>
          <w:szCs w:val="28"/>
        </w:rPr>
        <w:t>а)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гражданами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–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при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поступлении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муниципальную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pacing w:val="-2"/>
          <w:sz w:val="28"/>
          <w:szCs w:val="28"/>
        </w:rPr>
        <w:t>службу;</w:t>
      </w:r>
    </w:p>
    <w:p w:rsidR="00091419" w:rsidRPr="004D5B99" w:rsidRDefault="00091419" w:rsidP="000167D8">
      <w:pPr>
        <w:pStyle w:val="BodyText"/>
        <w:ind w:left="-567" w:right="136" w:firstLine="707"/>
        <w:rPr>
          <w:sz w:val="28"/>
          <w:szCs w:val="28"/>
        </w:rPr>
      </w:pPr>
      <w:r w:rsidRPr="004D5B99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091419" w:rsidRPr="004D5B99" w:rsidRDefault="00091419" w:rsidP="000167D8">
      <w:pPr>
        <w:pStyle w:val="BodyText"/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сведений</w:t>
      </w:r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</w:t>
      </w:r>
      <w:r w:rsidRPr="004D5B99">
        <w:rPr>
          <w:spacing w:val="12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соответствии</w:t>
      </w:r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с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Федеральным</w:t>
      </w:r>
      <w:r w:rsidRPr="004D5B99">
        <w:rPr>
          <w:spacing w:val="15"/>
          <w:sz w:val="28"/>
          <w:szCs w:val="28"/>
        </w:rPr>
        <w:t xml:space="preserve"> </w:t>
      </w:r>
      <w:hyperlink r:id="rId10">
        <w:r w:rsidRPr="004D5B99">
          <w:rPr>
            <w:sz w:val="28"/>
            <w:szCs w:val="28"/>
          </w:rPr>
          <w:t>законом</w:t>
        </w:r>
      </w:hyperlink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11"/>
          <w:sz w:val="28"/>
          <w:szCs w:val="28"/>
        </w:rPr>
        <w:t xml:space="preserve"> </w:t>
      </w:r>
      <w:r w:rsidRPr="004D5B99">
        <w:rPr>
          <w:spacing w:val="-2"/>
          <w:sz w:val="28"/>
          <w:szCs w:val="28"/>
        </w:rPr>
        <w:t>03.12.2012</w:t>
      </w:r>
      <w:r w:rsidRPr="004D5B99">
        <w:rPr>
          <w:sz w:val="28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091419" w:rsidRPr="004D5B99" w:rsidRDefault="00091419" w:rsidP="000167D8">
      <w:pPr>
        <w:pStyle w:val="BodyText"/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8"/>
          <w:szCs w:val="28"/>
        </w:rPr>
      </w:pPr>
      <w:r w:rsidRPr="004D5B99">
        <w:rPr>
          <w:sz w:val="28"/>
          <w:szCs w:val="28"/>
        </w:rPr>
        <w:t>Гражданин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при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назначении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должность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муниципальной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службы,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включенную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в Перечень, представляет:</w:t>
      </w:r>
    </w:p>
    <w:p w:rsidR="00091419" w:rsidRPr="004D5B99" w:rsidRDefault="00091419" w:rsidP="000167D8">
      <w:pPr>
        <w:pStyle w:val="BodyText"/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месту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работы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или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месту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замещения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выборной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должности,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пенсии,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пособия,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праве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собственности,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своих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обязательствах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имущественного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характера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по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091419" w:rsidRPr="004D5B99" w:rsidRDefault="00091419" w:rsidP="000167D8">
      <w:pPr>
        <w:pStyle w:val="BodyText"/>
        <w:spacing w:before="1"/>
        <w:ind w:left="-567" w:right="134" w:firstLine="707"/>
        <w:rPr>
          <w:spacing w:val="-2"/>
          <w:sz w:val="28"/>
          <w:szCs w:val="28"/>
        </w:rPr>
      </w:pPr>
      <w:r w:rsidRPr="004D5B99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за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календарный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год,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предшествующий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году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подачи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гражданином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документов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документов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для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замещения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должности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муниципальной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службы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(на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отчетную </w:t>
      </w:r>
      <w:r w:rsidRPr="004D5B99">
        <w:rPr>
          <w:spacing w:val="-2"/>
          <w:sz w:val="28"/>
          <w:szCs w:val="28"/>
        </w:rPr>
        <w:t>дату).</w:t>
      </w:r>
    </w:p>
    <w:p w:rsidR="00091419" w:rsidRPr="004D5B99" w:rsidRDefault="00091419" w:rsidP="000167D8">
      <w:pPr>
        <w:pStyle w:val="BodyText"/>
        <w:spacing w:before="1"/>
        <w:ind w:left="-567" w:right="134" w:firstLine="707"/>
        <w:rPr>
          <w:spacing w:val="-2"/>
          <w:sz w:val="28"/>
          <w:szCs w:val="28"/>
        </w:rPr>
      </w:pPr>
    </w:p>
    <w:p w:rsidR="00091419" w:rsidRPr="004D5B99" w:rsidRDefault="00091419" w:rsidP="000167D8">
      <w:pPr>
        <w:pStyle w:val="NormalWeb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 w:rsidRPr="004D5B99">
        <w:rPr>
          <w:sz w:val="28"/>
          <w:szCs w:val="28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091419" w:rsidRPr="004D5B99" w:rsidRDefault="00091419" w:rsidP="00E407B7">
      <w:pPr>
        <w:pStyle w:val="ListParagraph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8"/>
          <w:szCs w:val="28"/>
        </w:rPr>
      </w:pPr>
      <w:r w:rsidRPr="004D5B99">
        <w:rPr>
          <w:sz w:val="28"/>
          <w:szCs w:val="28"/>
        </w:rPr>
        <w:t>Муниципальный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служащий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pacing w:val="-2"/>
          <w:sz w:val="28"/>
          <w:szCs w:val="28"/>
        </w:rPr>
        <w:t>представляет:</w:t>
      </w:r>
    </w:p>
    <w:p w:rsidR="00091419" w:rsidRPr="004D5B99" w:rsidRDefault="00091419" w:rsidP="000167D8">
      <w:pPr>
        <w:pStyle w:val="BodyText"/>
        <w:ind w:left="-567" w:right="135" w:firstLine="707"/>
        <w:rPr>
          <w:sz w:val="28"/>
          <w:szCs w:val="28"/>
        </w:rPr>
      </w:pPr>
      <w:r w:rsidRPr="004D5B99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основания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для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представления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сведений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соответствии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с</w:t>
      </w:r>
      <w:r w:rsidRPr="004D5B99">
        <w:rPr>
          <w:spacing w:val="-14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Федеральным </w:t>
      </w:r>
      <w:hyperlink r:id="rId11">
        <w:r w:rsidRPr="004D5B99">
          <w:rPr>
            <w:sz w:val="28"/>
            <w:szCs w:val="28"/>
          </w:rPr>
          <w:t>законом</w:t>
        </w:r>
      </w:hyperlink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03.12.2012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№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230-ФЗ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"О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контроле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за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соответствием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расходов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лиц,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091419" w:rsidRPr="004D5B99" w:rsidRDefault="00091419" w:rsidP="000167D8">
      <w:pPr>
        <w:pStyle w:val="BodyText"/>
        <w:spacing w:before="1"/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сведений</w:t>
      </w:r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</w:t>
      </w:r>
      <w:r w:rsidRPr="004D5B99">
        <w:rPr>
          <w:spacing w:val="12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соответствии</w:t>
      </w:r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с</w:t>
      </w:r>
      <w:r w:rsidRPr="004D5B99">
        <w:rPr>
          <w:spacing w:val="9"/>
          <w:sz w:val="28"/>
          <w:szCs w:val="28"/>
        </w:rPr>
        <w:t xml:space="preserve"> </w:t>
      </w:r>
      <w:r w:rsidRPr="004D5B99">
        <w:rPr>
          <w:sz w:val="28"/>
          <w:szCs w:val="28"/>
        </w:rPr>
        <w:t>Федеральным</w:t>
      </w:r>
      <w:r w:rsidRPr="004D5B99">
        <w:rPr>
          <w:spacing w:val="15"/>
          <w:sz w:val="28"/>
          <w:szCs w:val="28"/>
        </w:rPr>
        <w:t xml:space="preserve"> </w:t>
      </w:r>
      <w:hyperlink r:id="rId12">
        <w:r w:rsidRPr="004D5B99">
          <w:rPr>
            <w:sz w:val="28"/>
            <w:szCs w:val="28"/>
          </w:rPr>
          <w:t>законом</w:t>
        </w:r>
      </w:hyperlink>
      <w:r w:rsidRPr="004D5B99">
        <w:rPr>
          <w:spacing w:val="10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11"/>
          <w:sz w:val="28"/>
          <w:szCs w:val="28"/>
        </w:rPr>
        <w:t xml:space="preserve"> </w:t>
      </w:r>
      <w:r w:rsidRPr="004D5B99">
        <w:rPr>
          <w:spacing w:val="-2"/>
          <w:sz w:val="28"/>
          <w:szCs w:val="28"/>
        </w:rPr>
        <w:t>03.12.2012</w:t>
      </w:r>
      <w:r w:rsidRPr="004D5B99">
        <w:rPr>
          <w:sz w:val="28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о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расходах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своих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супруги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(супруга)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несовершеннолетних</w:t>
      </w:r>
      <w:r w:rsidRPr="004D5B99">
        <w:rPr>
          <w:spacing w:val="-1"/>
          <w:sz w:val="28"/>
          <w:szCs w:val="28"/>
        </w:rPr>
        <w:t xml:space="preserve"> </w:t>
      </w:r>
      <w:r w:rsidRPr="004D5B99">
        <w:rPr>
          <w:sz w:val="28"/>
          <w:szCs w:val="28"/>
        </w:rPr>
        <w:t>детей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spacing w:before="1"/>
        <w:ind w:left="-567" w:right="134" w:firstLine="710"/>
        <w:rPr>
          <w:sz w:val="28"/>
          <w:szCs w:val="28"/>
        </w:rPr>
      </w:pPr>
      <w:r w:rsidRPr="004D5B99">
        <w:rPr>
          <w:sz w:val="28"/>
          <w:szCs w:val="28"/>
        </w:rPr>
        <w:t>Сведения, предусмотренные пунктами 2 и 3 настоящего Положения, представляются в кадровую службу Администрации Кученяевского сельского поселения в течение 10 дней после окончания срока, предусмотренного для их представления в кадровую службу.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994"/>
        </w:tabs>
        <w:ind w:left="-567" w:firstLine="567"/>
        <w:rPr>
          <w:sz w:val="28"/>
          <w:szCs w:val="28"/>
        </w:rPr>
      </w:pPr>
      <w:r w:rsidRPr="004D5B99">
        <w:rPr>
          <w:sz w:val="28"/>
          <w:szCs w:val="28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 служащий обнаружили, что в представленных ими сведениях не отражены или не полностью отражены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какие-либо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сведения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либо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имеются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ошибки,</w:t>
      </w:r>
      <w:r w:rsidRPr="004D5B99">
        <w:rPr>
          <w:spacing w:val="-9"/>
          <w:sz w:val="28"/>
          <w:szCs w:val="28"/>
        </w:rPr>
        <w:t xml:space="preserve"> </w:t>
      </w:r>
      <w:r w:rsidRPr="004D5B99">
        <w:rPr>
          <w:sz w:val="28"/>
          <w:szCs w:val="28"/>
        </w:rPr>
        <w:t>они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вправе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представить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091419" w:rsidRPr="004D5B99" w:rsidRDefault="00091419" w:rsidP="000167D8">
      <w:pPr>
        <w:pStyle w:val="ListParagraph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8"/>
          <w:szCs w:val="28"/>
        </w:rPr>
      </w:pPr>
      <w:r w:rsidRPr="004D5B99">
        <w:rPr>
          <w:sz w:val="28"/>
          <w:szCs w:val="28"/>
        </w:rPr>
        <w:t>Гражданин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может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представить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уточненные</w:t>
      </w:r>
      <w:r w:rsidRPr="004D5B99">
        <w:rPr>
          <w:spacing w:val="-11"/>
          <w:sz w:val="28"/>
          <w:szCs w:val="28"/>
        </w:rPr>
        <w:t xml:space="preserve"> </w:t>
      </w:r>
      <w:r w:rsidRPr="004D5B99">
        <w:rPr>
          <w:sz w:val="28"/>
          <w:szCs w:val="28"/>
        </w:rPr>
        <w:t>сведения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течение</w:t>
      </w:r>
      <w:r w:rsidRPr="004D5B99">
        <w:rPr>
          <w:spacing w:val="-13"/>
          <w:sz w:val="28"/>
          <w:szCs w:val="28"/>
        </w:rPr>
        <w:t xml:space="preserve"> </w:t>
      </w:r>
      <w:r w:rsidRPr="004D5B99">
        <w:rPr>
          <w:sz w:val="28"/>
          <w:szCs w:val="28"/>
        </w:rPr>
        <w:t>одного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месяца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4D5B99">
        <w:rPr>
          <w:spacing w:val="-2"/>
          <w:sz w:val="28"/>
          <w:szCs w:val="28"/>
        </w:rPr>
        <w:t>Положения.</w:t>
      </w:r>
    </w:p>
    <w:p w:rsidR="00091419" w:rsidRPr="004D5B99" w:rsidRDefault="00091419" w:rsidP="000167D8">
      <w:pPr>
        <w:pStyle w:val="ListParagraph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8"/>
          <w:szCs w:val="28"/>
        </w:rPr>
      </w:pPr>
      <w:r w:rsidRPr="004D5B99">
        <w:rPr>
          <w:sz w:val="28"/>
          <w:szCs w:val="28"/>
        </w:rPr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>
        <w:r w:rsidRPr="004D5B99">
          <w:rPr>
            <w:sz w:val="28"/>
            <w:szCs w:val="28"/>
          </w:rPr>
          <w:t>подпунктом "б" пункта 4</w:t>
        </w:r>
      </w:hyperlink>
      <w:r w:rsidRPr="004D5B99">
        <w:rPr>
          <w:sz w:val="28"/>
          <w:szCs w:val="28"/>
        </w:rPr>
        <w:t xml:space="preserve"> настоящего Положения.</w:t>
      </w:r>
    </w:p>
    <w:p w:rsidR="00091419" w:rsidRPr="004D5B99" w:rsidRDefault="00091419" w:rsidP="000167D8">
      <w:pPr>
        <w:pStyle w:val="ListParagraph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 w:rsidRPr="004D5B99">
        <w:rPr>
          <w:sz w:val="28"/>
          <w:szCs w:val="28"/>
        </w:rPr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4">
        <w:r w:rsidRPr="004D5B99">
          <w:rPr>
            <w:sz w:val="28"/>
            <w:szCs w:val="28"/>
          </w:rPr>
          <w:t>подпункте "в"</w:t>
        </w:r>
      </w:hyperlink>
      <w:r w:rsidRPr="004D5B99">
        <w:rPr>
          <w:sz w:val="28"/>
          <w:szCs w:val="28"/>
        </w:rPr>
        <w:t xml:space="preserve"> пункта 4 настоящего </w:t>
      </w:r>
      <w:r w:rsidRPr="004D5B99">
        <w:rPr>
          <w:spacing w:val="-2"/>
          <w:sz w:val="28"/>
          <w:szCs w:val="28"/>
        </w:rPr>
        <w:t>Положения.</w:t>
      </w:r>
    </w:p>
    <w:p w:rsidR="00091419" w:rsidRPr="004D5B99" w:rsidRDefault="00091419" w:rsidP="000167D8">
      <w:pPr>
        <w:pStyle w:val="ListParagraph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 w:rsidRPr="004D5B99">
        <w:rPr>
          <w:sz w:val="28"/>
          <w:szCs w:val="28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ind w:left="-567" w:firstLine="567"/>
        <w:rPr>
          <w:sz w:val="28"/>
          <w:szCs w:val="28"/>
        </w:rPr>
      </w:pPr>
      <w:r w:rsidRPr="004D5B99">
        <w:rPr>
          <w:sz w:val="28"/>
          <w:szCs w:val="28"/>
        </w:rPr>
        <w:t>В</w:t>
      </w:r>
      <w:r w:rsidRPr="004D5B99">
        <w:rPr>
          <w:spacing w:val="-6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случае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непредставления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по</w:t>
      </w:r>
      <w:r w:rsidRPr="004D5B99">
        <w:rPr>
          <w:spacing w:val="-7"/>
          <w:sz w:val="28"/>
          <w:szCs w:val="28"/>
        </w:rPr>
        <w:t xml:space="preserve"> </w:t>
      </w:r>
      <w:r w:rsidRPr="004D5B99">
        <w:rPr>
          <w:sz w:val="28"/>
          <w:szCs w:val="28"/>
        </w:rPr>
        <w:t>объективным</w:t>
      </w:r>
      <w:r w:rsidRPr="004D5B99">
        <w:rPr>
          <w:spacing w:val="-8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данный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факт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подлежит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рассмотрению</w:t>
      </w:r>
      <w:r w:rsidRPr="004D5B99">
        <w:rPr>
          <w:spacing w:val="-10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12"/>
          <w:sz w:val="28"/>
          <w:szCs w:val="28"/>
        </w:rPr>
        <w:t xml:space="preserve"> </w:t>
      </w:r>
      <w:r w:rsidRPr="004D5B99">
        <w:rPr>
          <w:sz w:val="28"/>
          <w:szCs w:val="28"/>
        </w:rPr>
        <w:t>Комиссии по соблюдению требований к служебному поведению муниципальных служащих Администрации Кученяевского сельского поселения и урегулированию конфликта интересов.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150"/>
        </w:tabs>
        <w:ind w:left="-567" w:firstLine="707"/>
        <w:rPr>
          <w:sz w:val="28"/>
          <w:szCs w:val="28"/>
        </w:rPr>
      </w:pPr>
      <w:r w:rsidRPr="004D5B99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осуществляется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соответствии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с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законодательством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Российской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Федерации.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8"/>
          <w:szCs w:val="28"/>
        </w:rPr>
      </w:pPr>
      <w:r w:rsidRPr="004D5B99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пунктами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2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3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настоящего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Положения,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виновные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в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их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разглашении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186"/>
        </w:tabs>
        <w:ind w:left="-567" w:firstLine="707"/>
        <w:rPr>
          <w:sz w:val="28"/>
          <w:szCs w:val="28"/>
        </w:rPr>
      </w:pPr>
      <w:r w:rsidRPr="004D5B99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по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соблюдению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требований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к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служебному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поведению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муниципальных</w:t>
      </w:r>
      <w:r w:rsidRPr="004D5B99">
        <w:rPr>
          <w:spacing w:val="-1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служащих Администрации Кученяевского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8"/>
          <w:szCs w:val="28"/>
        </w:rPr>
      </w:pPr>
      <w:r w:rsidRPr="004D5B99">
        <w:rPr>
          <w:sz w:val="28"/>
          <w:szCs w:val="28"/>
        </w:rPr>
        <w:t>В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случае,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если</w:t>
      </w:r>
      <w:r w:rsidRPr="004D5B99">
        <w:rPr>
          <w:spacing w:val="-2"/>
          <w:sz w:val="28"/>
          <w:szCs w:val="28"/>
        </w:rPr>
        <w:t xml:space="preserve"> </w:t>
      </w:r>
      <w:r w:rsidRPr="004D5B99">
        <w:rPr>
          <w:sz w:val="28"/>
          <w:szCs w:val="28"/>
        </w:rPr>
        <w:t>гражданин,</w:t>
      </w:r>
      <w:r w:rsidRPr="004D5B99">
        <w:rPr>
          <w:spacing w:val="-5"/>
          <w:sz w:val="28"/>
          <w:szCs w:val="28"/>
        </w:rPr>
        <w:t xml:space="preserve"> </w:t>
      </w:r>
      <w:r w:rsidRPr="004D5B99">
        <w:rPr>
          <w:sz w:val="28"/>
          <w:szCs w:val="28"/>
        </w:rPr>
        <w:t>кандидат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на</w:t>
      </w:r>
      <w:r w:rsidRPr="004D5B99">
        <w:rPr>
          <w:spacing w:val="-4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должность,</w:t>
      </w:r>
      <w:r w:rsidRPr="004D5B99">
        <w:rPr>
          <w:spacing w:val="-3"/>
          <w:sz w:val="28"/>
          <w:szCs w:val="28"/>
        </w:rPr>
        <w:t xml:space="preserve"> </w:t>
      </w:r>
      <w:r w:rsidRPr="004D5B99">
        <w:rPr>
          <w:sz w:val="28"/>
          <w:szCs w:val="28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4D5B99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 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 w:rsidRPr="004D5B99">
        <w:rPr>
          <w:spacing w:val="24"/>
          <w:sz w:val="28"/>
          <w:szCs w:val="28"/>
        </w:rPr>
        <w:t xml:space="preserve"> </w:t>
      </w:r>
      <w:r w:rsidRPr="004D5B99">
        <w:rPr>
          <w:sz w:val="28"/>
          <w:szCs w:val="28"/>
        </w:rPr>
        <w:t>освобождается</w:t>
      </w:r>
      <w:r w:rsidRPr="004D5B99">
        <w:rPr>
          <w:spacing w:val="25"/>
          <w:sz w:val="28"/>
          <w:szCs w:val="28"/>
        </w:rPr>
        <w:t xml:space="preserve"> </w:t>
      </w:r>
      <w:r w:rsidRPr="004D5B99">
        <w:rPr>
          <w:sz w:val="28"/>
          <w:szCs w:val="28"/>
        </w:rPr>
        <w:t>от</w:t>
      </w:r>
      <w:r w:rsidRPr="004D5B99">
        <w:rPr>
          <w:spacing w:val="26"/>
          <w:sz w:val="28"/>
          <w:szCs w:val="28"/>
        </w:rPr>
        <w:t xml:space="preserve"> </w:t>
      </w:r>
      <w:r w:rsidRPr="004D5B99">
        <w:rPr>
          <w:sz w:val="28"/>
          <w:szCs w:val="28"/>
        </w:rPr>
        <w:t>должности</w:t>
      </w:r>
      <w:r w:rsidRPr="004D5B99">
        <w:rPr>
          <w:spacing w:val="26"/>
          <w:sz w:val="28"/>
          <w:szCs w:val="28"/>
        </w:rPr>
        <w:t xml:space="preserve"> </w:t>
      </w:r>
      <w:r w:rsidRPr="004D5B99">
        <w:rPr>
          <w:sz w:val="28"/>
          <w:szCs w:val="28"/>
        </w:rPr>
        <w:t>муниципальной</w:t>
      </w:r>
      <w:r w:rsidRPr="004D5B99">
        <w:rPr>
          <w:spacing w:val="26"/>
          <w:sz w:val="28"/>
          <w:szCs w:val="28"/>
        </w:rPr>
        <w:t xml:space="preserve"> </w:t>
      </w:r>
      <w:r w:rsidRPr="004D5B99">
        <w:rPr>
          <w:sz w:val="28"/>
          <w:szCs w:val="28"/>
        </w:rPr>
        <w:t>службы</w:t>
      </w:r>
      <w:r w:rsidRPr="004D5B99">
        <w:rPr>
          <w:spacing w:val="25"/>
          <w:sz w:val="28"/>
          <w:szCs w:val="28"/>
        </w:rPr>
        <w:t xml:space="preserve"> </w:t>
      </w:r>
      <w:r w:rsidRPr="004D5B99">
        <w:rPr>
          <w:sz w:val="28"/>
          <w:szCs w:val="28"/>
        </w:rPr>
        <w:t>или</w:t>
      </w:r>
      <w:r w:rsidRPr="004D5B99">
        <w:rPr>
          <w:spacing w:val="26"/>
          <w:sz w:val="28"/>
          <w:szCs w:val="28"/>
        </w:rPr>
        <w:t xml:space="preserve"> </w:t>
      </w:r>
      <w:r w:rsidRPr="004D5B99">
        <w:rPr>
          <w:sz w:val="28"/>
          <w:szCs w:val="28"/>
        </w:rPr>
        <w:t>подвергается</w:t>
      </w:r>
      <w:r w:rsidRPr="004D5B99">
        <w:rPr>
          <w:spacing w:val="25"/>
          <w:sz w:val="28"/>
          <w:szCs w:val="28"/>
        </w:rPr>
        <w:t xml:space="preserve"> </w:t>
      </w:r>
      <w:r w:rsidRPr="004D5B99">
        <w:rPr>
          <w:spacing w:val="-4"/>
          <w:sz w:val="28"/>
          <w:szCs w:val="28"/>
        </w:rPr>
        <w:t xml:space="preserve">иным </w:t>
      </w:r>
      <w:r w:rsidRPr="004D5B99">
        <w:rPr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 w:rsidRPr="004D5B99">
        <w:rPr>
          <w:spacing w:val="-2"/>
          <w:sz w:val="28"/>
          <w:szCs w:val="28"/>
        </w:rPr>
        <w:t>Федерации.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4D5B99">
        <w:rPr>
          <w:color w:val="000000"/>
          <w:sz w:val="28"/>
          <w:szCs w:val="28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5" w:history="1">
        <w:r w:rsidRPr="004D5B99">
          <w:rPr>
            <w:rStyle w:val="Hyperlink"/>
            <w:color w:val="auto"/>
            <w:sz w:val="28"/>
            <w:szCs w:val="28"/>
            <w:shd w:val="clear" w:color="auto" w:fill="FFFFFF"/>
          </w:rPr>
          <w:t>тайну</w:t>
        </w:r>
      </w:hyperlink>
      <w:r w:rsidRPr="004D5B99">
        <w:rPr>
          <w:color w:val="000000"/>
          <w:sz w:val="28"/>
          <w:szCs w:val="28"/>
          <w:shd w:val="clear" w:color="auto" w:fill="FFFFFF"/>
        </w:rPr>
        <w:t>, запросы в правоохранительные органы о проведении оперативно-разыскных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4D5B99">
        <w:rPr>
          <w:color w:val="000000"/>
          <w:sz w:val="28"/>
          <w:szCs w:val="28"/>
          <w:shd w:val="clear" w:color="auto" w:fill="FFFFFF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091419" w:rsidRPr="004D5B99" w:rsidRDefault="00091419" w:rsidP="000167D8">
      <w:pPr>
        <w:pStyle w:val="ListParagraph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4D5B99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 w:rsidRPr="004D5B99">
        <w:rPr>
          <w:color w:val="333333"/>
          <w:sz w:val="28"/>
          <w:szCs w:val="28"/>
          <w:shd w:val="clear" w:color="auto" w:fill="FFFFFF"/>
        </w:rPr>
        <w:t xml:space="preserve"> Федерального закона от 25.12.2008 № 273-ФЗ «О противодействии коррупции».</w:t>
      </w:r>
      <w:bookmarkStart w:id="0" w:name="_GoBack"/>
      <w:bookmarkEnd w:id="0"/>
    </w:p>
    <w:p w:rsidR="00091419" w:rsidRPr="004D5B99" w:rsidRDefault="00091419" w:rsidP="000167D8">
      <w:pPr>
        <w:pStyle w:val="BodyText"/>
        <w:spacing w:before="73"/>
        <w:ind w:left="-567"/>
        <w:jc w:val="left"/>
        <w:rPr>
          <w:sz w:val="28"/>
          <w:szCs w:val="28"/>
        </w:rPr>
      </w:pPr>
    </w:p>
    <w:sectPr w:rsidR="00091419" w:rsidRPr="004D5B99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EAF4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B1683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96F8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ED064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F7C0E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688B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0846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0E86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8F2D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67629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</w:rPr>
    </w:lvl>
  </w:abstractNum>
  <w:abstractNum w:abstractNumId="1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</w:rPr>
    </w:lvl>
  </w:abstractNum>
  <w:abstractNum w:abstractNumId="1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FD"/>
    <w:rsid w:val="000167D8"/>
    <w:rsid w:val="00091419"/>
    <w:rsid w:val="00175219"/>
    <w:rsid w:val="002D7E2E"/>
    <w:rsid w:val="00387CE1"/>
    <w:rsid w:val="00471527"/>
    <w:rsid w:val="004C0BFD"/>
    <w:rsid w:val="004D5B99"/>
    <w:rsid w:val="0052529B"/>
    <w:rsid w:val="00537073"/>
    <w:rsid w:val="005506C9"/>
    <w:rsid w:val="00556995"/>
    <w:rsid w:val="0055730C"/>
    <w:rsid w:val="005F2386"/>
    <w:rsid w:val="0064507C"/>
    <w:rsid w:val="00657C51"/>
    <w:rsid w:val="0070686F"/>
    <w:rsid w:val="007845DB"/>
    <w:rsid w:val="00792366"/>
    <w:rsid w:val="00792D76"/>
    <w:rsid w:val="007A2D36"/>
    <w:rsid w:val="007E259E"/>
    <w:rsid w:val="00855462"/>
    <w:rsid w:val="00921840"/>
    <w:rsid w:val="009267BD"/>
    <w:rsid w:val="009B47F4"/>
    <w:rsid w:val="00B23CB4"/>
    <w:rsid w:val="00B73359"/>
    <w:rsid w:val="00BA35D9"/>
    <w:rsid w:val="00BA5F5E"/>
    <w:rsid w:val="00BC29EA"/>
    <w:rsid w:val="00CD0890"/>
    <w:rsid w:val="00DA2A02"/>
    <w:rsid w:val="00DC496F"/>
    <w:rsid w:val="00E407B7"/>
    <w:rsid w:val="00E54375"/>
    <w:rsid w:val="00EA193C"/>
    <w:rsid w:val="00EE3B47"/>
    <w:rsid w:val="00EF320B"/>
    <w:rsid w:val="00EF35C3"/>
    <w:rsid w:val="00F55105"/>
    <w:rsid w:val="00FD09FA"/>
    <w:rsid w:val="00FF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29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2529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2529B"/>
    <w:pPr>
      <w:ind w:left="2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Normal"/>
    <w:uiPriority w:val="99"/>
    <w:rsid w:val="0052529B"/>
  </w:style>
  <w:style w:type="paragraph" w:styleId="NormalWeb">
    <w:name w:val="Normal (Web)"/>
    <w:basedOn w:val="Normal"/>
    <w:uiPriority w:val="99"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4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375"/>
    <w:rPr>
      <w:rFonts w:ascii="Segoe UI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Normal"/>
    <w:uiPriority w:val="99"/>
    <w:rsid w:val="000167D8"/>
    <w:pPr>
      <w:suppressAutoHyphens/>
      <w:autoSpaceDE/>
      <w:autoSpaceDN/>
      <w:spacing w:after="120"/>
    </w:pPr>
    <w:rPr>
      <w:rFonts w:eastAsia="Calibri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B23CB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5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6</Pages>
  <Words>2536</Words>
  <Characters>14461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Кученяевского сельского поселения</dc:title>
  <dc:subject/>
  <dc:creator>Минаева Бэла Рамазановна</dc:creator>
  <cp:keywords/>
  <dc:description/>
  <cp:lastModifiedBy>1</cp:lastModifiedBy>
  <cp:revision>3</cp:revision>
  <cp:lastPrinted>2026-03-30T08:12:00Z</cp:lastPrinted>
  <dcterms:created xsi:type="dcterms:W3CDTF">2026-03-26T07:29:00Z</dcterms:created>
  <dcterms:modified xsi:type="dcterms:W3CDTF">2026-03-30T08:13:00Z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