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463" w:rsidRPr="002D7F55" w:rsidRDefault="00AD5463" w:rsidP="006912B1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</w:t>
      </w:r>
      <w:r w:rsidRPr="002D7F55">
        <w:rPr>
          <w:rFonts w:ascii="Times New Roman" w:hAnsi="Times New Roman"/>
          <w:bCs/>
          <w:sz w:val="24"/>
          <w:szCs w:val="24"/>
        </w:rPr>
        <w:t>Совет  депутатов Кученяевского сельского поселения</w:t>
      </w:r>
    </w:p>
    <w:p w:rsidR="00AD5463" w:rsidRPr="002D7F55" w:rsidRDefault="00AD5463" w:rsidP="002D7F55">
      <w:pPr>
        <w:jc w:val="center"/>
        <w:rPr>
          <w:rFonts w:ascii="Times New Roman" w:hAnsi="Times New Roman"/>
          <w:bCs/>
          <w:sz w:val="24"/>
          <w:szCs w:val="24"/>
        </w:rPr>
      </w:pPr>
      <w:r w:rsidRPr="002D7F55">
        <w:rPr>
          <w:rFonts w:ascii="Times New Roman" w:hAnsi="Times New Roman"/>
          <w:bCs/>
          <w:sz w:val="24"/>
          <w:szCs w:val="24"/>
        </w:rPr>
        <w:t>Ардатовского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2D7F55">
        <w:rPr>
          <w:rFonts w:ascii="Times New Roman" w:hAnsi="Times New Roman"/>
          <w:bCs/>
          <w:sz w:val="24"/>
          <w:szCs w:val="24"/>
        </w:rPr>
        <w:t>Республики Мордовия</w:t>
      </w:r>
    </w:p>
    <w:p w:rsidR="00AD5463" w:rsidRPr="002D7F55" w:rsidRDefault="00AD5463" w:rsidP="002D7F55">
      <w:pPr>
        <w:ind w:firstLine="72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второго</w:t>
      </w:r>
      <w:r w:rsidRPr="002D7F55">
        <w:rPr>
          <w:rFonts w:ascii="Times New Roman" w:hAnsi="Times New Roman"/>
          <w:bCs/>
          <w:sz w:val="24"/>
          <w:szCs w:val="24"/>
        </w:rPr>
        <w:t xml:space="preserve"> созыва</w:t>
      </w:r>
    </w:p>
    <w:p w:rsidR="00AD5463" w:rsidRPr="002D7F55" w:rsidRDefault="00AD5463" w:rsidP="002D7F55">
      <w:pPr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2D7F55">
        <w:rPr>
          <w:rFonts w:ascii="Times New Roman" w:hAnsi="Times New Roman"/>
          <w:bCs/>
          <w:sz w:val="24"/>
          <w:szCs w:val="24"/>
        </w:rPr>
        <w:t>с.Кученяево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 w:val="24"/>
          <w:szCs w:val="24"/>
          <w:lang w:eastAsia="ru-RU"/>
        </w:rPr>
      </w:pP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 w:val="24"/>
          <w:szCs w:val="24"/>
          <w:lang w:eastAsia="ru-RU"/>
        </w:rPr>
      </w:pPr>
      <w:r w:rsidRPr="002D7F55">
        <w:rPr>
          <w:rFonts w:ascii="Times New Roman" w:hAnsi="Times New Roman"/>
          <w:spacing w:val="70"/>
          <w:sz w:val="24"/>
          <w:szCs w:val="24"/>
          <w:lang w:eastAsia="ru-RU"/>
        </w:rPr>
        <w:t>РЕШЕНИЕ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от   30 декабря  </w:t>
      </w:r>
      <w:smartTag w:uri="urn:schemas-microsoft-com:office:smarttags" w:element="metricconverter">
        <w:smartTagPr>
          <w:attr w:name="ProductID" w:val="2025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2025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 xml:space="preserve">.                                                   № </w:t>
      </w:r>
      <w:r>
        <w:rPr>
          <w:rFonts w:ascii="Times New Roman" w:hAnsi="Times New Roman"/>
          <w:sz w:val="24"/>
          <w:szCs w:val="24"/>
          <w:lang w:eastAsia="ru-RU"/>
        </w:rPr>
        <w:t>13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О внесении изменений в решение Совета депутатов Кученяевского сельского поселения Ардатовского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 xml:space="preserve">. № 37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Кученяевского сельского поселения Ардатовского муниципального района» 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7" w:anchor="/document/8917405/entry/0" w:history="1">
        <w:r w:rsidRPr="002D7F55">
          <w:rPr>
            <w:rFonts w:ascii="Times New Roman" w:hAnsi="Times New Roman"/>
            <w:sz w:val="24"/>
            <w:szCs w:val="24"/>
            <w:lang w:eastAsia="ru-RU"/>
          </w:rPr>
          <w:t>Уставом</w:t>
        </w:r>
      </w:hyperlink>
      <w:r w:rsidRPr="002D7F55">
        <w:rPr>
          <w:rFonts w:ascii="Times New Roman" w:hAnsi="Times New Roman"/>
          <w:sz w:val="24"/>
          <w:szCs w:val="24"/>
          <w:lang w:eastAsia="ru-RU"/>
        </w:rPr>
        <w:t xml:space="preserve"> Кученяевского сельского поселения Ардатовского муниципального района, а также рассмотрев протест Прокурора Ардатовского района  от 15 декабря </w:t>
      </w:r>
      <w:smartTag w:uri="urn:schemas-microsoft-com:office:smarttags" w:element="metricconverter">
        <w:smartTagPr>
          <w:attr w:name="ProductID" w:val="2025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2025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>. № 7-1-2025/529-25, Совет депутатов Кученяевского сельского поселения Ардатовского муниципального района, решил: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1.Внести следующие изменения в Положени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Кученяевского сельского поселения Ардатовского муниципального района, утвержденное решением Совета депутатов Кученяевского сельского поселения Ардатовского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>. № 37: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1.1. Абзац 4 части 1изложить в следующей редакции: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«должности, перечень которых установлен </w:t>
      </w:r>
      <w:hyperlink r:id="rId8" w:anchor="/document/8936521/entry/1000" w:history="1">
        <w:r w:rsidRPr="002D7F55">
          <w:rPr>
            <w:rFonts w:ascii="Times New Roman" w:hAnsi="Times New Roman"/>
            <w:sz w:val="24"/>
            <w:szCs w:val="24"/>
            <w:lang w:eastAsia="ru-RU"/>
          </w:rPr>
          <w:t>приложением</w:t>
        </w:r>
      </w:hyperlink>
      <w:r w:rsidRPr="002D7F55">
        <w:rPr>
          <w:rFonts w:ascii="Times New Roman" w:hAnsi="Times New Roman"/>
          <w:sz w:val="24"/>
          <w:szCs w:val="24"/>
          <w:lang w:eastAsia="ru-RU"/>
        </w:rPr>
        <w:t xml:space="preserve"> к Закону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(далее - Закон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>. N 47-З).»;</w:t>
      </w:r>
    </w:p>
    <w:p w:rsidR="00AD5463" w:rsidRPr="002D7F55" w:rsidRDefault="00AD5463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1.2. Часть 2 изложить в следующей редакции:</w:t>
      </w:r>
    </w:p>
    <w:p w:rsidR="00AD5463" w:rsidRPr="002D7F55" w:rsidRDefault="00AD5463" w:rsidP="000A64AD">
      <w:pPr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«2. Пенсия за выслугу лет устанавливается к страховой пенсии по старости (инвалидности), назначенной в соответствии с Федеральным законом от 28 декабря 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 занятости населения в Российской Федерации»).».</w:t>
      </w:r>
    </w:p>
    <w:p w:rsidR="00AD5463" w:rsidRDefault="00AD5463" w:rsidP="006912B1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2. Настоящее решение вступает в силу после официального опубликования.</w:t>
      </w:r>
    </w:p>
    <w:p w:rsidR="00AD5463" w:rsidRDefault="00AD5463" w:rsidP="006912B1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D5463" w:rsidRPr="002D7F55" w:rsidRDefault="00AD5463" w:rsidP="006912B1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Глава Кученяевского сельского поселения                        </w:t>
      </w:r>
      <w:r w:rsidRPr="002D7F55">
        <w:rPr>
          <w:rFonts w:ascii="Times New Roman" w:hAnsi="Times New Roman"/>
          <w:sz w:val="24"/>
          <w:szCs w:val="24"/>
          <w:lang w:eastAsia="ru-RU"/>
        </w:rPr>
        <w:tab/>
      </w:r>
      <w:bookmarkStart w:id="0" w:name="_GoBack"/>
      <w:bookmarkEnd w:id="0"/>
      <w:r w:rsidRPr="002D7F55">
        <w:rPr>
          <w:rFonts w:ascii="Times New Roman" w:hAnsi="Times New Roman"/>
          <w:sz w:val="24"/>
          <w:szCs w:val="24"/>
          <w:lang w:eastAsia="ru-RU"/>
        </w:rPr>
        <w:t xml:space="preserve">   В.П.Дугушкин</w:t>
      </w:r>
    </w:p>
    <w:p w:rsidR="00AD5463" w:rsidRDefault="00AD5463" w:rsidP="000A64AD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AD5463" w:rsidRDefault="00AD5463">
      <w:pPr>
        <w:rPr>
          <w:rFonts w:ascii="Times New Roman" w:hAnsi="Times New Roman"/>
          <w:sz w:val="28"/>
          <w:szCs w:val="28"/>
          <w:lang w:eastAsia="ru-RU"/>
        </w:rPr>
      </w:pPr>
    </w:p>
    <w:p w:rsidR="00AD5463" w:rsidRDefault="00AD5463">
      <w:pPr>
        <w:rPr>
          <w:rFonts w:ascii="Times New Roman" w:hAnsi="Times New Roman"/>
          <w:sz w:val="28"/>
          <w:szCs w:val="28"/>
          <w:lang w:eastAsia="ru-RU"/>
        </w:rPr>
      </w:pPr>
    </w:p>
    <w:p w:rsidR="00AD5463" w:rsidRPr="00417E93" w:rsidRDefault="00AD5463">
      <w:pPr>
        <w:rPr>
          <w:rFonts w:ascii="Times New Roman" w:hAnsi="Times New Roman"/>
          <w:sz w:val="28"/>
          <w:szCs w:val="28"/>
          <w:lang w:eastAsia="ru-RU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  <w:r>
        <w:br/>
      </w: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>
      <w:pPr>
        <w:rPr>
          <w:color w:val="22272F"/>
          <w:sz w:val="23"/>
          <w:szCs w:val="23"/>
          <w:shd w:val="clear" w:color="auto" w:fill="FFFFFF"/>
        </w:rPr>
      </w:pPr>
    </w:p>
    <w:p w:rsidR="00AD5463" w:rsidRDefault="00AD5463" w:rsidP="002F7342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9. 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определяется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50 процентов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должности. Размер пенсии за выслугу лет увеличивается на 3 процента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должности, за каждый полный год работы сверх установленного срока полномочий в указанной должности, на иных должностях муниципальной службы и (или) должностях государственной гражданской службы. При этом сумма страховой пенсии, фиксированной выплаты к страховой пенсии, повышений к фиксированной выплате страховой пенсии и пенсии за выслугу лет не может превышать 80 процентов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должности.</w:t>
      </w:r>
    </w:p>
    <w:p w:rsidR="00AD5463" w:rsidRDefault="00AD5463" w:rsidP="002F7342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двух установленных сроков полномочий, устанавливается пенсия за выслугу лет, размер которой определяется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должности.</w:t>
      </w:r>
    </w:p>
    <w:p w:rsidR="00AD5463" w:rsidRPr="002F7342" w:rsidRDefault="00AD5463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1. Должности руководителей районных и городских (городов республиканского значения) Советов народных депутатов, райкомов, горкомов КПСС, замещаемые по 31 декабря 1991 года.</w:t>
      </w:r>
    </w:p>
    <w:p w:rsidR="00AD5463" w:rsidRPr="002F7342" w:rsidRDefault="00AD5463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2. Должности руководителей районных и городских (городов республиканского значения) органов местного самоуправления в Республике Мордовия, замещаемые на постоянной основе.</w:t>
      </w:r>
    </w:p>
    <w:p w:rsidR="00AD5463" w:rsidRPr="002F7342" w:rsidRDefault="00AD5463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3.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 года.</w:t>
      </w:r>
    </w:p>
    <w:p w:rsidR="00AD5463" w:rsidRPr="002F7342" w:rsidRDefault="00AD5463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4. Муниципальные должности на постоянной основе в Республике Мордовия, замещаемые после 27 августа 1995 года.".</w:t>
      </w:r>
    </w:p>
    <w:p w:rsidR="00AD5463" w:rsidRDefault="00AD5463"/>
    <w:sectPr w:rsidR="00AD5463" w:rsidSect="0043450A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463" w:rsidRDefault="00AD5463" w:rsidP="00544CE4">
      <w:pPr>
        <w:spacing w:after="0" w:line="240" w:lineRule="auto"/>
      </w:pPr>
      <w:r>
        <w:separator/>
      </w:r>
    </w:p>
  </w:endnote>
  <w:endnote w:type="continuationSeparator" w:id="1">
    <w:p w:rsidR="00AD5463" w:rsidRDefault="00AD5463" w:rsidP="0054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463" w:rsidRDefault="00AD5463" w:rsidP="00544CE4">
      <w:pPr>
        <w:spacing w:after="0" w:line="240" w:lineRule="auto"/>
      </w:pPr>
      <w:r>
        <w:separator/>
      </w:r>
    </w:p>
  </w:footnote>
  <w:footnote w:type="continuationSeparator" w:id="1">
    <w:p w:rsidR="00AD5463" w:rsidRDefault="00AD5463" w:rsidP="00544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463" w:rsidRDefault="00AD5463" w:rsidP="00544CE4">
    <w:pPr>
      <w:pStyle w:val="Header"/>
    </w:pPr>
    <w:r w:rsidRPr="00E376C6">
      <w:rPr>
        <w:rFonts w:ascii="Times New Roman" w:hAnsi="Times New Roman"/>
        <w:szCs w:val="20"/>
        <w:lang w:eastAsia="ru-RU"/>
      </w:rPr>
      <w:br w:type="pag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>
    <w:nsid w:val="79712A3F"/>
    <w:multiLevelType w:val="hybridMultilevel"/>
    <w:tmpl w:val="87DC74B2"/>
    <w:lvl w:ilvl="0" w:tplc="E8549F94">
      <w:start w:val="1"/>
      <w:numFmt w:val="decimal"/>
      <w:lvlText w:val="%1."/>
      <w:lvlJc w:val="left"/>
      <w:pPr>
        <w:ind w:left="51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8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5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3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0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7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4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1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91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BF3"/>
    <w:rsid w:val="00001D0C"/>
    <w:rsid w:val="00002D72"/>
    <w:rsid w:val="000050F8"/>
    <w:rsid w:val="00006369"/>
    <w:rsid w:val="0000755F"/>
    <w:rsid w:val="000100AD"/>
    <w:rsid w:val="000101FA"/>
    <w:rsid w:val="00012CEE"/>
    <w:rsid w:val="00012DF1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1AE3"/>
    <w:rsid w:val="00043AE6"/>
    <w:rsid w:val="00043E0C"/>
    <w:rsid w:val="00043F1F"/>
    <w:rsid w:val="00044B9B"/>
    <w:rsid w:val="000459F4"/>
    <w:rsid w:val="00046549"/>
    <w:rsid w:val="00050CE8"/>
    <w:rsid w:val="00051D64"/>
    <w:rsid w:val="00051D73"/>
    <w:rsid w:val="000534D5"/>
    <w:rsid w:val="000535C5"/>
    <w:rsid w:val="00056C00"/>
    <w:rsid w:val="00057D17"/>
    <w:rsid w:val="00060B26"/>
    <w:rsid w:val="00061008"/>
    <w:rsid w:val="000627ED"/>
    <w:rsid w:val="00063CBD"/>
    <w:rsid w:val="00064E8A"/>
    <w:rsid w:val="00067751"/>
    <w:rsid w:val="00072197"/>
    <w:rsid w:val="00074A02"/>
    <w:rsid w:val="0007538B"/>
    <w:rsid w:val="00075F4F"/>
    <w:rsid w:val="00077153"/>
    <w:rsid w:val="00077B4F"/>
    <w:rsid w:val="00077FA3"/>
    <w:rsid w:val="0008112B"/>
    <w:rsid w:val="00083041"/>
    <w:rsid w:val="000854B4"/>
    <w:rsid w:val="00085D6D"/>
    <w:rsid w:val="0008753A"/>
    <w:rsid w:val="00090984"/>
    <w:rsid w:val="00090B8A"/>
    <w:rsid w:val="000912D4"/>
    <w:rsid w:val="000915D3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A64AD"/>
    <w:rsid w:val="000B043C"/>
    <w:rsid w:val="000B2033"/>
    <w:rsid w:val="000B34A1"/>
    <w:rsid w:val="000B3E19"/>
    <w:rsid w:val="000B541F"/>
    <w:rsid w:val="000B555E"/>
    <w:rsid w:val="000B6562"/>
    <w:rsid w:val="000C07EA"/>
    <w:rsid w:val="000C3228"/>
    <w:rsid w:val="000C4AF1"/>
    <w:rsid w:val="000C729B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1006AA"/>
    <w:rsid w:val="00100C9E"/>
    <w:rsid w:val="001028A7"/>
    <w:rsid w:val="00102EAB"/>
    <w:rsid w:val="00103227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3212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4B78"/>
    <w:rsid w:val="00184FF5"/>
    <w:rsid w:val="00185625"/>
    <w:rsid w:val="0018667B"/>
    <w:rsid w:val="001872B7"/>
    <w:rsid w:val="00191FFE"/>
    <w:rsid w:val="001930B9"/>
    <w:rsid w:val="0019352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C9E"/>
    <w:rsid w:val="001E572E"/>
    <w:rsid w:val="001E60E5"/>
    <w:rsid w:val="001F0584"/>
    <w:rsid w:val="001F0B54"/>
    <w:rsid w:val="001F11EB"/>
    <w:rsid w:val="001F1CF9"/>
    <w:rsid w:val="001F2011"/>
    <w:rsid w:val="001F37D0"/>
    <w:rsid w:val="001F40F3"/>
    <w:rsid w:val="001F478E"/>
    <w:rsid w:val="001F59D4"/>
    <w:rsid w:val="001F6EE4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615A"/>
    <w:rsid w:val="00236819"/>
    <w:rsid w:val="00236899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D04"/>
    <w:rsid w:val="00256501"/>
    <w:rsid w:val="00262130"/>
    <w:rsid w:val="00262B16"/>
    <w:rsid w:val="00262FC2"/>
    <w:rsid w:val="0026365C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D7F55"/>
    <w:rsid w:val="002E0FCA"/>
    <w:rsid w:val="002E30A4"/>
    <w:rsid w:val="002E358C"/>
    <w:rsid w:val="002E45C1"/>
    <w:rsid w:val="002E690B"/>
    <w:rsid w:val="002E7CEA"/>
    <w:rsid w:val="002E7EED"/>
    <w:rsid w:val="002F0838"/>
    <w:rsid w:val="002F0D8B"/>
    <w:rsid w:val="002F0ED2"/>
    <w:rsid w:val="002F4C22"/>
    <w:rsid w:val="002F569F"/>
    <w:rsid w:val="002F7342"/>
    <w:rsid w:val="002F74E5"/>
    <w:rsid w:val="002F7BB2"/>
    <w:rsid w:val="002F7FC7"/>
    <w:rsid w:val="0030283E"/>
    <w:rsid w:val="00302CEB"/>
    <w:rsid w:val="003030F1"/>
    <w:rsid w:val="003034CE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41758"/>
    <w:rsid w:val="003430D0"/>
    <w:rsid w:val="00344201"/>
    <w:rsid w:val="0034481E"/>
    <w:rsid w:val="00344DF4"/>
    <w:rsid w:val="00346033"/>
    <w:rsid w:val="003467E7"/>
    <w:rsid w:val="003528BA"/>
    <w:rsid w:val="0035294E"/>
    <w:rsid w:val="0035598B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018B"/>
    <w:rsid w:val="00373D20"/>
    <w:rsid w:val="00376674"/>
    <w:rsid w:val="00376D8B"/>
    <w:rsid w:val="00377AB2"/>
    <w:rsid w:val="00380472"/>
    <w:rsid w:val="00381065"/>
    <w:rsid w:val="00383055"/>
    <w:rsid w:val="00384C02"/>
    <w:rsid w:val="00386CEB"/>
    <w:rsid w:val="00387486"/>
    <w:rsid w:val="00387693"/>
    <w:rsid w:val="00392BEC"/>
    <w:rsid w:val="00396DF4"/>
    <w:rsid w:val="003A2D3A"/>
    <w:rsid w:val="003A39B8"/>
    <w:rsid w:val="003A46B9"/>
    <w:rsid w:val="003A48E0"/>
    <w:rsid w:val="003A4A52"/>
    <w:rsid w:val="003A554D"/>
    <w:rsid w:val="003A65BB"/>
    <w:rsid w:val="003B2202"/>
    <w:rsid w:val="003B2228"/>
    <w:rsid w:val="003B2B61"/>
    <w:rsid w:val="003B331D"/>
    <w:rsid w:val="003B5539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730F"/>
    <w:rsid w:val="00417616"/>
    <w:rsid w:val="00417BEA"/>
    <w:rsid w:val="00417E93"/>
    <w:rsid w:val="00420D26"/>
    <w:rsid w:val="0042218B"/>
    <w:rsid w:val="00427B14"/>
    <w:rsid w:val="004304DF"/>
    <w:rsid w:val="00431E46"/>
    <w:rsid w:val="004320D0"/>
    <w:rsid w:val="0043450A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5E27"/>
    <w:rsid w:val="0045743A"/>
    <w:rsid w:val="00460BF8"/>
    <w:rsid w:val="00461673"/>
    <w:rsid w:val="004620D2"/>
    <w:rsid w:val="00462396"/>
    <w:rsid w:val="00462846"/>
    <w:rsid w:val="0046316C"/>
    <w:rsid w:val="0046407D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E0379"/>
    <w:rsid w:val="004E0AB1"/>
    <w:rsid w:val="004E0B84"/>
    <w:rsid w:val="004E22D0"/>
    <w:rsid w:val="004E311F"/>
    <w:rsid w:val="004E4002"/>
    <w:rsid w:val="004E44D5"/>
    <w:rsid w:val="004E5246"/>
    <w:rsid w:val="004E5C55"/>
    <w:rsid w:val="004E7CA8"/>
    <w:rsid w:val="004E7D15"/>
    <w:rsid w:val="004F195D"/>
    <w:rsid w:val="004F2731"/>
    <w:rsid w:val="004F3D8B"/>
    <w:rsid w:val="004F483B"/>
    <w:rsid w:val="004F65CD"/>
    <w:rsid w:val="00502FA5"/>
    <w:rsid w:val="0050369A"/>
    <w:rsid w:val="00504E78"/>
    <w:rsid w:val="00506CEF"/>
    <w:rsid w:val="00507E1A"/>
    <w:rsid w:val="005120F4"/>
    <w:rsid w:val="00513017"/>
    <w:rsid w:val="00513517"/>
    <w:rsid w:val="0051474F"/>
    <w:rsid w:val="00516D56"/>
    <w:rsid w:val="00517911"/>
    <w:rsid w:val="005205BB"/>
    <w:rsid w:val="00524CFC"/>
    <w:rsid w:val="00524D46"/>
    <w:rsid w:val="00526197"/>
    <w:rsid w:val="00526446"/>
    <w:rsid w:val="00526531"/>
    <w:rsid w:val="005269AD"/>
    <w:rsid w:val="00526D02"/>
    <w:rsid w:val="00532C3F"/>
    <w:rsid w:val="00536AC6"/>
    <w:rsid w:val="00537286"/>
    <w:rsid w:val="0054295B"/>
    <w:rsid w:val="00543532"/>
    <w:rsid w:val="005444AD"/>
    <w:rsid w:val="00544CE4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62BA2"/>
    <w:rsid w:val="00663410"/>
    <w:rsid w:val="0066428D"/>
    <w:rsid w:val="00665E74"/>
    <w:rsid w:val="0066627F"/>
    <w:rsid w:val="00666C00"/>
    <w:rsid w:val="006675CC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D44"/>
    <w:rsid w:val="00683676"/>
    <w:rsid w:val="006912B1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DBA"/>
    <w:rsid w:val="006B2A7C"/>
    <w:rsid w:val="006B455F"/>
    <w:rsid w:val="006B5DAE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7C5"/>
    <w:rsid w:val="006D4BE8"/>
    <w:rsid w:val="006D55C1"/>
    <w:rsid w:val="006D64A0"/>
    <w:rsid w:val="006D7912"/>
    <w:rsid w:val="006E28EB"/>
    <w:rsid w:val="006E55DC"/>
    <w:rsid w:val="006E68EB"/>
    <w:rsid w:val="006E7A9C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362"/>
    <w:rsid w:val="007A36D9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F93"/>
    <w:rsid w:val="00813511"/>
    <w:rsid w:val="008135F7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649B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47148"/>
    <w:rsid w:val="00851F54"/>
    <w:rsid w:val="00852F93"/>
    <w:rsid w:val="00853471"/>
    <w:rsid w:val="0085572D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2516"/>
    <w:rsid w:val="0087328E"/>
    <w:rsid w:val="00873F31"/>
    <w:rsid w:val="008741B4"/>
    <w:rsid w:val="00874540"/>
    <w:rsid w:val="0087513F"/>
    <w:rsid w:val="00875749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6D90"/>
    <w:rsid w:val="008A0525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5EA"/>
    <w:rsid w:val="009001F1"/>
    <w:rsid w:val="00901069"/>
    <w:rsid w:val="0090183D"/>
    <w:rsid w:val="0090555F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135A"/>
    <w:rsid w:val="00921700"/>
    <w:rsid w:val="009230DF"/>
    <w:rsid w:val="00923139"/>
    <w:rsid w:val="00926A09"/>
    <w:rsid w:val="00927258"/>
    <w:rsid w:val="0093035D"/>
    <w:rsid w:val="009307B9"/>
    <w:rsid w:val="00931EB0"/>
    <w:rsid w:val="00931F9E"/>
    <w:rsid w:val="009349E2"/>
    <w:rsid w:val="00936415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7E07"/>
    <w:rsid w:val="00960675"/>
    <w:rsid w:val="009617F1"/>
    <w:rsid w:val="00965214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4BA6"/>
    <w:rsid w:val="009F4E46"/>
    <w:rsid w:val="009F6DAC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208EA"/>
    <w:rsid w:val="00A21CD1"/>
    <w:rsid w:val="00A224A4"/>
    <w:rsid w:val="00A22F65"/>
    <w:rsid w:val="00A235C1"/>
    <w:rsid w:val="00A23CC3"/>
    <w:rsid w:val="00A24A43"/>
    <w:rsid w:val="00A2607E"/>
    <w:rsid w:val="00A2749E"/>
    <w:rsid w:val="00A276B9"/>
    <w:rsid w:val="00A27BF3"/>
    <w:rsid w:val="00A357DD"/>
    <w:rsid w:val="00A35B63"/>
    <w:rsid w:val="00A37D25"/>
    <w:rsid w:val="00A43018"/>
    <w:rsid w:val="00A431C3"/>
    <w:rsid w:val="00A4334D"/>
    <w:rsid w:val="00A436B1"/>
    <w:rsid w:val="00A45050"/>
    <w:rsid w:val="00A453A5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5463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842"/>
    <w:rsid w:val="00AE4C3B"/>
    <w:rsid w:val="00AE5B11"/>
    <w:rsid w:val="00AE6121"/>
    <w:rsid w:val="00AE68E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57BF3"/>
    <w:rsid w:val="00B62A76"/>
    <w:rsid w:val="00B634E1"/>
    <w:rsid w:val="00B63B59"/>
    <w:rsid w:val="00B64AC7"/>
    <w:rsid w:val="00B66834"/>
    <w:rsid w:val="00B6774E"/>
    <w:rsid w:val="00B7141C"/>
    <w:rsid w:val="00B74155"/>
    <w:rsid w:val="00B745AC"/>
    <w:rsid w:val="00B750C0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3B"/>
    <w:rsid w:val="00B90B98"/>
    <w:rsid w:val="00B90E9D"/>
    <w:rsid w:val="00B91786"/>
    <w:rsid w:val="00B91DBB"/>
    <w:rsid w:val="00B92E74"/>
    <w:rsid w:val="00B94A73"/>
    <w:rsid w:val="00B955AB"/>
    <w:rsid w:val="00B96CA2"/>
    <w:rsid w:val="00B96D4C"/>
    <w:rsid w:val="00B96E51"/>
    <w:rsid w:val="00B977A4"/>
    <w:rsid w:val="00B9782A"/>
    <w:rsid w:val="00BA2A6F"/>
    <w:rsid w:val="00BA2E41"/>
    <w:rsid w:val="00BA39B8"/>
    <w:rsid w:val="00BA4BF7"/>
    <w:rsid w:val="00BA5B4B"/>
    <w:rsid w:val="00BB0147"/>
    <w:rsid w:val="00BB4DC3"/>
    <w:rsid w:val="00BB5CCA"/>
    <w:rsid w:val="00BB7534"/>
    <w:rsid w:val="00BC0498"/>
    <w:rsid w:val="00BC14DE"/>
    <w:rsid w:val="00BD0C66"/>
    <w:rsid w:val="00BD404D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3BC3"/>
    <w:rsid w:val="00BF6295"/>
    <w:rsid w:val="00BF687D"/>
    <w:rsid w:val="00BF734D"/>
    <w:rsid w:val="00BF7590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3AA8"/>
    <w:rsid w:val="00C13E6A"/>
    <w:rsid w:val="00C170D9"/>
    <w:rsid w:val="00C209E4"/>
    <w:rsid w:val="00C221D9"/>
    <w:rsid w:val="00C24A67"/>
    <w:rsid w:val="00C2550F"/>
    <w:rsid w:val="00C25591"/>
    <w:rsid w:val="00C27848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76A3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F2B"/>
    <w:rsid w:val="00CA3F3C"/>
    <w:rsid w:val="00CA42EB"/>
    <w:rsid w:val="00CA5863"/>
    <w:rsid w:val="00CA70A9"/>
    <w:rsid w:val="00CB108A"/>
    <w:rsid w:val="00CB2B06"/>
    <w:rsid w:val="00CB2B2F"/>
    <w:rsid w:val="00CB3015"/>
    <w:rsid w:val="00CB36BC"/>
    <w:rsid w:val="00CB4CEC"/>
    <w:rsid w:val="00CB5EF9"/>
    <w:rsid w:val="00CB63C1"/>
    <w:rsid w:val="00CC02EF"/>
    <w:rsid w:val="00CC0330"/>
    <w:rsid w:val="00CC4723"/>
    <w:rsid w:val="00CC4E96"/>
    <w:rsid w:val="00CC60B9"/>
    <w:rsid w:val="00CC7E49"/>
    <w:rsid w:val="00CD2413"/>
    <w:rsid w:val="00CD25C4"/>
    <w:rsid w:val="00CD3C5E"/>
    <w:rsid w:val="00CD4F15"/>
    <w:rsid w:val="00CD531B"/>
    <w:rsid w:val="00CD6C5D"/>
    <w:rsid w:val="00CD7712"/>
    <w:rsid w:val="00CD77BE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4A7E"/>
    <w:rsid w:val="00D04DB2"/>
    <w:rsid w:val="00D05DDE"/>
    <w:rsid w:val="00D0604E"/>
    <w:rsid w:val="00D06AE5"/>
    <w:rsid w:val="00D11A6E"/>
    <w:rsid w:val="00D141DE"/>
    <w:rsid w:val="00D17A34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4E30"/>
    <w:rsid w:val="00D45981"/>
    <w:rsid w:val="00D47344"/>
    <w:rsid w:val="00D50AC5"/>
    <w:rsid w:val="00D53180"/>
    <w:rsid w:val="00D5324A"/>
    <w:rsid w:val="00D55163"/>
    <w:rsid w:val="00D563E3"/>
    <w:rsid w:val="00D57C47"/>
    <w:rsid w:val="00D60585"/>
    <w:rsid w:val="00D60EFE"/>
    <w:rsid w:val="00D61549"/>
    <w:rsid w:val="00D6361B"/>
    <w:rsid w:val="00D637AB"/>
    <w:rsid w:val="00D6383C"/>
    <w:rsid w:val="00D64523"/>
    <w:rsid w:val="00D64B43"/>
    <w:rsid w:val="00D657A9"/>
    <w:rsid w:val="00D661F1"/>
    <w:rsid w:val="00D66718"/>
    <w:rsid w:val="00D73172"/>
    <w:rsid w:val="00D7497E"/>
    <w:rsid w:val="00D75D25"/>
    <w:rsid w:val="00D761EF"/>
    <w:rsid w:val="00D76F28"/>
    <w:rsid w:val="00D81E5F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571B"/>
    <w:rsid w:val="00DA5FF6"/>
    <w:rsid w:val="00DA6C54"/>
    <w:rsid w:val="00DA7419"/>
    <w:rsid w:val="00DA7468"/>
    <w:rsid w:val="00DB15BD"/>
    <w:rsid w:val="00DB271F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A4F"/>
    <w:rsid w:val="00DC5D53"/>
    <w:rsid w:val="00DC6052"/>
    <w:rsid w:val="00DC6676"/>
    <w:rsid w:val="00DC6BD6"/>
    <w:rsid w:val="00DC7C33"/>
    <w:rsid w:val="00DD0AB7"/>
    <w:rsid w:val="00DD6FE9"/>
    <w:rsid w:val="00DD76B3"/>
    <w:rsid w:val="00DD7B94"/>
    <w:rsid w:val="00DE0BDD"/>
    <w:rsid w:val="00DE0E52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376C6"/>
    <w:rsid w:val="00E40351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31C3"/>
    <w:rsid w:val="00E645CB"/>
    <w:rsid w:val="00E64D52"/>
    <w:rsid w:val="00E65E7B"/>
    <w:rsid w:val="00E662D3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42D3"/>
    <w:rsid w:val="00E95FF5"/>
    <w:rsid w:val="00EA076A"/>
    <w:rsid w:val="00EA2758"/>
    <w:rsid w:val="00EA2F6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E9C"/>
    <w:rsid w:val="00EE110D"/>
    <w:rsid w:val="00EE1AFC"/>
    <w:rsid w:val="00EE2205"/>
    <w:rsid w:val="00EE3FC2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6951"/>
    <w:rsid w:val="00F9725A"/>
    <w:rsid w:val="00FA0924"/>
    <w:rsid w:val="00FA165A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94A"/>
    <w:rsid w:val="00FC325D"/>
    <w:rsid w:val="00FC3DCA"/>
    <w:rsid w:val="00FC504C"/>
    <w:rsid w:val="00FC6C72"/>
    <w:rsid w:val="00FD0047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50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2F73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35B63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544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44CE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44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44CE4"/>
    <w:rPr>
      <w:rFonts w:cs="Times New Roman"/>
    </w:rPr>
  </w:style>
  <w:style w:type="paragraph" w:styleId="ListParagraph">
    <w:name w:val="List Paragraph"/>
    <w:basedOn w:val="Normal"/>
    <w:uiPriority w:val="99"/>
    <w:qFormat/>
    <w:rsid w:val="00544CE4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58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885</Words>
  <Characters>5051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Совет  депутатов Кученяевского сельского поселения</dc:title>
  <dc:subject/>
  <dc:creator>Пользователь Windows</dc:creator>
  <cp:keywords/>
  <dc:description/>
  <cp:lastModifiedBy>1</cp:lastModifiedBy>
  <cp:revision>3</cp:revision>
  <cp:lastPrinted>2025-12-22T07:53:00Z</cp:lastPrinted>
  <dcterms:created xsi:type="dcterms:W3CDTF">2025-12-29T11:46:00Z</dcterms:created>
  <dcterms:modified xsi:type="dcterms:W3CDTF">2026-01-13T09:01:00Z</dcterms:modified>
</cp:coreProperties>
</file>