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9AB" w:rsidRPr="00D323B4" w:rsidRDefault="00EF79AB" w:rsidP="00B82C2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ИНФОРМАЦИОННЫЙ БЮЛЛЕТЕНЬ </w:t>
      </w:r>
    </w:p>
    <w:p w:rsidR="00EF79AB" w:rsidRPr="00D323B4" w:rsidRDefault="00EF79AB" w:rsidP="00B82C2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К</w:t>
      </w:r>
      <w:r w:rsidRPr="006B3869">
        <w:rPr>
          <w:rFonts w:ascii="Times New Roman" w:hAnsi="Times New Roman"/>
          <w:sz w:val="24"/>
          <w:szCs w:val="24"/>
          <w:lang w:eastAsia="ru-RU"/>
        </w:rPr>
        <w:t>УЧЕНЯ</w:t>
      </w:r>
      <w:r w:rsidRPr="00D323B4">
        <w:rPr>
          <w:rFonts w:ascii="Times New Roman" w:hAnsi="Times New Roman"/>
          <w:sz w:val="24"/>
          <w:szCs w:val="24"/>
          <w:lang w:eastAsia="ru-RU"/>
        </w:rPr>
        <w:t xml:space="preserve">ЕВСКОГО СЕЛЬСКОГО ПОСЕЛЕНИЯ </w:t>
      </w:r>
    </w:p>
    <w:p w:rsidR="00EF79AB" w:rsidRPr="00D323B4" w:rsidRDefault="00EF79AB" w:rsidP="00B82C2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АРДАТОВСКОГО МУНИЦИПАЛЬНОГО РАЙОНА </w:t>
      </w:r>
    </w:p>
    <w:p w:rsidR="00EF79AB" w:rsidRPr="00D323B4" w:rsidRDefault="00EF79AB" w:rsidP="00B82C2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РЕСПУБЛИКИ МОРДОВИЯ </w:t>
      </w:r>
    </w:p>
    <w:p w:rsidR="00EF79AB" w:rsidRPr="00D323B4" w:rsidRDefault="00EF79AB" w:rsidP="00B82C2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 является официальным печатным </w:t>
      </w:r>
    </w:p>
    <w:p w:rsidR="00EF79AB" w:rsidRPr="00D323B4" w:rsidRDefault="00EF79AB" w:rsidP="00B82C2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 изданием К</w:t>
      </w:r>
      <w:r>
        <w:rPr>
          <w:rFonts w:ascii="Times New Roman" w:hAnsi="Times New Roman"/>
          <w:sz w:val="24"/>
          <w:szCs w:val="24"/>
          <w:lang w:eastAsia="ru-RU"/>
        </w:rPr>
        <w:t>ученя</w:t>
      </w:r>
      <w:r w:rsidRPr="00D323B4">
        <w:rPr>
          <w:rFonts w:ascii="Times New Roman" w:hAnsi="Times New Roman"/>
          <w:sz w:val="24"/>
          <w:szCs w:val="24"/>
          <w:lang w:eastAsia="ru-RU"/>
        </w:rPr>
        <w:t xml:space="preserve">евского сельского </w:t>
      </w:r>
    </w:p>
    <w:p w:rsidR="00EF79AB" w:rsidRPr="00D323B4" w:rsidRDefault="00EF79AB" w:rsidP="00B82C2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 поселения Ардатовского </w:t>
      </w:r>
    </w:p>
    <w:p w:rsidR="00EF79AB" w:rsidRPr="00D323B4" w:rsidRDefault="00EF79AB" w:rsidP="00B82C2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 муниципального района РМ </w:t>
      </w:r>
    </w:p>
    <w:p w:rsidR="00EF79AB" w:rsidRPr="00D323B4" w:rsidRDefault="00EF79AB" w:rsidP="00B82C2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15.09.2025 года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</w:t>
      </w:r>
      <w:r w:rsidRPr="00D323B4">
        <w:rPr>
          <w:rFonts w:ascii="Times New Roman" w:hAnsi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/>
          <w:sz w:val="24"/>
          <w:szCs w:val="24"/>
          <w:lang w:eastAsia="ru-RU"/>
        </w:rPr>
        <w:t>16</w:t>
      </w:r>
    </w:p>
    <w:p w:rsidR="00EF79AB" w:rsidRPr="005A6708" w:rsidRDefault="00EF79AB" w:rsidP="00B82C22">
      <w:pPr>
        <w:jc w:val="both"/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>_____________________________________________________________________________</w:t>
      </w:r>
      <w:r>
        <w:rPr>
          <w:sz w:val="24"/>
          <w:szCs w:val="24"/>
          <w:lang w:eastAsia="ru-RU"/>
        </w:rPr>
        <w:t>________</w:t>
      </w:r>
    </w:p>
    <w:p w:rsidR="00EF79AB" w:rsidRPr="00D323B4" w:rsidRDefault="00EF79AB" w:rsidP="00B82C22">
      <w:pPr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Ардатовская территориальная избирательная комиссия сообщает информацию об и</w:t>
      </w:r>
      <w:r w:rsidRPr="00D323B4">
        <w:rPr>
          <w:rFonts w:ascii="Times New Roman" w:hAnsi="Times New Roman"/>
          <w:sz w:val="28"/>
          <w:szCs w:val="28"/>
          <w:lang w:eastAsia="ru-RU"/>
        </w:rPr>
        <w:t>тог</w:t>
      </w:r>
      <w:r>
        <w:rPr>
          <w:rFonts w:ascii="Times New Roman" w:hAnsi="Times New Roman"/>
          <w:sz w:val="28"/>
          <w:szCs w:val="28"/>
          <w:lang w:eastAsia="ru-RU"/>
        </w:rPr>
        <w:t>ах</w:t>
      </w:r>
      <w:r w:rsidRPr="00D323B4">
        <w:rPr>
          <w:rFonts w:ascii="Times New Roman" w:hAnsi="Times New Roman"/>
          <w:sz w:val="28"/>
          <w:szCs w:val="28"/>
          <w:lang w:eastAsia="ru-RU"/>
        </w:rPr>
        <w:t xml:space="preserve"> голосования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в округах </w:t>
      </w:r>
      <w:r w:rsidRPr="00D323B4">
        <w:rPr>
          <w:rFonts w:ascii="Times New Roman" w:hAnsi="Times New Roman"/>
          <w:sz w:val="28"/>
          <w:szCs w:val="28"/>
          <w:lang w:eastAsia="ru-RU"/>
        </w:rPr>
        <w:t>и полные данные протоколов избирательных комиссий.</w:t>
      </w:r>
    </w:p>
    <w:p w:rsidR="00EF79AB" w:rsidRDefault="00EF79AB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37.75pt;height:234pt;visibility:visible">
            <v:imagedata r:id="rId4" o:title=""/>
          </v:shape>
        </w:pict>
      </w:r>
    </w:p>
    <w:p w:rsidR="00EF79AB" w:rsidRDefault="00EF79AB">
      <w:r>
        <w:rPr>
          <w:noProof/>
          <w:lang w:eastAsia="ru-RU"/>
        </w:rPr>
        <w:pict>
          <v:shape id="Рисунок 4" o:spid="_x0000_i1026" type="#_x0000_t75" style="width:529.5pt;height:213pt;visibility:visible">
            <v:imagedata r:id="rId5" o:title=""/>
          </v:shape>
        </w:pict>
      </w:r>
    </w:p>
    <w:p w:rsidR="00EF79AB" w:rsidRDefault="00EF79AB">
      <w:pPr>
        <w:rPr>
          <w:lang w:val="en-US"/>
        </w:rPr>
      </w:pPr>
      <w:r>
        <w:rPr>
          <w:noProof/>
          <w:lang w:eastAsia="ru-RU"/>
        </w:rPr>
        <w:pict>
          <v:shape id="Рисунок 7" o:spid="_x0000_i1027" type="#_x0000_t75" style="width:539.25pt;height:232.5pt;visibility:visible">
            <v:imagedata r:id="rId6" o:title=""/>
          </v:shape>
        </w:pict>
      </w:r>
    </w:p>
    <w:p w:rsidR="00EF79AB" w:rsidRDefault="00EF79AB">
      <w:pPr>
        <w:rPr>
          <w:lang w:val="en-US"/>
        </w:rPr>
      </w:pPr>
      <w:r>
        <w:rPr>
          <w:noProof/>
          <w:lang w:eastAsia="ru-RU"/>
        </w:rPr>
        <w:pict>
          <v:shape id="Рисунок 10" o:spid="_x0000_i1028" type="#_x0000_t75" style="width:542.25pt;height:221.25pt;visibility:visible">
            <v:imagedata r:id="rId7" o:title=""/>
          </v:shape>
        </w:pict>
      </w:r>
    </w:p>
    <w:p w:rsidR="00EF79AB" w:rsidRDefault="00EF79AB">
      <w:pPr>
        <w:rPr>
          <w:lang w:val="en-US"/>
        </w:rPr>
      </w:pPr>
      <w:r>
        <w:rPr>
          <w:noProof/>
          <w:lang w:eastAsia="ru-RU"/>
        </w:rPr>
        <w:pict>
          <v:shape id="Рисунок 13" o:spid="_x0000_i1029" type="#_x0000_t75" style="width:542.25pt;height:222.75pt;visibility:visible">
            <v:imagedata r:id="rId8" o:title=""/>
          </v:shape>
        </w:pict>
      </w:r>
    </w:p>
    <w:p w:rsidR="00EF79AB" w:rsidRDefault="00EF79AB">
      <w:r>
        <w:rPr>
          <w:noProof/>
          <w:lang w:eastAsia="ru-RU"/>
        </w:rPr>
        <w:pict>
          <v:shape id="Рисунок 22" o:spid="_x0000_i1030" type="#_x0000_t75" style="width:546pt;height:228pt;visibility:visible">
            <v:imagedata r:id="rId9" o:title=""/>
          </v:shape>
        </w:pict>
      </w:r>
      <w:r>
        <w:rPr>
          <w:noProof/>
          <w:lang w:eastAsia="ru-RU"/>
        </w:rPr>
        <w:pict>
          <v:shape id="Рисунок 25" o:spid="_x0000_i1031" type="#_x0000_t75" style="width:546pt;height:228pt;visibility:visible">
            <v:imagedata r:id="rId10" o:title=""/>
          </v:shape>
        </w:pict>
      </w:r>
    </w:p>
    <w:p w:rsidR="00EF79AB" w:rsidRDefault="00EF79AB"/>
    <w:p w:rsidR="00EF79AB" w:rsidRDefault="00EF79AB"/>
    <w:p w:rsidR="00EF79AB" w:rsidRDefault="00EF79AB"/>
    <w:p w:rsidR="00EF79AB" w:rsidRDefault="00EF79AB"/>
    <w:p w:rsidR="00EF79AB" w:rsidRPr="005A6708" w:rsidRDefault="00EF79AB" w:rsidP="00B82C22">
      <w:pPr>
        <w:rPr>
          <w:sz w:val="24"/>
          <w:szCs w:val="24"/>
          <w:lang w:eastAsia="ru-RU"/>
        </w:rPr>
      </w:pPr>
      <w:r w:rsidRPr="005A6708">
        <w:rPr>
          <w:sz w:val="24"/>
          <w:szCs w:val="24"/>
          <w:lang w:eastAsia="ru-RU"/>
        </w:rPr>
        <w:t>_________________________________________________________________________</w:t>
      </w:r>
      <w:r>
        <w:rPr>
          <w:sz w:val="24"/>
          <w:szCs w:val="24"/>
          <w:lang w:eastAsia="ru-RU"/>
        </w:rPr>
        <w:t>_________</w:t>
      </w:r>
      <w:r w:rsidRPr="005A6708">
        <w:rPr>
          <w:sz w:val="24"/>
          <w:szCs w:val="24"/>
          <w:lang w:eastAsia="ru-RU"/>
        </w:rPr>
        <w:t>____</w:t>
      </w:r>
    </w:p>
    <w:p w:rsidR="00EF79AB" w:rsidRPr="00D323B4" w:rsidRDefault="00EF79AB" w:rsidP="00B82C2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>Информационный бюллетень К</w:t>
      </w:r>
      <w:r>
        <w:rPr>
          <w:rFonts w:ascii="Times New Roman" w:hAnsi="Times New Roman"/>
          <w:sz w:val="24"/>
          <w:szCs w:val="24"/>
          <w:lang w:eastAsia="ru-RU"/>
        </w:rPr>
        <w:t>ученя</w:t>
      </w:r>
      <w:r w:rsidRPr="00D323B4">
        <w:rPr>
          <w:rFonts w:ascii="Times New Roman" w:hAnsi="Times New Roman"/>
          <w:sz w:val="24"/>
          <w:szCs w:val="24"/>
          <w:lang w:eastAsia="ru-RU"/>
        </w:rPr>
        <w:t xml:space="preserve">евского </w:t>
      </w:r>
    </w:p>
    <w:p w:rsidR="00EF79AB" w:rsidRPr="00D323B4" w:rsidRDefault="00EF79AB" w:rsidP="00B82C2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сельского поселения 15.09.2025 года № 25</w:t>
      </w:r>
      <w:bookmarkStart w:id="0" w:name="_GoBack"/>
      <w:bookmarkEnd w:id="0"/>
    </w:p>
    <w:p w:rsidR="00EF79AB" w:rsidRPr="00D323B4" w:rsidRDefault="00EF79AB" w:rsidP="00B82C2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Учредитель: Совет депутатов К</w:t>
      </w:r>
      <w:r>
        <w:rPr>
          <w:rFonts w:ascii="Times New Roman" w:hAnsi="Times New Roman"/>
          <w:sz w:val="24"/>
          <w:szCs w:val="24"/>
          <w:lang w:eastAsia="ru-RU"/>
        </w:rPr>
        <w:t>ученя</w:t>
      </w:r>
      <w:r w:rsidRPr="00D323B4">
        <w:rPr>
          <w:rFonts w:ascii="Times New Roman" w:hAnsi="Times New Roman"/>
          <w:sz w:val="24"/>
          <w:szCs w:val="24"/>
          <w:lang w:eastAsia="ru-RU"/>
        </w:rPr>
        <w:t>евского  сельского поселения</w:t>
      </w:r>
    </w:p>
    <w:p w:rsidR="00EF79AB" w:rsidRPr="00D323B4" w:rsidRDefault="00EF79AB" w:rsidP="00B82C2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Ардатовского муниципальноо района</w:t>
      </w:r>
    </w:p>
    <w:p w:rsidR="00EF79AB" w:rsidRPr="00D323B4" w:rsidRDefault="00EF79AB" w:rsidP="00B82C2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D323B4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Тираж 3 экз</w:t>
      </w:r>
    </w:p>
    <w:p w:rsidR="00EF79AB" w:rsidRDefault="00EF79AB" w:rsidP="00B82C22"/>
    <w:p w:rsidR="00EF79AB" w:rsidRPr="00B82C22" w:rsidRDefault="00EF79AB"/>
    <w:sectPr w:rsidR="00EF79AB" w:rsidRPr="00B82C22" w:rsidSect="00B82C2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2C22"/>
    <w:rsid w:val="00126426"/>
    <w:rsid w:val="002F7416"/>
    <w:rsid w:val="005A6708"/>
    <w:rsid w:val="006B3869"/>
    <w:rsid w:val="009770C5"/>
    <w:rsid w:val="009D02A9"/>
    <w:rsid w:val="00B1410B"/>
    <w:rsid w:val="00B82C22"/>
    <w:rsid w:val="00C82DA7"/>
    <w:rsid w:val="00D323B4"/>
    <w:rsid w:val="00D8651E"/>
    <w:rsid w:val="00E21E76"/>
    <w:rsid w:val="00EB585D"/>
    <w:rsid w:val="00EF79AB"/>
    <w:rsid w:val="00F3054E"/>
    <w:rsid w:val="00F67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46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82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2C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221</Words>
  <Characters>1262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ИНФОРМАЦИОННЫЙ БЮЛЛЕТЕНЬ </dc:title>
  <dc:subject/>
  <dc:creator>admin</dc:creator>
  <cp:keywords/>
  <dc:description/>
  <cp:lastModifiedBy>1</cp:lastModifiedBy>
  <cp:revision>3</cp:revision>
  <dcterms:created xsi:type="dcterms:W3CDTF">2025-09-19T06:13:00Z</dcterms:created>
  <dcterms:modified xsi:type="dcterms:W3CDTF">2025-09-30T08:46:00Z</dcterms:modified>
</cp:coreProperties>
</file>