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0A3" w:rsidRPr="00390DD2" w:rsidRDefault="004000A3" w:rsidP="00CF5441">
      <w:pPr>
        <w:autoSpaceDE w:val="0"/>
        <w:autoSpaceDN w:val="0"/>
        <w:adjustRightInd w:val="0"/>
        <w:spacing w:line="273" w:lineRule="exact"/>
        <w:jc w:val="center"/>
        <w:rPr>
          <w:sz w:val="28"/>
          <w:szCs w:val="28"/>
        </w:rPr>
      </w:pPr>
      <w:r w:rsidRPr="00390DD2">
        <w:rPr>
          <w:sz w:val="28"/>
          <w:szCs w:val="28"/>
        </w:rPr>
        <w:t>ИНФОРМАЦИОННЫЙ БЮЛЛЕТЕНЬ</w:t>
      </w:r>
    </w:p>
    <w:p w:rsidR="004000A3" w:rsidRPr="00390DD2" w:rsidRDefault="004000A3" w:rsidP="00CF5441">
      <w:pPr>
        <w:autoSpaceDE w:val="0"/>
        <w:autoSpaceDN w:val="0"/>
        <w:adjustRightInd w:val="0"/>
        <w:spacing w:line="273" w:lineRule="exact"/>
        <w:jc w:val="center"/>
        <w:rPr>
          <w:sz w:val="28"/>
          <w:szCs w:val="28"/>
        </w:rPr>
      </w:pPr>
      <w:r w:rsidRPr="00390DD2">
        <w:rPr>
          <w:sz w:val="28"/>
          <w:szCs w:val="28"/>
        </w:rPr>
        <w:t>КУЧЕНЯЕВСКОГО СЕЛЬСКОГО  ПОСЕЛЕНИЯ</w:t>
      </w:r>
    </w:p>
    <w:p w:rsidR="004000A3" w:rsidRPr="00390DD2" w:rsidRDefault="004000A3" w:rsidP="00CF5441">
      <w:pPr>
        <w:autoSpaceDE w:val="0"/>
        <w:autoSpaceDN w:val="0"/>
        <w:adjustRightInd w:val="0"/>
        <w:spacing w:line="273" w:lineRule="exact"/>
        <w:jc w:val="center"/>
        <w:rPr>
          <w:sz w:val="28"/>
          <w:szCs w:val="28"/>
        </w:rPr>
      </w:pPr>
      <w:r w:rsidRPr="00390DD2">
        <w:rPr>
          <w:sz w:val="28"/>
          <w:szCs w:val="28"/>
        </w:rPr>
        <w:t>АРДАТОВСКОГО МУНИЦИПАЛЬНОГО РАЙОНА</w:t>
      </w:r>
    </w:p>
    <w:p w:rsidR="004000A3" w:rsidRPr="00390DD2" w:rsidRDefault="004000A3" w:rsidP="00CF5441">
      <w:pPr>
        <w:autoSpaceDE w:val="0"/>
        <w:autoSpaceDN w:val="0"/>
        <w:adjustRightInd w:val="0"/>
        <w:spacing w:line="273" w:lineRule="exact"/>
        <w:jc w:val="center"/>
        <w:rPr>
          <w:sz w:val="28"/>
          <w:szCs w:val="28"/>
        </w:rPr>
      </w:pPr>
      <w:r w:rsidRPr="00390DD2">
        <w:rPr>
          <w:sz w:val="28"/>
          <w:szCs w:val="28"/>
        </w:rPr>
        <w:t>РЕСПУБЛИКИ  МОРДОВИЯ</w:t>
      </w:r>
    </w:p>
    <w:p w:rsidR="004000A3" w:rsidRPr="00390DD2" w:rsidRDefault="004000A3" w:rsidP="00CF5441">
      <w:pPr>
        <w:autoSpaceDE w:val="0"/>
        <w:autoSpaceDN w:val="0"/>
        <w:adjustRightInd w:val="0"/>
        <w:spacing w:line="273" w:lineRule="exact"/>
        <w:rPr>
          <w:sz w:val="28"/>
          <w:szCs w:val="28"/>
        </w:rPr>
      </w:pPr>
    </w:p>
    <w:p w:rsidR="004000A3" w:rsidRPr="00390DD2" w:rsidRDefault="004000A3" w:rsidP="00CF5441">
      <w:pPr>
        <w:autoSpaceDE w:val="0"/>
        <w:autoSpaceDN w:val="0"/>
        <w:adjustRightInd w:val="0"/>
        <w:spacing w:line="273" w:lineRule="exact"/>
        <w:rPr>
          <w:sz w:val="28"/>
          <w:szCs w:val="28"/>
        </w:rPr>
      </w:pPr>
      <w:r w:rsidRPr="00390DD2">
        <w:rPr>
          <w:sz w:val="28"/>
          <w:szCs w:val="28"/>
        </w:rPr>
        <w:t>Является  официальным  печатным изданием  Кученяевского  сельского поселения  Ардатовского  муниципального района  Республики  Мордовия</w:t>
      </w:r>
    </w:p>
    <w:p w:rsidR="004000A3" w:rsidRPr="00390DD2" w:rsidRDefault="004000A3" w:rsidP="00CF5441">
      <w:pPr>
        <w:autoSpaceDE w:val="0"/>
        <w:autoSpaceDN w:val="0"/>
        <w:adjustRightInd w:val="0"/>
        <w:spacing w:line="273" w:lineRule="exact"/>
        <w:rPr>
          <w:sz w:val="28"/>
          <w:szCs w:val="28"/>
        </w:rPr>
      </w:pPr>
    </w:p>
    <w:p w:rsidR="004000A3" w:rsidRDefault="004000A3" w:rsidP="00CF5441">
      <w:pPr>
        <w:pStyle w:val="Title"/>
        <w:spacing w:line="240" w:lineRule="auto"/>
        <w:jc w:val="left"/>
        <w:rPr>
          <w:sz w:val="32"/>
          <w:szCs w:val="32"/>
        </w:rPr>
      </w:pPr>
      <w:r w:rsidRPr="00390DD2">
        <w:rPr>
          <w:szCs w:val="28"/>
        </w:rPr>
        <w:t xml:space="preserve">  от    </w:t>
      </w:r>
      <w:r>
        <w:rPr>
          <w:szCs w:val="28"/>
        </w:rPr>
        <w:t>04 августа</w:t>
      </w:r>
      <w:r w:rsidRPr="00390DD2">
        <w:rPr>
          <w:szCs w:val="28"/>
        </w:rPr>
        <w:t xml:space="preserve"> 2025г.                     </w:t>
      </w:r>
      <w:r>
        <w:rPr>
          <w:szCs w:val="28"/>
        </w:rPr>
        <w:t>№15В</w:t>
      </w:r>
      <w:r w:rsidRPr="00390DD2">
        <w:rPr>
          <w:szCs w:val="28"/>
        </w:rPr>
        <w:t xml:space="preserve">               </w:t>
      </w:r>
    </w:p>
    <w:p w:rsidR="004000A3" w:rsidRDefault="004000A3" w:rsidP="00F4117D">
      <w:pPr>
        <w:pStyle w:val="Title"/>
        <w:spacing w:line="240" w:lineRule="auto"/>
        <w:rPr>
          <w:sz w:val="32"/>
          <w:szCs w:val="32"/>
        </w:rPr>
      </w:pPr>
    </w:p>
    <w:p w:rsidR="004000A3" w:rsidRDefault="004000A3" w:rsidP="00F4117D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4000A3" w:rsidRDefault="004000A3" w:rsidP="00F4117D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4000A3" w:rsidRDefault="004000A3" w:rsidP="00F4117D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000A3" w:rsidRDefault="004000A3" w:rsidP="00F4117D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4000A3" w:rsidRDefault="004000A3" w:rsidP="00F4117D">
      <w:pPr>
        <w:rPr>
          <w:b/>
        </w:rPr>
      </w:pPr>
    </w:p>
    <w:p w:rsidR="004000A3" w:rsidRDefault="004000A3" w:rsidP="00F411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000A3" w:rsidRDefault="004000A3" w:rsidP="00F4117D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2D2B7C">
        <w:rPr>
          <w:bCs/>
          <w:sz w:val="24"/>
          <w:szCs w:val="24"/>
          <w:u w:val="single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 w:rsidRPr="009F254F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  <w:u w:val="single"/>
        </w:rPr>
        <w:t>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4000A3" w:rsidRDefault="004000A3" w:rsidP="00F4117D">
      <w:pPr>
        <w:jc w:val="center"/>
        <w:rPr>
          <w:bCs/>
        </w:rPr>
      </w:pPr>
      <w:r>
        <w:rPr>
          <w:bCs/>
        </w:rPr>
        <w:t>г. Ардатов</w:t>
      </w:r>
    </w:p>
    <w:p w:rsidR="004000A3" w:rsidRDefault="004000A3" w:rsidP="00F4117D">
      <w:pPr>
        <w:pStyle w:val="a"/>
        <w:ind w:right="-2"/>
        <w:rPr>
          <w:sz w:val="26"/>
          <w:szCs w:val="26"/>
        </w:rPr>
      </w:pPr>
    </w:p>
    <w:p w:rsidR="004000A3" w:rsidRPr="00593123" w:rsidRDefault="004000A3" w:rsidP="00F4117D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 w:rsidRPr="00F4117D">
        <w:rPr>
          <w:sz w:val="27"/>
          <w:szCs w:val="27"/>
        </w:rPr>
        <w:t>Борисовой Натальи Викторовны</w:t>
      </w:r>
      <w:r w:rsidRPr="00593123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Зеленому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2</w:t>
      </w:r>
    </w:p>
    <w:p w:rsidR="004000A3" w:rsidRPr="00764BEF" w:rsidRDefault="004000A3" w:rsidP="00F4117D">
      <w:pPr>
        <w:pStyle w:val="a0"/>
        <w:widowControl/>
        <w:spacing w:after="0" w:line="240" w:lineRule="auto"/>
        <w:rPr>
          <w:szCs w:val="28"/>
        </w:rPr>
      </w:pPr>
    </w:p>
    <w:p w:rsidR="004000A3" w:rsidRPr="00764BEF" w:rsidRDefault="004000A3" w:rsidP="00F4117D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>Борисовой Натальи Викторовны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Зеленому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2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4000A3" w:rsidRPr="00764BEF" w:rsidRDefault="004000A3" w:rsidP="00F4117D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4000A3" w:rsidRPr="00764BEF" w:rsidRDefault="004000A3" w:rsidP="00F4117D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1. Зарегистрировать </w:t>
      </w:r>
      <w:r>
        <w:rPr>
          <w:sz w:val="27"/>
          <w:szCs w:val="27"/>
        </w:rPr>
        <w:t>Борисову Наталью Викторовну</w:t>
      </w:r>
      <w:r w:rsidRPr="00764BEF">
        <w:rPr>
          <w:sz w:val="27"/>
          <w:szCs w:val="27"/>
        </w:rPr>
        <w:t xml:space="preserve">, </w:t>
      </w:r>
      <w:r>
        <w:rPr>
          <w:sz w:val="27"/>
          <w:szCs w:val="27"/>
        </w:rPr>
        <w:t>дата</w:t>
      </w:r>
      <w:r w:rsidRPr="00764BEF">
        <w:rPr>
          <w:sz w:val="27"/>
          <w:szCs w:val="27"/>
        </w:rPr>
        <w:t xml:space="preserve"> и место рождения – </w:t>
      </w:r>
      <w:r>
        <w:rPr>
          <w:sz w:val="27"/>
          <w:szCs w:val="27"/>
        </w:rPr>
        <w:t>24</w:t>
      </w:r>
      <w:r>
        <w:rPr>
          <w:sz w:val="28"/>
        </w:rPr>
        <w:t xml:space="preserve"> декабря 1970 года</w:t>
      </w:r>
      <w:r w:rsidRPr="00764BEF">
        <w:rPr>
          <w:sz w:val="27"/>
          <w:szCs w:val="27"/>
        </w:rPr>
        <w:t xml:space="preserve">, </w:t>
      </w:r>
      <w:r>
        <w:rPr>
          <w:sz w:val="27"/>
          <w:szCs w:val="27"/>
        </w:rPr>
        <w:t>г.Саранск,</w:t>
      </w:r>
      <w:r w:rsidRPr="00764BEF">
        <w:rPr>
          <w:sz w:val="27"/>
          <w:szCs w:val="27"/>
        </w:rPr>
        <w:t xml:space="preserve"> проживающ</w:t>
      </w:r>
      <w:r>
        <w:rPr>
          <w:sz w:val="27"/>
          <w:szCs w:val="27"/>
        </w:rPr>
        <w:t>ую</w:t>
      </w:r>
      <w:r w:rsidRPr="00764BEF">
        <w:rPr>
          <w:sz w:val="27"/>
          <w:szCs w:val="27"/>
        </w:rPr>
        <w:t xml:space="preserve"> – </w:t>
      </w:r>
      <w:r>
        <w:rPr>
          <w:sz w:val="28"/>
        </w:rPr>
        <w:t xml:space="preserve">Республика Мордовия, город Саранск, </w:t>
      </w:r>
      <w:r w:rsidRPr="00764BEF">
        <w:rPr>
          <w:sz w:val="27"/>
          <w:szCs w:val="27"/>
        </w:rPr>
        <w:t xml:space="preserve">профессиональное образование – </w:t>
      </w:r>
      <w:r>
        <w:rPr>
          <w:sz w:val="27"/>
          <w:szCs w:val="27"/>
        </w:rPr>
        <w:t>среднее профессиональное</w:t>
      </w:r>
      <w:r w:rsidRPr="00764BEF">
        <w:rPr>
          <w:sz w:val="27"/>
          <w:szCs w:val="27"/>
        </w:rPr>
        <w:t>,</w:t>
      </w:r>
      <w:r>
        <w:rPr>
          <w:sz w:val="27"/>
          <w:szCs w:val="27"/>
        </w:rPr>
        <w:t xml:space="preserve"> заведующую общественной приёмной</w:t>
      </w:r>
      <w:r w:rsidRPr="00AE43EC">
        <w:rPr>
          <w:sz w:val="27"/>
          <w:szCs w:val="27"/>
        </w:rPr>
        <w:t xml:space="preserve"> Мордовского республиканского отделения </w:t>
      </w:r>
      <w:r w:rsidRPr="00AE43EC">
        <w:rPr>
          <w:b/>
          <w:sz w:val="27"/>
          <w:szCs w:val="27"/>
        </w:rPr>
        <w:t>КПРФ</w:t>
      </w:r>
      <w:r w:rsidRPr="00AE43EC">
        <w:rPr>
          <w:sz w:val="27"/>
          <w:szCs w:val="27"/>
        </w:rPr>
        <w:t>, члена Политической партии</w:t>
      </w:r>
      <w:r w:rsidRPr="00764BEF">
        <w:rPr>
          <w:sz w:val="27"/>
          <w:szCs w:val="27"/>
        </w:rPr>
        <w:t xml:space="preserve"> "</w:t>
      </w:r>
      <w:r w:rsidRPr="00764BEF">
        <w:rPr>
          <w:b/>
          <w:sz w:val="27"/>
          <w:szCs w:val="27"/>
        </w:rPr>
        <w:t>КОММУНИСТИЧЕСКАЯ ПАРТИЯ РОССИЙСКОЙ ФЕДЕРАЦИИ</w:t>
      </w:r>
      <w:r w:rsidRPr="00764BEF">
        <w:rPr>
          <w:sz w:val="27"/>
          <w:szCs w:val="27"/>
        </w:rPr>
        <w:t xml:space="preserve">", </w:t>
      </w:r>
      <w:r>
        <w:rPr>
          <w:sz w:val="27"/>
          <w:szCs w:val="27"/>
        </w:rPr>
        <w:t xml:space="preserve">несудимую, </w:t>
      </w:r>
      <w:r w:rsidRPr="00764BEF">
        <w:rPr>
          <w:sz w:val="27"/>
          <w:szCs w:val="27"/>
        </w:rPr>
        <w:t>выдвинут</w:t>
      </w:r>
      <w:r>
        <w:rPr>
          <w:sz w:val="27"/>
          <w:szCs w:val="27"/>
        </w:rPr>
        <w:t>ую</w:t>
      </w:r>
      <w:r w:rsidRPr="00764BEF">
        <w:rPr>
          <w:sz w:val="27"/>
          <w:szCs w:val="27"/>
        </w:rPr>
        <w:t xml:space="preserve"> избирательным объединением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Зеленому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2</w:t>
      </w:r>
      <w:r w:rsidRPr="00764BEF">
        <w:rPr>
          <w:sz w:val="27"/>
          <w:szCs w:val="27"/>
        </w:rPr>
        <w:t xml:space="preserve">. </w:t>
      </w:r>
    </w:p>
    <w:p w:rsidR="004000A3" w:rsidRPr="00764BEF" w:rsidRDefault="004000A3" w:rsidP="00F4117D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CF5441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4000A3" w:rsidRPr="00C018CE" w:rsidRDefault="004000A3" w:rsidP="00F4117D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4000A3" w:rsidRPr="00764BEF" w:rsidRDefault="004000A3" w:rsidP="00F4117D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Борисовой Наталье Викторовне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4000A3" w:rsidRPr="00764BEF" w:rsidRDefault="004000A3" w:rsidP="00F4117D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4000A3" w:rsidRPr="00764BEF" w:rsidRDefault="004000A3" w:rsidP="00F4117D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4000A3" w:rsidRPr="00764BEF" w:rsidRDefault="004000A3" w:rsidP="00F4117D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4000A3" w:rsidRPr="00764BEF" w:rsidRDefault="004000A3" w:rsidP="00F4117D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4000A3" w:rsidRDefault="004000A3" w:rsidP="00F4117D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4000A3" w:rsidRDefault="004000A3" w:rsidP="00F4117D">
      <w:pPr>
        <w:spacing w:line="240" w:lineRule="atLeast"/>
        <w:jc w:val="both"/>
        <w:rPr>
          <w:sz w:val="27"/>
          <w:szCs w:val="27"/>
        </w:rPr>
      </w:pPr>
    </w:p>
    <w:p w:rsidR="004000A3" w:rsidRDefault="004000A3" w:rsidP="00F4117D">
      <w:pPr>
        <w:spacing w:line="240" w:lineRule="atLeast"/>
        <w:jc w:val="both"/>
        <w:rPr>
          <w:sz w:val="27"/>
          <w:szCs w:val="27"/>
        </w:rPr>
      </w:pPr>
    </w:p>
    <w:p w:rsidR="004000A3" w:rsidRDefault="004000A3" w:rsidP="00F4117D">
      <w:pPr>
        <w:spacing w:line="240" w:lineRule="atLeast"/>
        <w:jc w:val="both"/>
        <w:rPr>
          <w:sz w:val="27"/>
          <w:szCs w:val="27"/>
        </w:rPr>
      </w:pPr>
    </w:p>
    <w:p w:rsidR="004000A3" w:rsidRDefault="004000A3" w:rsidP="00F4117D">
      <w:pPr>
        <w:spacing w:line="240" w:lineRule="atLeast"/>
        <w:jc w:val="both"/>
        <w:rPr>
          <w:sz w:val="27"/>
          <w:szCs w:val="27"/>
        </w:rPr>
      </w:pPr>
    </w:p>
    <w:p w:rsidR="004000A3" w:rsidRDefault="004000A3" w:rsidP="00CF5441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4000A3" w:rsidRDefault="004000A3" w:rsidP="00CF5441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4000A3" w:rsidRDefault="004000A3" w:rsidP="00CF5441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000A3" w:rsidRDefault="004000A3" w:rsidP="00CF5441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4000A3" w:rsidRDefault="004000A3" w:rsidP="00CF5441">
      <w:pPr>
        <w:rPr>
          <w:b/>
        </w:rPr>
      </w:pPr>
    </w:p>
    <w:p w:rsidR="004000A3" w:rsidRDefault="004000A3" w:rsidP="00CF54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000A3" w:rsidRDefault="004000A3" w:rsidP="00CF5441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2D2B7C">
        <w:rPr>
          <w:bCs/>
          <w:sz w:val="24"/>
          <w:szCs w:val="24"/>
          <w:u w:val="single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 w:rsidRPr="009F254F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  <w:u w:val="single"/>
        </w:rPr>
        <w:t>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4000A3" w:rsidRDefault="004000A3" w:rsidP="00CF5441">
      <w:pPr>
        <w:jc w:val="center"/>
        <w:rPr>
          <w:bCs/>
        </w:rPr>
      </w:pPr>
      <w:r>
        <w:rPr>
          <w:bCs/>
        </w:rPr>
        <w:t>г. Ардатов</w:t>
      </w:r>
    </w:p>
    <w:p w:rsidR="004000A3" w:rsidRDefault="004000A3" w:rsidP="00CF5441">
      <w:pPr>
        <w:pStyle w:val="a"/>
        <w:ind w:right="-2"/>
        <w:rPr>
          <w:sz w:val="26"/>
          <w:szCs w:val="26"/>
        </w:rPr>
      </w:pPr>
    </w:p>
    <w:p w:rsidR="004000A3" w:rsidRPr="00593123" w:rsidRDefault="004000A3" w:rsidP="00CF5441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 w:rsidRPr="00F4117D">
        <w:rPr>
          <w:sz w:val="27"/>
          <w:szCs w:val="27"/>
        </w:rPr>
        <w:t>Борисовой Натальи Викторовны</w:t>
      </w:r>
      <w:r w:rsidRPr="00593123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Зеленому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2</w:t>
      </w:r>
    </w:p>
    <w:p w:rsidR="004000A3" w:rsidRPr="00764BEF" w:rsidRDefault="004000A3" w:rsidP="00CF5441">
      <w:pPr>
        <w:pStyle w:val="a0"/>
        <w:widowControl/>
        <w:spacing w:after="0" w:line="240" w:lineRule="auto"/>
        <w:rPr>
          <w:szCs w:val="28"/>
        </w:rPr>
      </w:pPr>
    </w:p>
    <w:p w:rsidR="004000A3" w:rsidRPr="00764BEF" w:rsidRDefault="004000A3" w:rsidP="00CF5441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>Борисовой Натальи Викторовны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Зеленому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2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4000A3" w:rsidRPr="00764BEF" w:rsidRDefault="004000A3" w:rsidP="00CF5441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4000A3" w:rsidRPr="00764BEF" w:rsidRDefault="004000A3" w:rsidP="00CF5441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1. Зарегистрировать </w:t>
      </w:r>
      <w:r>
        <w:rPr>
          <w:sz w:val="27"/>
          <w:szCs w:val="27"/>
        </w:rPr>
        <w:t>Борисову Наталью Викторовну</w:t>
      </w:r>
      <w:r w:rsidRPr="00764BEF">
        <w:rPr>
          <w:sz w:val="27"/>
          <w:szCs w:val="27"/>
        </w:rPr>
        <w:t xml:space="preserve">, </w:t>
      </w:r>
      <w:r>
        <w:rPr>
          <w:sz w:val="27"/>
          <w:szCs w:val="27"/>
        </w:rPr>
        <w:t>дата</w:t>
      </w:r>
      <w:r w:rsidRPr="00764BEF">
        <w:rPr>
          <w:sz w:val="27"/>
          <w:szCs w:val="27"/>
        </w:rPr>
        <w:t xml:space="preserve"> и место рождения – </w:t>
      </w:r>
      <w:r>
        <w:rPr>
          <w:sz w:val="27"/>
          <w:szCs w:val="27"/>
        </w:rPr>
        <w:t>24</w:t>
      </w:r>
      <w:r>
        <w:rPr>
          <w:sz w:val="28"/>
        </w:rPr>
        <w:t xml:space="preserve"> декабря 1970 года</w:t>
      </w:r>
      <w:r w:rsidRPr="00764BEF">
        <w:rPr>
          <w:sz w:val="27"/>
          <w:szCs w:val="27"/>
        </w:rPr>
        <w:t xml:space="preserve">, </w:t>
      </w:r>
      <w:r>
        <w:rPr>
          <w:sz w:val="27"/>
          <w:szCs w:val="27"/>
        </w:rPr>
        <w:t>г.Саранск,</w:t>
      </w:r>
      <w:r w:rsidRPr="00764BEF">
        <w:rPr>
          <w:sz w:val="27"/>
          <w:szCs w:val="27"/>
        </w:rPr>
        <w:t xml:space="preserve"> проживающ</w:t>
      </w:r>
      <w:r>
        <w:rPr>
          <w:sz w:val="27"/>
          <w:szCs w:val="27"/>
        </w:rPr>
        <w:t>ую</w:t>
      </w:r>
      <w:r w:rsidRPr="00764BEF">
        <w:rPr>
          <w:sz w:val="27"/>
          <w:szCs w:val="27"/>
        </w:rPr>
        <w:t xml:space="preserve"> – </w:t>
      </w:r>
      <w:r>
        <w:rPr>
          <w:sz w:val="28"/>
        </w:rPr>
        <w:t xml:space="preserve">Республика Мордовия, город Саранск, </w:t>
      </w:r>
      <w:r w:rsidRPr="00764BEF">
        <w:rPr>
          <w:sz w:val="27"/>
          <w:szCs w:val="27"/>
        </w:rPr>
        <w:t xml:space="preserve">профессиональное образование – </w:t>
      </w:r>
      <w:r>
        <w:rPr>
          <w:sz w:val="27"/>
          <w:szCs w:val="27"/>
        </w:rPr>
        <w:t>среднее профессиональное</w:t>
      </w:r>
      <w:r w:rsidRPr="00764BEF">
        <w:rPr>
          <w:sz w:val="27"/>
          <w:szCs w:val="27"/>
        </w:rPr>
        <w:t>,</w:t>
      </w:r>
      <w:r>
        <w:rPr>
          <w:sz w:val="27"/>
          <w:szCs w:val="27"/>
        </w:rPr>
        <w:t xml:space="preserve"> заведующую общественной приёмной</w:t>
      </w:r>
      <w:r w:rsidRPr="00AE43EC">
        <w:rPr>
          <w:sz w:val="27"/>
          <w:szCs w:val="27"/>
        </w:rPr>
        <w:t xml:space="preserve"> Мордовского республиканского отделения </w:t>
      </w:r>
      <w:r w:rsidRPr="00AE43EC">
        <w:rPr>
          <w:b/>
          <w:sz w:val="27"/>
          <w:szCs w:val="27"/>
        </w:rPr>
        <w:t>КПРФ</w:t>
      </w:r>
      <w:r w:rsidRPr="00AE43EC">
        <w:rPr>
          <w:sz w:val="27"/>
          <w:szCs w:val="27"/>
        </w:rPr>
        <w:t>, члена Политической партии</w:t>
      </w:r>
      <w:r w:rsidRPr="00764BEF">
        <w:rPr>
          <w:sz w:val="27"/>
          <w:szCs w:val="27"/>
        </w:rPr>
        <w:t xml:space="preserve"> "</w:t>
      </w:r>
      <w:r w:rsidRPr="00764BEF">
        <w:rPr>
          <w:b/>
          <w:sz w:val="27"/>
          <w:szCs w:val="27"/>
        </w:rPr>
        <w:t>КОММУНИСТИЧЕСКАЯ ПАРТИЯ РОССИЙСКОЙ ФЕДЕРАЦИИ</w:t>
      </w:r>
      <w:r w:rsidRPr="00764BEF">
        <w:rPr>
          <w:sz w:val="27"/>
          <w:szCs w:val="27"/>
        </w:rPr>
        <w:t xml:space="preserve">", </w:t>
      </w:r>
      <w:r>
        <w:rPr>
          <w:sz w:val="27"/>
          <w:szCs w:val="27"/>
        </w:rPr>
        <w:t xml:space="preserve">несудимую, </w:t>
      </w:r>
      <w:r w:rsidRPr="00764BEF">
        <w:rPr>
          <w:sz w:val="27"/>
          <w:szCs w:val="27"/>
        </w:rPr>
        <w:t>выдвинут</w:t>
      </w:r>
      <w:r>
        <w:rPr>
          <w:sz w:val="27"/>
          <w:szCs w:val="27"/>
        </w:rPr>
        <w:t>ую</w:t>
      </w:r>
      <w:r w:rsidRPr="00764BEF">
        <w:rPr>
          <w:sz w:val="27"/>
          <w:szCs w:val="27"/>
        </w:rPr>
        <w:t xml:space="preserve"> избирательным объединением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Зеленому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2</w:t>
      </w:r>
      <w:r w:rsidRPr="00764BEF">
        <w:rPr>
          <w:sz w:val="27"/>
          <w:szCs w:val="27"/>
        </w:rPr>
        <w:t xml:space="preserve">. </w:t>
      </w:r>
    </w:p>
    <w:p w:rsidR="004000A3" w:rsidRPr="00764BEF" w:rsidRDefault="004000A3" w:rsidP="00CF5441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CF5441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4000A3" w:rsidRPr="00C018CE" w:rsidRDefault="004000A3" w:rsidP="00CF5441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4000A3" w:rsidRPr="00764BEF" w:rsidRDefault="004000A3" w:rsidP="00CF5441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Борисовой Наталье Викторовне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4000A3" w:rsidRPr="00764BEF" w:rsidRDefault="004000A3" w:rsidP="00CF5441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4000A3" w:rsidRPr="00764BEF" w:rsidRDefault="004000A3" w:rsidP="00CF5441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4000A3" w:rsidRPr="00764BEF" w:rsidRDefault="004000A3" w:rsidP="00CF5441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4000A3" w:rsidRPr="00764BEF" w:rsidRDefault="004000A3" w:rsidP="00CF5441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4000A3" w:rsidRDefault="004000A3" w:rsidP="00CF5441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4000A3" w:rsidRDefault="004000A3" w:rsidP="00F4117D">
      <w:pPr>
        <w:spacing w:line="240" w:lineRule="atLeast"/>
        <w:jc w:val="both"/>
      </w:pPr>
    </w:p>
    <w:p w:rsidR="004000A3" w:rsidRDefault="004000A3" w:rsidP="00F4117D">
      <w:pPr>
        <w:spacing w:line="240" w:lineRule="atLeast"/>
        <w:jc w:val="both"/>
      </w:pPr>
    </w:p>
    <w:p w:rsidR="004000A3" w:rsidRDefault="004000A3" w:rsidP="00F4117D">
      <w:pPr>
        <w:spacing w:line="240" w:lineRule="atLeast"/>
        <w:jc w:val="both"/>
      </w:pPr>
    </w:p>
    <w:p w:rsidR="004000A3" w:rsidRDefault="004000A3" w:rsidP="00F4117D">
      <w:pPr>
        <w:spacing w:line="240" w:lineRule="atLeast"/>
        <w:jc w:val="both"/>
      </w:pPr>
    </w:p>
    <w:p w:rsidR="004000A3" w:rsidRDefault="004000A3" w:rsidP="00CF5441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4000A3" w:rsidRDefault="004000A3" w:rsidP="00CF5441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4000A3" w:rsidRDefault="004000A3" w:rsidP="00CF5441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000A3" w:rsidRDefault="004000A3" w:rsidP="00CF5441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4000A3" w:rsidRDefault="004000A3" w:rsidP="00CF5441">
      <w:pPr>
        <w:rPr>
          <w:b/>
        </w:rPr>
      </w:pPr>
    </w:p>
    <w:p w:rsidR="004000A3" w:rsidRDefault="004000A3" w:rsidP="00CF54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000A3" w:rsidRDefault="004000A3" w:rsidP="00CF5441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140BF3">
        <w:rPr>
          <w:bCs/>
          <w:sz w:val="24"/>
          <w:szCs w:val="24"/>
          <w:u w:val="single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>
        <w:rPr>
          <w:bCs/>
          <w:sz w:val="24"/>
          <w:szCs w:val="24"/>
          <w:u w:val="single"/>
        </w:rPr>
        <w:t>8-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4000A3" w:rsidRDefault="004000A3" w:rsidP="00CF5441">
      <w:pPr>
        <w:jc w:val="center"/>
        <w:rPr>
          <w:bCs/>
        </w:rPr>
      </w:pPr>
      <w:r>
        <w:rPr>
          <w:bCs/>
        </w:rPr>
        <w:t>г. Ардатов</w:t>
      </w:r>
    </w:p>
    <w:p w:rsidR="004000A3" w:rsidRDefault="004000A3" w:rsidP="00CF5441">
      <w:pPr>
        <w:pStyle w:val="a"/>
        <w:ind w:right="-2"/>
        <w:rPr>
          <w:sz w:val="26"/>
          <w:szCs w:val="26"/>
        </w:rPr>
      </w:pPr>
    </w:p>
    <w:p w:rsidR="004000A3" w:rsidRPr="00593123" w:rsidRDefault="004000A3" w:rsidP="00CF5441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>Пиксайкина Вадима Валерьевича</w:t>
      </w:r>
      <w:r w:rsidRPr="00593123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Молодежному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3</w:t>
      </w:r>
    </w:p>
    <w:p w:rsidR="004000A3" w:rsidRPr="00764BEF" w:rsidRDefault="004000A3" w:rsidP="00CF5441">
      <w:pPr>
        <w:pStyle w:val="a0"/>
        <w:widowControl/>
        <w:spacing w:after="0" w:line="240" w:lineRule="auto"/>
        <w:rPr>
          <w:szCs w:val="28"/>
        </w:rPr>
      </w:pPr>
    </w:p>
    <w:p w:rsidR="004000A3" w:rsidRPr="00764BEF" w:rsidRDefault="004000A3" w:rsidP="00CF5441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Пиксайкина Вадима Валерьевича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Молодежному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3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4000A3" w:rsidRPr="00764BEF" w:rsidRDefault="004000A3" w:rsidP="00CF5441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4000A3" w:rsidRPr="00764BEF" w:rsidRDefault="004000A3" w:rsidP="00CF5441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1. </w:t>
      </w:r>
      <w:r w:rsidRPr="00D30244">
        <w:rPr>
          <w:sz w:val="27"/>
          <w:szCs w:val="27"/>
        </w:rPr>
        <w:t>Зарегистрировать Пиксайкина Вадима Валерьевича, дата и место рождения – 6 апреля 1988 года, г.Саранск, проживающего – Республика Мордовия, город Саранск, профессиональное</w:t>
      </w:r>
      <w:r w:rsidRPr="00764BEF">
        <w:rPr>
          <w:sz w:val="27"/>
          <w:szCs w:val="27"/>
        </w:rPr>
        <w:t xml:space="preserve"> образование – </w:t>
      </w:r>
      <w:r>
        <w:rPr>
          <w:sz w:val="27"/>
          <w:szCs w:val="27"/>
        </w:rPr>
        <w:t>среднее профессиональное</w:t>
      </w:r>
      <w:r w:rsidRPr="00764BEF">
        <w:rPr>
          <w:sz w:val="27"/>
          <w:szCs w:val="27"/>
        </w:rPr>
        <w:t>,</w:t>
      </w:r>
      <w:r>
        <w:rPr>
          <w:sz w:val="27"/>
          <w:szCs w:val="27"/>
        </w:rPr>
        <w:t xml:space="preserve"> </w:t>
      </w:r>
      <w:r w:rsidRPr="00D30244">
        <w:rPr>
          <w:sz w:val="27"/>
          <w:szCs w:val="27"/>
        </w:rPr>
        <w:t>секретаря по организационно–партийной работе</w:t>
      </w:r>
      <w:r w:rsidRPr="00AE43EC">
        <w:rPr>
          <w:sz w:val="27"/>
          <w:szCs w:val="27"/>
        </w:rPr>
        <w:t xml:space="preserve"> Мордовского республиканского отделения </w:t>
      </w:r>
      <w:r w:rsidRPr="00AE43EC">
        <w:rPr>
          <w:b/>
          <w:sz w:val="27"/>
          <w:szCs w:val="27"/>
        </w:rPr>
        <w:t>КПРФ</w:t>
      </w:r>
      <w:r w:rsidRPr="00AE43EC">
        <w:rPr>
          <w:sz w:val="27"/>
          <w:szCs w:val="27"/>
        </w:rPr>
        <w:t>, члена Политической партии</w:t>
      </w:r>
      <w:r w:rsidRPr="00764BEF">
        <w:rPr>
          <w:sz w:val="27"/>
          <w:szCs w:val="27"/>
        </w:rPr>
        <w:t xml:space="preserve"> "</w:t>
      </w:r>
      <w:r w:rsidRPr="00764BEF">
        <w:rPr>
          <w:b/>
          <w:sz w:val="27"/>
          <w:szCs w:val="27"/>
        </w:rPr>
        <w:t>КОММУНИСТИЧЕСКАЯ ПАРТИЯ РОССИЙСКОЙ ФЕДЕРАЦИИ</w:t>
      </w:r>
      <w:r w:rsidRPr="00764BEF">
        <w:rPr>
          <w:sz w:val="27"/>
          <w:szCs w:val="27"/>
        </w:rPr>
        <w:t xml:space="preserve">", </w:t>
      </w:r>
      <w:r>
        <w:rPr>
          <w:sz w:val="27"/>
          <w:szCs w:val="27"/>
        </w:rPr>
        <w:t>несудимого,</w:t>
      </w:r>
      <w:r w:rsidRPr="008010F7">
        <w:rPr>
          <w:sz w:val="27"/>
          <w:szCs w:val="27"/>
        </w:rPr>
        <w:t xml:space="preserve"> </w:t>
      </w:r>
      <w:r w:rsidRPr="00764BEF">
        <w:rPr>
          <w:sz w:val="27"/>
          <w:szCs w:val="27"/>
        </w:rPr>
        <w:t>выдвинут</w:t>
      </w:r>
      <w:r>
        <w:rPr>
          <w:sz w:val="27"/>
          <w:szCs w:val="27"/>
        </w:rPr>
        <w:t>ого</w:t>
      </w:r>
      <w:r w:rsidRPr="00764BEF">
        <w:rPr>
          <w:sz w:val="27"/>
          <w:szCs w:val="27"/>
        </w:rPr>
        <w:t xml:space="preserve"> избирательным объединением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Молодежному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3</w:t>
      </w:r>
      <w:r w:rsidRPr="00764BEF">
        <w:rPr>
          <w:sz w:val="27"/>
          <w:szCs w:val="27"/>
        </w:rPr>
        <w:t xml:space="preserve">. </w:t>
      </w:r>
    </w:p>
    <w:p w:rsidR="004000A3" w:rsidRPr="00764BEF" w:rsidRDefault="004000A3" w:rsidP="00CF5441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CF5441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15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4000A3" w:rsidRPr="00C018CE" w:rsidRDefault="004000A3" w:rsidP="00CF5441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4000A3" w:rsidRPr="00764BEF" w:rsidRDefault="004000A3" w:rsidP="00CF5441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 xml:space="preserve">Пиксайкину Вадиму Валерьевичу 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4000A3" w:rsidRPr="00764BEF" w:rsidRDefault="004000A3" w:rsidP="00CF5441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4000A3" w:rsidRPr="00764BEF" w:rsidRDefault="004000A3" w:rsidP="00CF5441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4000A3" w:rsidRPr="00764BEF" w:rsidRDefault="004000A3" w:rsidP="00CF5441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4000A3" w:rsidRPr="00764BEF" w:rsidRDefault="004000A3" w:rsidP="00CF5441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4000A3" w:rsidRDefault="004000A3" w:rsidP="00CF5441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4000A3" w:rsidRDefault="004000A3" w:rsidP="00CF5441"/>
    <w:p w:rsidR="004000A3" w:rsidRDefault="004000A3" w:rsidP="00F4117D">
      <w:pPr>
        <w:spacing w:line="240" w:lineRule="atLeast"/>
        <w:jc w:val="both"/>
      </w:pPr>
    </w:p>
    <w:p w:rsidR="004000A3" w:rsidRDefault="004000A3" w:rsidP="00F4117D">
      <w:pPr>
        <w:spacing w:line="240" w:lineRule="atLeast"/>
        <w:jc w:val="both"/>
      </w:pPr>
    </w:p>
    <w:p w:rsidR="004000A3" w:rsidRDefault="004000A3" w:rsidP="00F4117D">
      <w:pPr>
        <w:spacing w:line="240" w:lineRule="atLeast"/>
        <w:jc w:val="both"/>
      </w:pPr>
    </w:p>
    <w:p w:rsidR="004000A3" w:rsidRDefault="004000A3" w:rsidP="00F4117D">
      <w:pPr>
        <w:spacing w:line="240" w:lineRule="atLeast"/>
        <w:jc w:val="both"/>
      </w:pPr>
    </w:p>
    <w:p w:rsidR="004000A3" w:rsidRDefault="004000A3" w:rsidP="00CF5441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4000A3" w:rsidRDefault="004000A3" w:rsidP="00CF5441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4000A3" w:rsidRDefault="004000A3" w:rsidP="00CF5441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000A3" w:rsidRDefault="004000A3" w:rsidP="00CF5441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4000A3" w:rsidRDefault="004000A3" w:rsidP="00CF5441">
      <w:pPr>
        <w:rPr>
          <w:b/>
        </w:rPr>
      </w:pPr>
    </w:p>
    <w:p w:rsidR="004000A3" w:rsidRDefault="004000A3" w:rsidP="00CF54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000A3" w:rsidRDefault="004000A3" w:rsidP="00CF5441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AC4208">
        <w:rPr>
          <w:bCs/>
          <w:sz w:val="24"/>
          <w:szCs w:val="24"/>
          <w:u w:val="single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>
        <w:rPr>
          <w:bCs/>
          <w:sz w:val="24"/>
          <w:szCs w:val="24"/>
          <w:u w:val="single"/>
        </w:rPr>
        <w:t>9-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4000A3" w:rsidRDefault="004000A3" w:rsidP="00CF5441">
      <w:pPr>
        <w:jc w:val="center"/>
        <w:rPr>
          <w:bCs/>
        </w:rPr>
      </w:pPr>
      <w:r>
        <w:rPr>
          <w:bCs/>
        </w:rPr>
        <w:t>г. Ардатов</w:t>
      </w:r>
    </w:p>
    <w:p w:rsidR="004000A3" w:rsidRDefault="004000A3" w:rsidP="00CF5441">
      <w:pPr>
        <w:pStyle w:val="a"/>
        <w:ind w:right="-2"/>
        <w:rPr>
          <w:sz w:val="26"/>
          <w:szCs w:val="26"/>
        </w:rPr>
      </w:pPr>
    </w:p>
    <w:p w:rsidR="004000A3" w:rsidRPr="00593123" w:rsidRDefault="004000A3" w:rsidP="00CF5441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>Кузьмина Максима Сергеевича</w:t>
      </w:r>
      <w:r w:rsidRPr="00593123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Луначарскому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4</w:t>
      </w:r>
    </w:p>
    <w:p w:rsidR="004000A3" w:rsidRPr="00764BEF" w:rsidRDefault="004000A3" w:rsidP="00CF5441">
      <w:pPr>
        <w:pStyle w:val="a0"/>
        <w:widowControl/>
        <w:spacing w:after="0" w:line="240" w:lineRule="auto"/>
        <w:rPr>
          <w:szCs w:val="28"/>
        </w:rPr>
      </w:pPr>
    </w:p>
    <w:p w:rsidR="004000A3" w:rsidRPr="00764BEF" w:rsidRDefault="004000A3" w:rsidP="00CF5441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Кузьмина Максима Сергеевича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Луначарскому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4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4000A3" w:rsidRPr="00764BEF" w:rsidRDefault="004000A3" w:rsidP="00CF5441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4000A3" w:rsidRPr="00764BEF" w:rsidRDefault="004000A3" w:rsidP="00CF5441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1. </w:t>
      </w:r>
      <w:r w:rsidRPr="006C4435">
        <w:rPr>
          <w:sz w:val="27"/>
          <w:szCs w:val="27"/>
        </w:rPr>
        <w:t>Зарегистрировать Кузьмина Максима Сергеевича, дата и место рождения – 2 марта 1999 года, г.Саранск Республика Мордовия, проживающего – Республика Мордовия, Лямбирский район, село Берсеневка, профессиональное образование – высшее, подручного столевара электропечи ООО "ВКМ–Сталь", члена Политической партии "</w:t>
      </w:r>
      <w:r w:rsidRPr="006C4435">
        <w:rPr>
          <w:b/>
          <w:sz w:val="27"/>
          <w:szCs w:val="27"/>
        </w:rPr>
        <w:t>КОММУНИСТИЧЕСКАЯ ПАРТИЯ РОССИЙСКОЙ ФЕДЕРАЦИИ</w:t>
      </w:r>
      <w:r w:rsidRPr="006C4435">
        <w:rPr>
          <w:sz w:val="27"/>
          <w:szCs w:val="27"/>
        </w:rPr>
        <w:t xml:space="preserve">", </w:t>
      </w:r>
      <w:r>
        <w:rPr>
          <w:sz w:val="27"/>
          <w:szCs w:val="27"/>
        </w:rPr>
        <w:t>несудимого,</w:t>
      </w:r>
      <w:r w:rsidRPr="00A50008">
        <w:rPr>
          <w:sz w:val="27"/>
          <w:szCs w:val="27"/>
        </w:rPr>
        <w:t xml:space="preserve"> </w:t>
      </w:r>
      <w:r w:rsidRPr="006C4435">
        <w:rPr>
          <w:sz w:val="27"/>
          <w:szCs w:val="27"/>
        </w:rPr>
        <w:t>выдвинутого избирательным объединением «Мордовское республиканское</w:t>
      </w:r>
      <w:r w:rsidRPr="00764BEF">
        <w:rPr>
          <w:sz w:val="27"/>
          <w:szCs w:val="27"/>
        </w:rPr>
        <w:t xml:space="preserve">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Луначарскому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4</w:t>
      </w:r>
      <w:r w:rsidRPr="00764BEF">
        <w:rPr>
          <w:sz w:val="27"/>
          <w:szCs w:val="27"/>
        </w:rPr>
        <w:t xml:space="preserve">. </w:t>
      </w:r>
    </w:p>
    <w:p w:rsidR="004000A3" w:rsidRPr="00764BEF" w:rsidRDefault="004000A3" w:rsidP="00CF5441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CF5441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25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4000A3" w:rsidRPr="00C018CE" w:rsidRDefault="004000A3" w:rsidP="00CF5441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4000A3" w:rsidRPr="00764BEF" w:rsidRDefault="004000A3" w:rsidP="00CF5441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 xml:space="preserve">Кузьмину Максиму Сергеевичу 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4000A3" w:rsidRPr="00764BEF" w:rsidRDefault="004000A3" w:rsidP="00CF5441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4000A3" w:rsidRPr="00764BEF" w:rsidRDefault="004000A3" w:rsidP="00CF5441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4000A3" w:rsidRPr="00764BEF" w:rsidRDefault="004000A3" w:rsidP="00CF5441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4000A3" w:rsidRPr="00764BEF" w:rsidRDefault="004000A3" w:rsidP="00CF5441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4000A3" w:rsidRDefault="004000A3" w:rsidP="00CF5441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4000A3" w:rsidRDefault="004000A3" w:rsidP="00CF5441"/>
    <w:p w:rsidR="004000A3" w:rsidRDefault="004000A3" w:rsidP="00CF5441"/>
    <w:p w:rsidR="004000A3" w:rsidRDefault="004000A3" w:rsidP="00F4117D">
      <w:pPr>
        <w:spacing w:line="240" w:lineRule="atLeast"/>
        <w:jc w:val="both"/>
      </w:pPr>
    </w:p>
    <w:p w:rsidR="004000A3" w:rsidRDefault="004000A3" w:rsidP="00F4117D">
      <w:pPr>
        <w:spacing w:line="240" w:lineRule="atLeast"/>
        <w:jc w:val="both"/>
      </w:pPr>
    </w:p>
    <w:p w:rsidR="004000A3" w:rsidRDefault="004000A3" w:rsidP="00CF5441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4000A3" w:rsidRDefault="004000A3" w:rsidP="00CF5441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4000A3" w:rsidRDefault="004000A3" w:rsidP="00CF5441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000A3" w:rsidRDefault="004000A3" w:rsidP="00CF5441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4000A3" w:rsidRDefault="004000A3" w:rsidP="00CF5441">
      <w:pPr>
        <w:rPr>
          <w:b/>
        </w:rPr>
      </w:pPr>
    </w:p>
    <w:p w:rsidR="004000A3" w:rsidRDefault="004000A3" w:rsidP="00CF54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000A3" w:rsidRDefault="004000A3" w:rsidP="00CF5441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172833">
        <w:rPr>
          <w:bCs/>
          <w:sz w:val="24"/>
          <w:szCs w:val="24"/>
          <w:u w:val="single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>
        <w:rPr>
          <w:bCs/>
          <w:sz w:val="24"/>
          <w:szCs w:val="24"/>
          <w:u w:val="single"/>
        </w:rPr>
        <w:t>10-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4000A3" w:rsidRDefault="004000A3" w:rsidP="00CF5441">
      <w:pPr>
        <w:jc w:val="center"/>
        <w:rPr>
          <w:bCs/>
        </w:rPr>
      </w:pPr>
      <w:r>
        <w:rPr>
          <w:bCs/>
        </w:rPr>
        <w:t>г. Ардатов</w:t>
      </w:r>
    </w:p>
    <w:p w:rsidR="004000A3" w:rsidRDefault="004000A3" w:rsidP="00CF5441">
      <w:pPr>
        <w:pStyle w:val="a"/>
        <w:ind w:right="-2"/>
        <w:rPr>
          <w:sz w:val="26"/>
          <w:szCs w:val="26"/>
        </w:rPr>
      </w:pPr>
    </w:p>
    <w:p w:rsidR="004000A3" w:rsidRPr="00593123" w:rsidRDefault="004000A3" w:rsidP="00CF5441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 xml:space="preserve">Берсенина Дмитрия Александровича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Новому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5</w:t>
      </w:r>
    </w:p>
    <w:p w:rsidR="004000A3" w:rsidRPr="00764BEF" w:rsidRDefault="004000A3" w:rsidP="00CF5441">
      <w:pPr>
        <w:pStyle w:val="a0"/>
        <w:widowControl/>
        <w:spacing w:after="0" w:line="240" w:lineRule="auto"/>
        <w:rPr>
          <w:szCs w:val="28"/>
        </w:rPr>
      </w:pPr>
    </w:p>
    <w:p w:rsidR="004000A3" w:rsidRPr="00764BEF" w:rsidRDefault="004000A3" w:rsidP="00CF5441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Берсенина Дмитрия Александровича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Новому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5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4000A3" w:rsidRPr="00764BEF" w:rsidRDefault="004000A3" w:rsidP="00CF5441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4000A3" w:rsidRPr="00764BEF" w:rsidRDefault="004000A3" w:rsidP="00CF5441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1. </w:t>
      </w:r>
      <w:r w:rsidRPr="00807291">
        <w:rPr>
          <w:sz w:val="27"/>
          <w:szCs w:val="27"/>
        </w:rPr>
        <w:t>Зарегистрировать Берсенина Дмитрия Александровича, дата и место рождения – 17 октября 1989 года, г.Саранск, проживающего – Республика Мордовия, город Саранск, профессиональное образование – высшее, директора ООО "ФЛИНО ГРУП",</w:t>
      </w:r>
      <w:r>
        <w:rPr>
          <w:sz w:val="27"/>
          <w:szCs w:val="27"/>
        </w:rPr>
        <w:t xml:space="preserve"> </w:t>
      </w:r>
      <w:r w:rsidRPr="00807291">
        <w:rPr>
          <w:sz w:val="27"/>
          <w:szCs w:val="27"/>
        </w:rPr>
        <w:t>члена Политической партии "</w:t>
      </w:r>
      <w:r w:rsidRPr="00807291">
        <w:rPr>
          <w:b/>
          <w:sz w:val="27"/>
          <w:szCs w:val="27"/>
        </w:rPr>
        <w:t>КОММУНИСТИЧЕСКАЯ ПАРТИЯ РОССИЙСКОЙ ФЕДЕРАЦИИ</w:t>
      </w:r>
      <w:r w:rsidRPr="00807291">
        <w:rPr>
          <w:sz w:val="27"/>
          <w:szCs w:val="27"/>
        </w:rPr>
        <w:t xml:space="preserve">", </w:t>
      </w:r>
      <w:r>
        <w:rPr>
          <w:sz w:val="27"/>
          <w:szCs w:val="27"/>
        </w:rPr>
        <w:t>несудимого,</w:t>
      </w:r>
      <w:r w:rsidRPr="00B42E82">
        <w:rPr>
          <w:sz w:val="27"/>
          <w:szCs w:val="27"/>
        </w:rPr>
        <w:t xml:space="preserve"> </w:t>
      </w:r>
      <w:r w:rsidRPr="00807291">
        <w:rPr>
          <w:sz w:val="27"/>
          <w:szCs w:val="27"/>
        </w:rPr>
        <w:t>выдвинутого избирательным объединением «Мордовское республиканское отделение политической партии</w:t>
      </w:r>
      <w:r w:rsidRPr="00807291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Новому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5</w:t>
      </w:r>
      <w:r w:rsidRPr="00764BEF">
        <w:rPr>
          <w:sz w:val="27"/>
          <w:szCs w:val="27"/>
        </w:rPr>
        <w:t xml:space="preserve">. </w:t>
      </w:r>
    </w:p>
    <w:p w:rsidR="004000A3" w:rsidRPr="00764BEF" w:rsidRDefault="004000A3" w:rsidP="00CF5441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CF5441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35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4000A3" w:rsidRPr="00C018CE" w:rsidRDefault="004000A3" w:rsidP="00CF5441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4000A3" w:rsidRPr="00764BEF" w:rsidRDefault="004000A3" w:rsidP="00CF5441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Берсенину Дмитрию Александровичу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4000A3" w:rsidRPr="00764BEF" w:rsidRDefault="004000A3" w:rsidP="00CF5441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4000A3" w:rsidRPr="00764BEF" w:rsidRDefault="004000A3" w:rsidP="00CF5441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4000A3" w:rsidRPr="00764BEF" w:rsidRDefault="004000A3" w:rsidP="00CF5441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4000A3" w:rsidRPr="00764BEF" w:rsidRDefault="004000A3" w:rsidP="00CF5441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4000A3" w:rsidRDefault="004000A3" w:rsidP="00CF5441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4000A3" w:rsidRDefault="004000A3" w:rsidP="00CF5441"/>
    <w:p w:rsidR="004000A3" w:rsidRDefault="004000A3" w:rsidP="00CF5441"/>
    <w:p w:rsidR="004000A3" w:rsidRDefault="004000A3" w:rsidP="00CF5441"/>
    <w:p w:rsidR="004000A3" w:rsidRDefault="004000A3" w:rsidP="00F4117D">
      <w:pPr>
        <w:spacing w:line="240" w:lineRule="atLeast"/>
        <w:jc w:val="both"/>
      </w:pPr>
    </w:p>
    <w:p w:rsidR="004000A3" w:rsidRDefault="004000A3" w:rsidP="00F4117D">
      <w:pPr>
        <w:spacing w:line="240" w:lineRule="atLeast"/>
        <w:jc w:val="both"/>
      </w:pPr>
    </w:p>
    <w:p w:rsidR="004000A3" w:rsidRDefault="004000A3" w:rsidP="00F4117D">
      <w:pPr>
        <w:spacing w:line="240" w:lineRule="atLeast"/>
        <w:jc w:val="both"/>
      </w:pPr>
    </w:p>
    <w:p w:rsidR="004000A3" w:rsidRDefault="004000A3" w:rsidP="00CF5441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4000A3" w:rsidRDefault="004000A3" w:rsidP="00CF5441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4000A3" w:rsidRDefault="004000A3" w:rsidP="00CF5441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000A3" w:rsidRDefault="004000A3" w:rsidP="00CF5441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4000A3" w:rsidRDefault="004000A3" w:rsidP="00CF5441">
      <w:pPr>
        <w:rPr>
          <w:b/>
        </w:rPr>
      </w:pPr>
    </w:p>
    <w:p w:rsidR="004000A3" w:rsidRDefault="004000A3" w:rsidP="00CF54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000A3" w:rsidRDefault="004000A3" w:rsidP="00CF5441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C1015E">
        <w:rPr>
          <w:bCs/>
          <w:sz w:val="24"/>
          <w:szCs w:val="24"/>
          <w:u w:val="single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>
        <w:rPr>
          <w:bCs/>
          <w:sz w:val="24"/>
          <w:szCs w:val="24"/>
          <w:u w:val="single"/>
        </w:rPr>
        <w:t>11-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4000A3" w:rsidRDefault="004000A3" w:rsidP="00CF5441">
      <w:pPr>
        <w:jc w:val="center"/>
        <w:rPr>
          <w:bCs/>
        </w:rPr>
      </w:pPr>
      <w:r>
        <w:rPr>
          <w:bCs/>
        </w:rPr>
        <w:t>г. Ардатов</w:t>
      </w:r>
    </w:p>
    <w:p w:rsidR="004000A3" w:rsidRDefault="004000A3" w:rsidP="00CF5441">
      <w:pPr>
        <w:pStyle w:val="a"/>
        <w:ind w:right="-2"/>
        <w:rPr>
          <w:sz w:val="26"/>
          <w:szCs w:val="26"/>
        </w:rPr>
      </w:pPr>
    </w:p>
    <w:p w:rsidR="004000A3" w:rsidRPr="00593123" w:rsidRDefault="004000A3" w:rsidP="00CF5441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>Нематёвой Елены Васильевны</w:t>
      </w:r>
      <w:r w:rsidRPr="00593123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>Центральному</w:t>
      </w:r>
      <w:r w:rsidRPr="00593123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6</w:t>
      </w:r>
    </w:p>
    <w:p w:rsidR="004000A3" w:rsidRPr="00764BEF" w:rsidRDefault="004000A3" w:rsidP="00CF5441">
      <w:pPr>
        <w:pStyle w:val="a0"/>
        <w:widowControl/>
        <w:spacing w:after="0" w:line="240" w:lineRule="auto"/>
        <w:rPr>
          <w:szCs w:val="28"/>
        </w:rPr>
      </w:pPr>
    </w:p>
    <w:p w:rsidR="004000A3" w:rsidRPr="00764BEF" w:rsidRDefault="004000A3" w:rsidP="00CF5441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>Нематёвой Елены Васильевны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Центральному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6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4000A3" w:rsidRPr="00764BEF" w:rsidRDefault="004000A3" w:rsidP="00CF5441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4000A3" w:rsidRPr="00764BEF" w:rsidRDefault="004000A3" w:rsidP="00CF5441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1. </w:t>
      </w:r>
      <w:r w:rsidRPr="00E972E6">
        <w:rPr>
          <w:sz w:val="27"/>
          <w:szCs w:val="27"/>
        </w:rPr>
        <w:t>Зарегистрировать Нематёву Елену Васильевну, дата и место рождения – 1 января 1975 года, с.Напольная Тавла Кочкуровский район Мордовская АССР, проживающую – Московская область, Люберецкий район, рп Малаховка, профессиональное образование – среднее общее, временно не работающую члена Политической партии "</w:t>
      </w:r>
      <w:r w:rsidRPr="00E972E6">
        <w:rPr>
          <w:b/>
          <w:sz w:val="27"/>
          <w:szCs w:val="27"/>
        </w:rPr>
        <w:t>КОММУНИСТИЧЕСКАЯ ПАРТИЯ РОССИЙСКОЙ ФЕДЕРАЦИИ</w:t>
      </w:r>
      <w:r w:rsidRPr="00E972E6">
        <w:rPr>
          <w:sz w:val="27"/>
          <w:szCs w:val="27"/>
        </w:rPr>
        <w:t xml:space="preserve">", </w:t>
      </w:r>
      <w:r>
        <w:rPr>
          <w:sz w:val="27"/>
          <w:szCs w:val="27"/>
        </w:rPr>
        <w:t xml:space="preserve">несудимую, </w:t>
      </w:r>
      <w:r w:rsidRPr="00E972E6">
        <w:rPr>
          <w:sz w:val="27"/>
          <w:szCs w:val="27"/>
        </w:rPr>
        <w:t>выдвинутую избирательным объединением «Мордовское республиканское отделение политической партии</w:t>
      </w:r>
      <w:r w:rsidRPr="00E972E6">
        <w:rPr>
          <w:b/>
          <w:sz w:val="27"/>
          <w:szCs w:val="27"/>
        </w:rPr>
        <w:t xml:space="preserve"> "КОММУНИСТИЧЕСКАЯ ПАРТИЯ РОССИЙСКОЙ ФЕДЕРАЦИИ</w:t>
      </w:r>
      <w:r w:rsidRPr="00764BEF">
        <w:rPr>
          <w:b/>
          <w:sz w:val="27"/>
          <w:szCs w:val="27"/>
        </w:rPr>
        <w:t>"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Центральному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6</w:t>
      </w:r>
      <w:r w:rsidRPr="00764BEF">
        <w:rPr>
          <w:sz w:val="27"/>
          <w:szCs w:val="27"/>
        </w:rPr>
        <w:t xml:space="preserve">. </w:t>
      </w:r>
    </w:p>
    <w:p w:rsidR="004000A3" w:rsidRPr="00764BEF" w:rsidRDefault="004000A3" w:rsidP="00CF5441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CF5441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</w:t>
      </w:r>
      <w:r w:rsidRPr="00547F24">
        <w:rPr>
          <w:sz w:val="27"/>
          <w:szCs w:val="27"/>
          <w:u w:val="single"/>
        </w:rPr>
        <w:t>4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4000A3" w:rsidRPr="00C018CE" w:rsidRDefault="004000A3" w:rsidP="00CF5441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4000A3" w:rsidRPr="00764BEF" w:rsidRDefault="004000A3" w:rsidP="00CF5441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Нематёвой Елене Васильевне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4000A3" w:rsidRPr="00764BEF" w:rsidRDefault="004000A3" w:rsidP="00CF5441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4000A3" w:rsidRPr="00764BEF" w:rsidRDefault="004000A3" w:rsidP="00CF5441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4000A3" w:rsidRPr="00764BEF" w:rsidRDefault="004000A3" w:rsidP="00CF5441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4000A3" w:rsidRPr="00764BEF" w:rsidRDefault="004000A3" w:rsidP="00CF5441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4000A3" w:rsidRDefault="004000A3" w:rsidP="00CF5441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4000A3" w:rsidRDefault="004000A3" w:rsidP="00CF5441"/>
    <w:p w:rsidR="004000A3" w:rsidRDefault="004000A3" w:rsidP="00F4117D">
      <w:pPr>
        <w:spacing w:line="240" w:lineRule="atLeast"/>
        <w:jc w:val="both"/>
      </w:pPr>
    </w:p>
    <w:p w:rsidR="004000A3" w:rsidRDefault="004000A3" w:rsidP="00F4117D">
      <w:pPr>
        <w:spacing w:line="240" w:lineRule="atLeast"/>
        <w:jc w:val="both"/>
      </w:pPr>
    </w:p>
    <w:p w:rsidR="004000A3" w:rsidRDefault="004000A3" w:rsidP="00CF5441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4000A3" w:rsidRDefault="004000A3" w:rsidP="00CF5441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4000A3" w:rsidRDefault="004000A3" w:rsidP="00CF5441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000A3" w:rsidRDefault="004000A3" w:rsidP="00CF5441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4000A3" w:rsidRDefault="004000A3" w:rsidP="00CF5441">
      <w:pPr>
        <w:rPr>
          <w:b/>
        </w:rPr>
      </w:pPr>
    </w:p>
    <w:p w:rsidR="004000A3" w:rsidRDefault="004000A3" w:rsidP="00CF54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000A3" w:rsidRDefault="004000A3" w:rsidP="00CF5441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09243E">
        <w:rPr>
          <w:bCs/>
          <w:sz w:val="24"/>
          <w:szCs w:val="24"/>
          <w:u w:val="single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>
        <w:rPr>
          <w:bCs/>
          <w:sz w:val="24"/>
          <w:szCs w:val="24"/>
          <w:u w:val="single"/>
        </w:rPr>
        <w:t>12-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4000A3" w:rsidRDefault="004000A3" w:rsidP="00CF5441">
      <w:pPr>
        <w:jc w:val="center"/>
        <w:rPr>
          <w:bCs/>
        </w:rPr>
      </w:pPr>
      <w:r>
        <w:rPr>
          <w:bCs/>
        </w:rPr>
        <w:t>г. Ардатов</w:t>
      </w:r>
    </w:p>
    <w:p w:rsidR="004000A3" w:rsidRDefault="004000A3" w:rsidP="00CF5441">
      <w:pPr>
        <w:pStyle w:val="a"/>
        <w:ind w:right="-2"/>
        <w:rPr>
          <w:sz w:val="26"/>
          <w:szCs w:val="26"/>
        </w:rPr>
      </w:pPr>
    </w:p>
    <w:p w:rsidR="004000A3" w:rsidRPr="00593123" w:rsidRDefault="004000A3" w:rsidP="00CF5441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 xml:space="preserve">Чегодайкина Виктора Семеновича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Андреевскому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7</w:t>
      </w:r>
    </w:p>
    <w:p w:rsidR="004000A3" w:rsidRPr="00764BEF" w:rsidRDefault="004000A3" w:rsidP="00CF5441">
      <w:pPr>
        <w:pStyle w:val="a0"/>
        <w:widowControl/>
        <w:spacing w:after="0" w:line="240" w:lineRule="auto"/>
        <w:rPr>
          <w:szCs w:val="28"/>
        </w:rPr>
      </w:pPr>
    </w:p>
    <w:p w:rsidR="004000A3" w:rsidRPr="00764BEF" w:rsidRDefault="004000A3" w:rsidP="00CF5441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Чегодайкина Виктора Семеновича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Андреевскому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7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4000A3" w:rsidRPr="00764BEF" w:rsidRDefault="004000A3" w:rsidP="00CF5441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4000A3" w:rsidRPr="00764BEF" w:rsidRDefault="004000A3" w:rsidP="00CF5441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1. </w:t>
      </w:r>
      <w:r w:rsidRPr="00AD1E42">
        <w:rPr>
          <w:sz w:val="27"/>
          <w:szCs w:val="27"/>
        </w:rPr>
        <w:t xml:space="preserve">Зарегистрировать Чегодайкина Виктора Семеновича, дата и место рождения – 10 февраля 1957 года, с.Кельвядни Ардатовского района Мордовской АССР, проживающего – Республика Мордовия, Ардатовский район, село Кельвядни, профессиональное образование – высшее, пенсионера,  </w:t>
      </w:r>
      <w:r>
        <w:rPr>
          <w:sz w:val="27"/>
          <w:szCs w:val="27"/>
        </w:rPr>
        <w:t>несудимого,</w:t>
      </w:r>
      <w:r w:rsidRPr="00206DB3">
        <w:rPr>
          <w:sz w:val="27"/>
          <w:szCs w:val="27"/>
        </w:rPr>
        <w:t xml:space="preserve"> </w:t>
      </w:r>
      <w:r w:rsidRPr="00AD1E42">
        <w:rPr>
          <w:sz w:val="27"/>
          <w:szCs w:val="27"/>
        </w:rPr>
        <w:t>выдвинутого избирательным объединением «Мордовское республиканское отделение политической партии</w:t>
      </w:r>
      <w:r w:rsidRPr="00AD1E42">
        <w:rPr>
          <w:b/>
          <w:sz w:val="27"/>
          <w:szCs w:val="27"/>
        </w:rPr>
        <w:t xml:space="preserve"> "КОММУНИСТИЧЕСКАЯ ПАРТИЯ РОССИЙСКОЙ ФЕДЕРАЦИИ"</w:t>
      </w:r>
      <w:r w:rsidRPr="00AD1E42">
        <w:rPr>
          <w:sz w:val="27"/>
          <w:szCs w:val="27"/>
        </w:rPr>
        <w:t xml:space="preserve"> кандидатом в депутаты Совета</w:t>
      </w:r>
      <w:r w:rsidRPr="00764BEF">
        <w:rPr>
          <w:sz w:val="27"/>
          <w:szCs w:val="27"/>
        </w:rPr>
        <w:t xml:space="preserve">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Андреевскому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7</w:t>
      </w:r>
      <w:r w:rsidRPr="00764BEF">
        <w:rPr>
          <w:sz w:val="27"/>
          <w:szCs w:val="27"/>
        </w:rPr>
        <w:t xml:space="preserve">. </w:t>
      </w:r>
    </w:p>
    <w:p w:rsidR="004000A3" w:rsidRPr="00764BEF" w:rsidRDefault="004000A3" w:rsidP="00CF5441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CF5441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</w:t>
      </w:r>
      <w:r w:rsidRPr="00206DB3">
        <w:rPr>
          <w:sz w:val="27"/>
          <w:szCs w:val="27"/>
          <w:u w:val="single"/>
        </w:rPr>
        <w:t>5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4000A3" w:rsidRPr="00C018CE" w:rsidRDefault="004000A3" w:rsidP="00CF5441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4000A3" w:rsidRPr="00764BEF" w:rsidRDefault="004000A3" w:rsidP="00CF5441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Чегодайкину Виктору Семеновичу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4000A3" w:rsidRPr="00764BEF" w:rsidRDefault="004000A3" w:rsidP="00CF5441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4000A3" w:rsidRPr="00764BEF" w:rsidRDefault="004000A3" w:rsidP="00CF5441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4000A3" w:rsidRPr="00764BEF" w:rsidRDefault="004000A3" w:rsidP="00CF5441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4000A3" w:rsidRPr="00764BEF" w:rsidRDefault="004000A3" w:rsidP="00CF5441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4000A3" w:rsidRDefault="004000A3" w:rsidP="00CF5441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4000A3" w:rsidRDefault="004000A3" w:rsidP="00CF5441"/>
    <w:p w:rsidR="004000A3" w:rsidRDefault="004000A3" w:rsidP="00CF5441"/>
    <w:p w:rsidR="004000A3" w:rsidRDefault="004000A3" w:rsidP="00CF5441"/>
    <w:p w:rsidR="004000A3" w:rsidRDefault="004000A3" w:rsidP="00CF5441"/>
    <w:p w:rsidR="004000A3" w:rsidRPr="00F42ECF" w:rsidRDefault="004000A3" w:rsidP="00CF5441">
      <w:pPr>
        <w:pStyle w:val="21"/>
        <w:tabs>
          <w:tab w:val="left" w:pos="5580"/>
        </w:tabs>
        <w:spacing w:after="0" w:line="240" w:lineRule="auto"/>
        <w:ind w:left="0"/>
      </w:pPr>
      <w:r w:rsidRPr="00F42ECF">
        <w:t xml:space="preserve">Информационный  бюллетень  Кученяевского сельского поселения Ардатовского муниципального  района   Республики  Мордовия  от </w:t>
      </w:r>
      <w:r>
        <w:t>04 августа</w:t>
      </w:r>
      <w:r w:rsidRPr="00F42ECF">
        <w:t xml:space="preserve"> 2025 года № 1</w:t>
      </w:r>
      <w:r>
        <w:t>5В</w:t>
      </w:r>
    </w:p>
    <w:p w:rsidR="004000A3" w:rsidRPr="00F42ECF" w:rsidRDefault="004000A3" w:rsidP="00CF5441">
      <w:pPr>
        <w:autoSpaceDE w:val="0"/>
        <w:autoSpaceDN w:val="0"/>
        <w:adjustRightInd w:val="0"/>
        <w:spacing w:line="345" w:lineRule="exact"/>
        <w:jc w:val="both"/>
        <w:rPr>
          <w:sz w:val="24"/>
          <w:szCs w:val="24"/>
        </w:rPr>
      </w:pPr>
      <w:r w:rsidRPr="00F42ECF">
        <w:rPr>
          <w:sz w:val="24"/>
          <w:szCs w:val="24"/>
        </w:rPr>
        <w:t>Учредитель: Совет депутатов  Кученяевского сельского поселения</w:t>
      </w:r>
    </w:p>
    <w:p w:rsidR="004000A3" w:rsidRPr="00F42ECF" w:rsidRDefault="004000A3" w:rsidP="00CF5441">
      <w:pPr>
        <w:autoSpaceDE w:val="0"/>
        <w:autoSpaceDN w:val="0"/>
        <w:adjustRightInd w:val="0"/>
        <w:spacing w:line="345" w:lineRule="exact"/>
        <w:jc w:val="both"/>
        <w:rPr>
          <w:sz w:val="24"/>
          <w:szCs w:val="24"/>
        </w:rPr>
      </w:pPr>
      <w:r w:rsidRPr="00F42ECF">
        <w:rPr>
          <w:sz w:val="24"/>
          <w:szCs w:val="24"/>
        </w:rPr>
        <w:t>Тираж: 3 экз</w:t>
      </w:r>
    </w:p>
    <w:p w:rsidR="004000A3" w:rsidRDefault="004000A3" w:rsidP="00F4117D">
      <w:pPr>
        <w:spacing w:line="240" w:lineRule="atLeast"/>
        <w:jc w:val="both"/>
      </w:pPr>
    </w:p>
    <w:sectPr w:rsidR="004000A3" w:rsidSect="00AE43EC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117D"/>
    <w:rsid w:val="0009243E"/>
    <w:rsid w:val="00140BF3"/>
    <w:rsid w:val="00172833"/>
    <w:rsid w:val="001B2E3E"/>
    <w:rsid w:val="00206DB3"/>
    <w:rsid w:val="00260B4D"/>
    <w:rsid w:val="002D2B7C"/>
    <w:rsid w:val="00390DD2"/>
    <w:rsid w:val="003E6977"/>
    <w:rsid w:val="004000A3"/>
    <w:rsid w:val="00547F24"/>
    <w:rsid w:val="00593123"/>
    <w:rsid w:val="00613943"/>
    <w:rsid w:val="006C4435"/>
    <w:rsid w:val="00764BEF"/>
    <w:rsid w:val="007809CA"/>
    <w:rsid w:val="008010F7"/>
    <w:rsid w:val="00807291"/>
    <w:rsid w:val="00812DFC"/>
    <w:rsid w:val="008B1AD4"/>
    <w:rsid w:val="009F254F"/>
    <w:rsid w:val="00A50008"/>
    <w:rsid w:val="00AC4208"/>
    <w:rsid w:val="00AD1E42"/>
    <w:rsid w:val="00AE43EC"/>
    <w:rsid w:val="00B42E82"/>
    <w:rsid w:val="00C018CE"/>
    <w:rsid w:val="00C1015E"/>
    <w:rsid w:val="00CF5441"/>
    <w:rsid w:val="00D30244"/>
    <w:rsid w:val="00E972E6"/>
    <w:rsid w:val="00F4117D"/>
    <w:rsid w:val="00F42ECF"/>
    <w:rsid w:val="00F50BB5"/>
    <w:rsid w:val="00F67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17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F4117D"/>
    <w:pPr>
      <w:spacing w:line="360" w:lineRule="auto"/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F4117D"/>
    <w:rPr>
      <w:rFonts w:ascii="Times New Roman" w:hAnsi="Times New Roman" w:cs="Times New Roman"/>
      <w:b/>
      <w:sz w:val="20"/>
      <w:szCs w:val="20"/>
      <w:lang w:eastAsia="ru-RU"/>
    </w:rPr>
  </w:style>
  <w:style w:type="paragraph" w:styleId="NoSpacing">
    <w:name w:val="No Spacing"/>
    <w:uiPriority w:val="99"/>
    <w:qFormat/>
    <w:rsid w:val="00F4117D"/>
    <w:rPr>
      <w:rFonts w:ascii="Times New Roman" w:eastAsia="Times New Roman" w:hAnsi="Times New Roman"/>
      <w:sz w:val="20"/>
      <w:szCs w:val="20"/>
    </w:rPr>
  </w:style>
  <w:style w:type="paragraph" w:customStyle="1" w:styleId="a">
    <w:name w:val="Заголовок постановления"/>
    <w:basedOn w:val="Normal"/>
    <w:uiPriority w:val="99"/>
    <w:rsid w:val="00F4117D"/>
    <w:pPr>
      <w:jc w:val="center"/>
    </w:pPr>
    <w:rPr>
      <w:b/>
      <w:sz w:val="28"/>
    </w:rPr>
  </w:style>
  <w:style w:type="paragraph" w:customStyle="1" w:styleId="a0">
    <w:name w:val="Проектный"/>
    <w:basedOn w:val="Normal"/>
    <w:uiPriority w:val="99"/>
    <w:rsid w:val="00F4117D"/>
    <w:pPr>
      <w:widowControl w:val="0"/>
      <w:spacing w:after="120" w:line="360" w:lineRule="auto"/>
      <w:ind w:firstLine="709"/>
      <w:jc w:val="both"/>
    </w:pPr>
    <w:rPr>
      <w:sz w:val="28"/>
    </w:rPr>
  </w:style>
  <w:style w:type="paragraph" w:customStyle="1" w:styleId="21">
    <w:name w:val="Основной текст с отступом 21"/>
    <w:basedOn w:val="Normal"/>
    <w:uiPriority w:val="99"/>
    <w:rsid w:val="00CF5441"/>
    <w:pPr>
      <w:suppressAutoHyphens/>
      <w:spacing w:after="120" w:line="480" w:lineRule="auto"/>
      <w:ind w:left="283"/>
    </w:pPr>
    <w:rPr>
      <w:rFonts w:eastAsia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2591</Words>
  <Characters>14773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admin</dc:creator>
  <cp:keywords/>
  <dc:description/>
  <cp:lastModifiedBy>1</cp:lastModifiedBy>
  <cp:revision>2</cp:revision>
  <dcterms:created xsi:type="dcterms:W3CDTF">2025-08-12T08:00:00Z</dcterms:created>
  <dcterms:modified xsi:type="dcterms:W3CDTF">2025-08-12T08:00:00Z</dcterms:modified>
</cp:coreProperties>
</file>