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4AD" w:rsidRPr="00390DD2" w:rsidRDefault="00C514AD" w:rsidP="002F774C">
      <w:pPr>
        <w:autoSpaceDE w:val="0"/>
        <w:autoSpaceDN w:val="0"/>
        <w:adjustRightInd w:val="0"/>
        <w:spacing w:line="273" w:lineRule="exact"/>
        <w:jc w:val="center"/>
        <w:rPr>
          <w:sz w:val="28"/>
          <w:szCs w:val="28"/>
        </w:rPr>
      </w:pPr>
      <w:r w:rsidRPr="00390DD2">
        <w:rPr>
          <w:sz w:val="28"/>
          <w:szCs w:val="28"/>
        </w:rPr>
        <w:t>ИНФОРМАЦИОННЫЙ БЮЛЛЕТЕНЬ</w:t>
      </w:r>
    </w:p>
    <w:p w:rsidR="00C514AD" w:rsidRPr="00390DD2" w:rsidRDefault="00C514AD" w:rsidP="002F774C">
      <w:pPr>
        <w:autoSpaceDE w:val="0"/>
        <w:autoSpaceDN w:val="0"/>
        <w:adjustRightInd w:val="0"/>
        <w:spacing w:line="273" w:lineRule="exact"/>
        <w:jc w:val="center"/>
        <w:rPr>
          <w:sz w:val="28"/>
          <w:szCs w:val="28"/>
        </w:rPr>
      </w:pPr>
      <w:r w:rsidRPr="00390DD2">
        <w:rPr>
          <w:sz w:val="28"/>
          <w:szCs w:val="28"/>
        </w:rPr>
        <w:t>КУЧЕНЯЕВСКОГО СЕЛЬСКОГО  ПОСЕЛЕНИЯ</w:t>
      </w:r>
    </w:p>
    <w:p w:rsidR="00C514AD" w:rsidRPr="00390DD2" w:rsidRDefault="00C514AD" w:rsidP="002F774C">
      <w:pPr>
        <w:autoSpaceDE w:val="0"/>
        <w:autoSpaceDN w:val="0"/>
        <w:adjustRightInd w:val="0"/>
        <w:spacing w:line="273" w:lineRule="exact"/>
        <w:jc w:val="center"/>
        <w:rPr>
          <w:sz w:val="28"/>
          <w:szCs w:val="28"/>
        </w:rPr>
      </w:pPr>
      <w:r w:rsidRPr="00390DD2">
        <w:rPr>
          <w:sz w:val="28"/>
          <w:szCs w:val="28"/>
        </w:rPr>
        <w:t>АРДАТОВСКОГО МУНИЦИПАЛЬНОГО РАЙОНА</w:t>
      </w:r>
    </w:p>
    <w:p w:rsidR="00C514AD" w:rsidRPr="00390DD2" w:rsidRDefault="00C514AD" w:rsidP="002F774C">
      <w:pPr>
        <w:autoSpaceDE w:val="0"/>
        <w:autoSpaceDN w:val="0"/>
        <w:adjustRightInd w:val="0"/>
        <w:spacing w:line="273" w:lineRule="exact"/>
        <w:jc w:val="center"/>
        <w:rPr>
          <w:sz w:val="28"/>
          <w:szCs w:val="28"/>
        </w:rPr>
      </w:pPr>
      <w:r w:rsidRPr="00390DD2">
        <w:rPr>
          <w:sz w:val="28"/>
          <w:szCs w:val="28"/>
        </w:rPr>
        <w:t>РЕСПУБЛИКИ  МОРДОВИЯ</w:t>
      </w:r>
    </w:p>
    <w:p w:rsidR="00C514AD" w:rsidRPr="00390DD2" w:rsidRDefault="00C514AD" w:rsidP="002F774C">
      <w:pPr>
        <w:autoSpaceDE w:val="0"/>
        <w:autoSpaceDN w:val="0"/>
        <w:adjustRightInd w:val="0"/>
        <w:spacing w:line="273" w:lineRule="exact"/>
        <w:rPr>
          <w:sz w:val="28"/>
          <w:szCs w:val="28"/>
        </w:rPr>
      </w:pPr>
    </w:p>
    <w:p w:rsidR="00C514AD" w:rsidRPr="00390DD2" w:rsidRDefault="00C514AD" w:rsidP="002F774C">
      <w:pPr>
        <w:autoSpaceDE w:val="0"/>
        <w:autoSpaceDN w:val="0"/>
        <w:adjustRightInd w:val="0"/>
        <w:spacing w:line="273" w:lineRule="exact"/>
        <w:rPr>
          <w:sz w:val="28"/>
          <w:szCs w:val="28"/>
        </w:rPr>
      </w:pPr>
      <w:r w:rsidRPr="00390DD2">
        <w:rPr>
          <w:sz w:val="28"/>
          <w:szCs w:val="28"/>
        </w:rPr>
        <w:t>Является  официальным  печатным изданием  Кученяевского  сельского поселения  Ардатовского  муниципального района  Республики  Мордовия</w:t>
      </w:r>
    </w:p>
    <w:p w:rsidR="00C514AD" w:rsidRPr="00390DD2" w:rsidRDefault="00C514AD" w:rsidP="002F774C">
      <w:pPr>
        <w:autoSpaceDE w:val="0"/>
        <w:autoSpaceDN w:val="0"/>
        <w:adjustRightInd w:val="0"/>
        <w:spacing w:line="273" w:lineRule="exact"/>
        <w:rPr>
          <w:sz w:val="28"/>
          <w:szCs w:val="28"/>
        </w:rPr>
      </w:pPr>
    </w:p>
    <w:p w:rsidR="00C514AD" w:rsidRPr="00390DD2" w:rsidRDefault="00C514AD" w:rsidP="002F774C">
      <w:pPr>
        <w:spacing w:line="240" w:lineRule="atLeast"/>
        <w:ind w:left="-142" w:right="-185" w:hanging="284"/>
        <w:contextualSpacing/>
        <w:rPr>
          <w:sz w:val="28"/>
          <w:szCs w:val="28"/>
        </w:rPr>
      </w:pPr>
      <w:r w:rsidRPr="00390DD2">
        <w:rPr>
          <w:sz w:val="28"/>
          <w:szCs w:val="28"/>
        </w:rPr>
        <w:t xml:space="preserve">                     от    </w:t>
      </w:r>
      <w:r>
        <w:rPr>
          <w:sz w:val="28"/>
          <w:szCs w:val="28"/>
        </w:rPr>
        <w:t>04 августа</w:t>
      </w:r>
      <w:r w:rsidRPr="00390DD2">
        <w:rPr>
          <w:sz w:val="28"/>
          <w:szCs w:val="28"/>
        </w:rPr>
        <w:t xml:space="preserve"> 2025г.                                    №1</w:t>
      </w:r>
      <w:r>
        <w:rPr>
          <w:sz w:val="28"/>
          <w:szCs w:val="28"/>
        </w:rPr>
        <w:t>5Б</w:t>
      </w:r>
    </w:p>
    <w:p w:rsidR="00C514AD" w:rsidRDefault="00C514AD" w:rsidP="00EA4FFD">
      <w:pPr>
        <w:pStyle w:val="Title"/>
        <w:spacing w:line="240" w:lineRule="auto"/>
        <w:rPr>
          <w:sz w:val="32"/>
          <w:szCs w:val="32"/>
        </w:rPr>
      </w:pPr>
    </w:p>
    <w:p w:rsidR="00C514AD" w:rsidRDefault="00C514AD" w:rsidP="00EA4FFD">
      <w:pPr>
        <w:pStyle w:val="Title"/>
        <w:spacing w:line="240" w:lineRule="auto"/>
        <w:rPr>
          <w:sz w:val="32"/>
          <w:szCs w:val="32"/>
        </w:rPr>
      </w:pPr>
    </w:p>
    <w:p w:rsidR="00C514AD" w:rsidRDefault="00C514AD" w:rsidP="002F774C">
      <w:pPr>
        <w:pStyle w:val="Title"/>
        <w:spacing w:line="240" w:lineRule="auto"/>
        <w:jc w:val="left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C514AD" w:rsidRDefault="00C514AD" w:rsidP="00EA4FFD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C514AD" w:rsidRDefault="00C514AD" w:rsidP="00EA4FFD">
      <w:pPr>
        <w:pStyle w:val="Title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C514AD" w:rsidRDefault="00C514AD" w:rsidP="00EA4FFD">
      <w:pPr>
        <w:jc w:val="center"/>
        <w:rPr>
          <w:i/>
          <w:iCs/>
        </w:rPr>
      </w:pPr>
      <w:r>
        <w:rPr>
          <w:i/>
          <w:iCs/>
        </w:rPr>
        <w:t>431860, Республика Мордовия,  г.Ардатов, ул. Комсомольская, д.121, тел. 3-23-95,ф. 3-11-89</w:t>
      </w:r>
    </w:p>
    <w:p w:rsidR="00C514AD" w:rsidRDefault="00C514AD" w:rsidP="00EA4FFD">
      <w:pPr>
        <w:rPr>
          <w:b/>
        </w:rPr>
      </w:pPr>
    </w:p>
    <w:p w:rsidR="00C514AD" w:rsidRDefault="00C514AD" w:rsidP="00EA4F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514AD" w:rsidRDefault="00C514AD" w:rsidP="00EA4FFD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«_</w:t>
      </w:r>
      <w:r w:rsidRPr="00C238A2">
        <w:rPr>
          <w:bCs/>
          <w:sz w:val="24"/>
          <w:szCs w:val="24"/>
          <w:u w:val="single"/>
        </w:rPr>
        <w:t>6</w:t>
      </w:r>
      <w:r>
        <w:rPr>
          <w:bCs/>
          <w:sz w:val="24"/>
          <w:szCs w:val="24"/>
        </w:rPr>
        <w:t xml:space="preserve"> » </w:t>
      </w:r>
      <w:r w:rsidRPr="00AE43EC">
        <w:rPr>
          <w:bCs/>
          <w:sz w:val="24"/>
          <w:szCs w:val="24"/>
        </w:rPr>
        <w:t>августа</w:t>
      </w:r>
      <w:r>
        <w:rPr>
          <w:bCs/>
          <w:sz w:val="24"/>
          <w:szCs w:val="24"/>
        </w:rPr>
        <w:t xml:space="preserve"> 2025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 w:rsidRPr="00260B4D">
        <w:rPr>
          <w:bCs/>
          <w:sz w:val="24"/>
          <w:szCs w:val="24"/>
          <w:u w:val="single"/>
        </w:rPr>
        <w:t xml:space="preserve"> </w:t>
      </w:r>
      <w:r>
        <w:rPr>
          <w:bCs/>
          <w:sz w:val="24"/>
          <w:szCs w:val="24"/>
          <w:u w:val="single"/>
        </w:rPr>
        <w:t>112</w:t>
      </w:r>
      <w:r w:rsidRPr="00260B4D">
        <w:rPr>
          <w:bCs/>
          <w:sz w:val="24"/>
          <w:szCs w:val="24"/>
          <w:u w:val="single"/>
        </w:rPr>
        <w:t>/</w:t>
      </w:r>
      <w:r>
        <w:rPr>
          <w:bCs/>
          <w:sz w:val="24"/>
          <w:szCs w:val="24"/>
          <w:u w:val="single"/>
        </w:rPr>
        <w:t>2</w:t>
      </w:r>
      <w:r w:rsidRPr="00B40565">
        <w:rPr>
          <w:bCs/>
          <w:sz w:val="24"/>
          <w:szCs w:val="24"/>
          <w:u w:val="single"/>
        </w:rPr>
        <w:t>7</w:t>
      </w:r>
      <w:r>
        <w:rPr>
          <w:bCs/>
          <w:sz w:val="24"/>
          <w:szCs w:val="24"/>
          <w:u w:val="single"/>
        </w:rPr>
        <w:t>-</w:t>
      </w:r>
      <w:r w:rsidRPr="00260B4D">
        <w:rPr>
          <w:bCs/>
          <w:sz w:val="24"/>
          <w:szCs w:val="24"/>
          <w:u w:val="single"/>
        </w:rPr>
        <w:t>7</w:t>
      </w:r>
      <w:r>
        <w:rPr>
          <w:bCs/>
          <w:sz w:val="24"/>
          <w:szCs w:val="24"/>
        </w:rPr>
        <w:t xml:space="preserve">_        </w:t>
      </w:r>
    </w:p>
    <w:p w:rsidR="00C514AD" w:rsidRDefault="00C514AD" w:rsidP="00EA4FFD">
      <w:pPr>
        <w:jc w:val="center"/>
        <w:rPr>
          <w:bCs/>
        </w:rPr>
      </w:pPr>
      <w:r>
        <w:rPr>
          <w:bCs/>
        </w:rPr>
        <w:t>г. Ардатов</w:t>
      </w:r>
    </w:p>
    <w:p w:rsidR="00C514AD" w:rsidRDefault="00C514AD" w:rsidP="00EA4FFD">
      <w:pPr>
        <w:pStyle w:val="a"/>
        <w:ind w:right="-2"/>
        <w:rPr>
          <w:sz w:val="26"/>
          <w:szCs w:val="26"/>
        </w:rPr>
      </w:pPr>
    </w:p>
    <w:p w:rsidR="00C514AD" w:rsidRPr="00593123" w:rsidRDefault="00C514AD" w:rsidP="00EA4FFD">
      <w:pPr>
        <w:pStyle w:val="a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r w:rsidRPr="00EA4FFD">
        <w:rPr>
          <w:sz w:val="27"/>
          <w:szCs w:val="27"/>
        </w:rPr>
        <w:t>Дугушкиной Ольги Николаевны</w:t>
      </w:r>
      <w:r>
        <w:rPr>
          <w:sz w:val="27"/>
          <w:szCs w:val="27"/>
        </w:rPr>
        <w:t xml:space="preserve"> </w:t>
      </w:r>
      <w:r w:rsidRPr="00593123">
        <w:rPr>
          <w:sz w:val="27"/>
          <w:szCs w:val="27"/>
        </w:rPr>
        <w:t xml:space="preserve">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 xml:space="preserve">Володарскому </w:t>
      </w:r>
      <w:r w:rsidRPr="00593123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1</w:t>
      </w:r>
    </w:p>
    <w:p w:rsidR="00C514AD" w:rsidRPr="00764BEF" w:rsidRDefault="00C514AD" w:rsidP="00EA4FFD">
      <w:pPr>
        <w:pStyle w:val="a0"/>
        <w:widowControl/>
        <w:spacing w:after="0" w:line="240" w:lineRule="auto"/>
        <w:rPr>
          <w:szCs w:val="28"/>
        </w:rPr>
      </w:pPr>
    </w:p>
    <w:p w:rsidR="00C514AD" w:rsidRPr="00764BEF" w:rsidRDefault="00C514AD" w:rsidP="00EA4FFD">
      <w:pPr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Проверив соответствие порядка выдвижения </w:t>
      </w:r>
      <w:r w:rsidRPr="00EA4FFD">
        <w:rPr>
          <w:sz w:val="27"/>
          <w:szCs w:val="27"/>
        </w:rPr>
        <w:t>избирательным объединением «Ардатовское местное отделение Партии "</w:t>
      </w:r>
      <w:r w:rsidRPr="00EA4FFD">
        <w:rPr>
          <w:b/>
          <w:sz w:val="27"/>
          <w:szCs w:val="27"/>
        </w:rPr>
        <w:t>ЕДИНАЯ РОССИЯ</w:t>
      </w:r>
      <w:r w:rsidRPr="00EA4FFD">
        <w:rPr>
          <w:sz w:val="27"/>
          <w:szCs w:val="27"/>
        </w:rPr>
        <w:t>" Дугушкиной Ольги Николаевны</w:t>
      </w:r>
      <w:r>
        <w:rPr>
          <w:sz w:val="28"/>
          <w:szCs w:val="28"/>
        </w:rPr>
        <w:t xml:space="preserve"> </w:t>
      </w:r>
      <w:r w:rsidRPr="00764BEF">
        <w:rPr>
          <w:sz w:val="27"/>
          <w:szCs w:val="27"/>
        </w:rPr>
        <w:t xml:space="preserve">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Володарскому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1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Ардатовская территориальная избирательная комиссия, </w:t>
      </w:r>
    </w:p>
    <w:p w:rsidR="00C514AD" w:rsidRPr="00764BEF" w:rsidRDefault="00C514AD" w:rsidP="00EA4FFD">
      <w:pPr>
        <w:ind w:firstLine="709"/>
        <w:jc w:val="both"/>
        <w:rPr>
          <w:b/>
          <w:sz w:val="27"/>
          <w:szCs w:val="27"/>
        </w:rPr>
      </w:pPr>
      <w:r w:rsidRPr="00764BEF">
        <w:rPr>
          <w:b/>
          <w:sz w:val="27"/>
          <w:szCs w:val="27"/>
        </w:rPr>
        <w:t>р е ш и л а:</w:t>
      </w:r>
    </w:p>
    <w:p w:rsidR="00C514AD" w:rsidRPr="00EA4FFD" w:rsidRDefault="00C514AD" w:rsidP="00EA4FFD">
      <w:pPr>
        <w:keepLines/>
        <w:ind w:firstLine="709"/>
        <w:jc w:val="both"/>
        <w:rPr>
          <w:sz w:val="28"/>
        </w:rPr>
      </w:pPr>
      <w:r w:rsidRPr="00764BEF">
        <w:rPr>
          <w:sz w:val="27"/>
          <w:szCs w:val="27"/>
        </w:rPr>
        <w:t>1. </w:t>
      </w:r>
      <w:r w:rsidRPr="00AD1E42">
        <w:rPr>
          <w:sz w:val="27"/>
          <w:szCs w:val="27"/>
        </w:rPr>
        <w:t xml:space="preserve">Зарегистрировать </w:t>
      </w:r>
      <w:r w:rsidRPr="00B40565">
        <w:rPr>
          <w:sz w:val="27"/>
          <w:szCs w:val="27"/>
        </w:rPr>
        <w:t>Дугушкину Ольгу Николаевну, дата и место рождения – 6 октября 1965 года, с.Дмитриев Усад Атюрьевского р–на Мордовской АССР, проживающую – Республика Мордовия, Ардатовский район, село Кученяево, профессиональное образование – высшее, заместителя директора, учителя математики МБОУ "Низовская средняя общеобразовательная школа", депутата Совета депутатов Кученяевского сельского поселения Ардатовского муниципального района</w:t>
      </w:r>
      <w:r w:rsidRPr="00EA4FFD">
        <w:rPr>
          <w:sz w:val="27"/>
          <w:szCs w:val="27"/>
        </w:rPr>
        <w:t xml:space="preserve"> Республики Мордовия первого созыва, член</w:t>
      </w:r>
      <w:r>
        <w:rPr>
          <w:sz w:val="27"/>
          <w:szCs w:val="27"/>
        </w:rPr>
        <w:t>а</w:t>
      </w:r>
      <w:r w:rsidRPr="00EA4FFD">
        <w:rPr>
          <w:sz w:val="27"/>
          <w:szCs w:val="27"/>
        </w:rPr>
        <w:t xml:space="preserve"> Партии "</w:t>
      </w:r>
      <w:r w:rsidRPr="005B220A">
        <w:rPr>
          <w:b/>
          <w:sz w:val="27"/>
          <w:szCs w:val="27"/>
        </w:rPr>
        <w:t>ЕДИНАЯ РОССИЯ</w:t>
      </w:r>
      <w:r w:rsidRPr="00EA4FFD">
        <w:rPr>
          <w:sz w:val="27"/>
          <w:szCs w:val="27"/>
        </w:rPr>
        <w:t xml:space="preserve">", </w:t>
      </w:r>
      <w:r>
        <w:rPr>
          <w:sz w:val="27"/>
          <w:szCs w:val="27"/>
        </w:rPr>
        <w:t xml:space="preserve">несудимую, </w:t>
      </w:r>
      <w:r w:rsidRPr="00EA4FFD">
        <w:rPr>
          <w:sz w:val="27"/>
          <w:szCs w:val="27"/>
        </w:rPr>
        <w:t>выдвинут</w:t>
      </w:r>
      <w:r>
        <w:rPr>
          <w:sz w:val="27"/>
          <w:szCs w:val="27"/>
        </w:rPr>
        <w:t>ую</w:t>
      </w:r>
      <w:r w:rsidRPr="00EA4FFD">
        <w:rPr>
          <w:sz w:val="27"/>
          <w:szCs w:val="27"/>
        </w:rPr>
        <w:t xml:space="preserve"> избирательным объединением «Ардатовское местное отделение Партии "</w:t>
      </w:r>
      <w:r w:rsidRPr="00EA4FFD">
        <w:rPr>
          <w:b/>
          <w:sz w:val="27"/>
          <w:szCs w:val="27"/>
        </w:rPr>
        <w:t>ЕДИНАЯ РОССИЯ</w:t>
      </w:r>
      <w:r w:rsidRPr="00EA4FFD">
        <w:rPr>
          <w:sz w:val="27"/>
          <w:szCs w:val="27"/>
        </w:rPr>
        <w:t>" кандидатом в депутаты Совета депутатов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Володарскому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1</w:t>
      </w:r>
      <w:r w:rsidRPr="00764BEF">
        <w:rPr>
          <w:sz w:val="27"/>
          <w:szCs w:val="27"/>
        </w:rPr>
        <w:t xml:space="preserve">. </w:t>
      </w:r>
    </w:p>
    <w:p w:rsidR="00C514AD" w:rsidRPr="00764BEF" w:rsidRDefault="00C514AD" w:rsidP="00EA4FFD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2F774C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</w:t>
      </w:r>
      <w:r>
        <w:rPr>
          <w:sz w:val="27"/>
          <w:szCs w:val="27"/>
          <w:u w:val="single"/>
        </w:rPr>
        <w:t>05</w:t>
      </w:r>
      <w:r w:rsidRPr="00764BEF">
        <w:rPr>
          <w:sz w:val="27"/>
          <w:szCs w:val="27"/>
          <w:u w:val="single"/>
        </w:rPr>
        <w:t xml:space="preserve"> час</w:t>
      </w:r>
      <w:r w:rsidRPr="00764BEF">
        <w:rPr>
          <w:sz w:val="27"/>
          <w:szCs w:val="27"/>
        </w:rPr>
        <w:t>.</w:t>
      </w:r>
    </w:p>
    <w:p w:rsidR="00C514AD" w:rsidRPr="00C018CE" w:rsidRDefault="00C514AD" w:rsidP="00EA4FFD">
      <w:pPr>
        <w:pStyle w:val="a0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C514AD" w:rsidRPr="00764BEF" w:rsidRDefault="00C514AD" w:rsidP="00EA4FFD">
      <w:pPr>
        <w:pStyle w:val="a0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r>
        <w:rPr>
          <w:sz w:val="27"/>
          <w:szCs w:val="27"/>
        </w:rPr>
        <w:t>Дугушкиной Ольге Николаевне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C514AD" w:rsidRPr="00764BEF" w:rsidRDefault="00C514AD" w:rsidP="00EA4FFD">
      <w:pPr>
        <w:pStyle w:val="a0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>Информационный бюллетень Кученяевского сельского поселения</w:t>
      </w:r>
      <w:r w:rsidRPr="00764BEF">
        <w:rPr>
          <w:sz w:val="27"/>
          <w:szCs w:val="27"/>
        </w:rPr>
        <w:t>.</w:t>
      </w:r>
    </w:p>
    <w:p w:rsidR="00C514AD" w:rsidRPr="00764BEF" w:rsidRDefault="00C514AD" w:rsidP="00EA4FFD">
      <w:pPr>
        <w:pStyle w:val="NoSpacing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t>Председатель Ардатовской территориальной</w:t>
      </w:r>
    </w:p>
    <w:p w:rsidR="00C514AD" w:rsidRPr="00764BEF" w:rsidRDefault="00C514AD" w:rsidP="00EA4FFD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C514AD" w:rsidRPr="00764BEF" w:rsidRDefault="00C514AD" w:rsidP="00EA4FFD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Секретарь Ардатовской территориальной</w:t>
      </w:r>
      <w:r>
        <w:rPr>
          <w:sz w:val="27"/>
          <w:szCs w:val="27"/>
        </w:rPr>
        <w:t xml:space="preserve"> </w:t>
      </w:r>
    </w:p>
    <w:p w:rsidR="00C514AD" w:rsidRDefault="00C514AD" w:rsidP="00EA4FFD">
      <w:pPr>
        <w:spacing w:line="240" w:lineRule="atLeast"/>
        <w:jc w:val="both"/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C514AD" w:rsidRDefault="00C514AD" w:rsidP="00EA4FFD"/>
    <w:p w:rsidR="00C514AD" w:rsidRDefault="00C514AD"/>
    <w:p w:rsidR="00C514AD" w:rsidRDefault="00C514AD"/>
    <w:p w:rsidR="00C514AD" w:rsidRDefault="00C514AD" w:rsidP="002F774C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C514AD" w:rsidRDefault="00C514AD" w:rsidP="002F774C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C514AD" w:rsidRDefault="00C514AD" w:rsidP="002F774C">
      <w:pPr>
        <w:pStyle w:val="Title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C514AD" w:rsidRDefault="00C514AD" w:rsidP="002F774C">
      <w:pPr>
        <w:jc w:val="center"/>
        <w:rPr>
          <w:i/>
          <w:iCs/>
        </w:rPr>
      </w:pPr>
      <w:r>
        <w:rPr>
          <w:i/>
          <w:iCs/>
        </w:rPr>
        <w:t>431860, Республика Мордовия,  г.Ардатов, ул. Комсомольская, д.121, тел. 3-23-95,ф. 3-11-89</w:t>
      </w:r>
    </w:p>
    <w:p w:rsidR="00C514AD" w:rsidRDefault="00C514AD" w:rsidP="002F774C">
      <w:pPr>
        <w:rPr>
          <w:b/>
        </w:rPr>
      </w:pPr>
    </w:p>
    <w:p w:rsidR="00C514AD" w:rsidRDefault="00C514AD" w:rsidP="002F77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514AD" w:rsidRDefault="00C514AD" w:rsidP="002F774C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«_</w:t>
      </w:r>
      <w:r w:rsidRPr="000B37ED">
        <w:rPr>
          <w:bCs/>
          <w:sz w:val="24"/>
          <w:szCs w:val="24"/>
          <w:u w:val="single"/>
        </w:rPr>
        <w:t>6</w:t>
      </w:r>
      <w:r>
        <w:rPr>
          <w:bCs/>
          <w:sz w:val="24"/>
          <w:szCs w:val="24"/>
        </w:rPr>
        <w:t xml:space="preserve"> » </w:t>
      </w:r>
      <w:r w:rsidRPr="00AE43EC">
        <w:rPr>
          <w:bCs/>
          <w:sz w:val="24"/>
          <w:szCs w:val="24"/>
        </w:rPr>
        <w:t>августа</w:t>
      </w:r>
      <w:r>
        <w:rPr>
          <w:bCs/>
          <w:sz w:val="24"/>
          <w:szCs w:val="24"/>
        </w:rPr>
        <w:t xml:space="preserve"> 2025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 w:rsidRPr="00260B4D">
        <w:rPr>
          <w:bCs/>
          <w:sz w:val="24"/>
          <w:szCs w:val="24"/>
          <w:u w:val="single"/>
        </w:rPr>
        <w:t xml:space="preserve"> </w:t>
      </w:r>
      <w:r>
        <w:rPr>
          <w:bCs/>
          <w:sz w:val="24"/>
          <w:szCs w:val="24"/>
          <w:u w:val="single"/>
        </w:rPr>
        <w:t>112</w:t>
      </w:r>
      <w:r w:rsidRPr="00260B4D">
        <w:rPr>
          <w:bCs/>
          <w:sz w:val="24"/>
          <w:szCs w:val="24"/>
          <w:u w:val="single"/>
        </w:rPr>
        <w:t>/</w:t>
      </w:r>
      <w:r>
        <w:rPr>
          <w:bCs/>
          <w:sz w:val="24"/>
          <w:szCs w:val="24"/>
          <w:u w:val="single"/>
        </w:rPr>
        <w:t>28-</w:t>
      </w:r>
      <w:r w:rsidRPr="00260B4D">
        <w:rPr>
          <w:bCs/>
          <w:sz w:val="24"/>
          <w:szCs w:val="24"/>
          <w:u w:val="single"/>
        </w:rPr>
        <w:t>7</w:t>
      </w:r>
      <w:r>
        <w:rPr>
          <w:bCs/>
          <w:sz w:val="24"/>
          <w:szCs w:val="24"/>
        </w:rPr>
        <w:t xml:space="preserve">_        </w:t>
      </w:r>
    </w:p>
    <w:p w:rsidR="00C514AD" w:rsidRDefault="00C514AD" w:rsidP="002F774C">
      <w:pPr>
        <w:jc w:val="center"/>
        <w:rPr>
          <w:bCs/>
        </w:rPr>
      </w:pPr>
      <w:r>
        <w:rPr>
          <w:bCs/>
        </w:rPr>
        <w:t>г. Ардатов</w:t>
      </w:r>
    </w:p>
    <w:p w:rsidR="00C514AD" w:rsidRDefault="00C514AD" w:rsidP="002F774C">
      <w:pPr>
        <w:pStyle w:val="a"/>
        <w:ind w:right="-2"/>
        <w:rPr>
          <w:sz w:val="26"/>
          <w:szCs w:val="26"/>
        </w:rPr>
      </w:pPr>
    </w:p>
    <w:p w:rsidR="00C514AD" w:rsidRPr="00593123" w:rsidRDefault="00C514AD" w:rsidP="002F774C">
      <w:pPr>
        <w:pStyle w:val="a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r>
        <w:rPr>
          <w:sz w:val="27"/>
          <w:szCs w:val="27"/>
        </w:rPr>
        <w:t xml:space="preserve">Нажалкина Ивана Николаевича </w:t>
      </w:r>
      <w:r w:rsidRPr="00593123">
        <w:rPr>
          <w:sz w:val="27"/>
          <w:szCs w:val="27"/>
        </w:rPr>
        <w:t xml:space="preserve">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 xml:space="preserve">Зеленому </w:t>
      </w:r>
      <w:r w:rsidRPr="00593123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2</w:t>
      </w:r>
    </w:p>
    <w:p w:rsidR="00C514AD" w:rsidRPr="00764BEF" w:rsidRDefault="00C514AD" w:rsidP="002F774C">
      <w:pPr>
        <w:pStyle w:val="a0"/>
        <w:widowControl/>
        <w:spacing w:after="0" w:line="240" w:lineRule="auto"/>
        <w:rPr>
          <w:szCs w:val="28"/>
        </w:rPr>
      </w:pPr>
    </w:p>
    <w:p w:rsidR="00C514AD" w:rsidRPr="00764BEF" w:rsidRDefault="00C514AD" w:rsidP="002F774C">
      <w:pPr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Проверив соответствие порядка выдвижения </w:t>
      </w:r>
      <w:r w:rsidRPr="00EA4FFD">
        <w:rPr>
          <w:sz w:val="27"/>
          <w:szCs w:val="27"/>
        </w:rPr>
        <w:t>избирательным объединением «Ардатовское местное отделение Партии "</w:t>
      </w:r>
      <w:r w:rsidRPr="00EA4FFD">
        <w:rPr>
          <w:b/>
          <w:sz w:val="27"/>
          <w:szCs w:val="27"/>
        </w:rPr>
        <w:t>ЕДИНАЯ РОССИЯ</w:t>
      </w:r>
      <w:r w:rsidRPr="00EA4FFD">
        <w:rPr>
          <w:sz w:val="27"/>
          <w:szCs w:val="27"/>
        </w:rPr>
        <w:t xml:space="preserve">" </w:t>
      </w:r>
      <w:r>
        <w:rPr>
          <w:sz w:val="27"/>
          <w:szCs w:val="27"/>
        </w:rPr>
        <w:t>Нажалкина Ивана Николаевича</w:t>
      </w:r>
      <w:r>
        <w:rPr>
          <w:sz w:val="28"/>
          <w:szCs w:val="28"/>
        </w:rPr>
        <w:t xml:space="preserve"> </w:t>
      </w:r>
      <w:r w:rsidRPr="00764BEF">
        <w:rPr>
          <w:sz w:val="27"/>
          <w:szCs w:val="27"/>
        </w:rPr>
        <w:t xml:space="preserve">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Зеленому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2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Ардатовская территориальная избирательная комиссия, </w:t>
      </w:r>
    </w:p>
    <w:p w:rsidR="00C514AD" w:rsidRPr="00764BEF" w:rsidRDefault="00C514AD" w:rsidP="002F774C">
      <w:pPr>
        <w:ind w:firstLine="709"/>
        <w:jc w:val="both"/>
        <w:rPr>
          <w:b/>
          <w:sz w:val="27"/>
          <w:szCs w:val="27"/>
        </w:rPr>
      </w:pPr>
      <w:r w:rsidRPr="00764BEF">
        <w:rPr>
          <w:b/>
          <w:sz w:val="27"/>
          <w:szCs w:val="27"/>
        </w:rPr>
        <w:t>р е ш и л а:</w:t>
      </w:r>
    </w:p>
    <w:p w:rsidR="00C514AD" w:rsidRPr="00EA4FFD" w:rsidRDefault="00C514AD" w:rsidP="002F774C">
      <w:pPr>
        <w:keepLines/>
        <w:ind w:firstLine="709"/>
        <w:jc w:val="both"/>
        <w:rPr>
          <w:sz w:val="28"/>
        </w:rPr>
      </w:pPr>
      <w:r w:rsidRPr="00764BEF">
        <w:rPr>
          <w:sz w:val="27"/>
          <w:szCs w:val="27"/>
        </w:rPr>
        <w:t>1. </w:t>
      </w:r>
      <w:r w:rsidRPr="00AD1E42">
        <w:rPr>
          <w:sz w:val="27"/>
          <w:szCs w:val="27"/>
        </w:rPr>
        <w:t xml:space="preserve">Зарегистрировать </w:t>
      </w:r>
      <w:r w:rsidRPr="00517DEF">
        <w:rPr>
          <w:sz w:val="27"/>
          <w:szCs w:val="27"/>
        </w:rPr>
        <w:t>Нажалкина Ивана Николаевича, дата и место рождения – 20 сентября 1965 года, с.Кученяево Ардатовского р–на Мордовской АССР, проживающего – Республика Мордовия, Ардатовский район, село Кученяево, профессиональное образование – высшее, временно неработающего, депутата Совета депутатов Кученяевского сельского поселения Ардатовского муниципального района Республики Мордовия первого созыва, члена Партии "</w:t>
      </w:r>
      <w:r w:rsidRPr="00517DEF">
        <w:rPr>
          <w:b/>
          <w:sz w:val="27"/>
          <w:szCs w:val="27"/>
        </w:rPr>
        <w:t>ЕДИНАЯ РОССИЯ</w:t>
      </w:r>
      <w:r w:rsidRPr="00517DEF">
        <w:rPr>
          <w:sz w:val="27"/>
          <w:szCs w:val="27"/>
        </w:rPr>
        <w:t xml:space="preserve">", </w:t>
      </w:r>
      <w:r w:rsidRPr="00163D34">
        <w:rPr>
          <w:sz w:val="27"/>
          <w:szCs w:val="27"/>
        </w:rPr>
        <w:t xml:space="preserve">несудимого, </w:t>
      </w:r>
      <w:r w:rsidRPr="00517DEF">
        <w:rPr>
          <w:sz w:val="27"/>
          <w:szCs w:val="27"/>
        </w:rPr>
        <w:t>выдвинутого</w:t>
      </w:r>
      <w:r w:rsidRPr="00EA4FFD">
        <w:rPr>
          <w:sz w:val="27"/>
          <w:szCs w:val="27"/>
        </w:rPr>
        <w:t xml:space="preserve"> избирательным объединением «Ардатовское местное отделение Партии "</w:t>
      </w:r>
      <w:r w:rsidRPr="00EA4FFD">
        <w:rPr>
          <w:b/>
          <w:sz w:val="27"/>
          <w:szCs w:val="27"/>
        </w:rPr>
        <w:t>ЕДИНАЯ РОССИЯ</w:t>
      </w:r>
      <w:r w:rsidRPr="00EA4FFD">
        <w:rPr>
          <w:sz w:val="27"/>
          <w:szCs w:val="27"/>
        </w:rPr>
        <w:t>" кандидатом в депутаты Совета депутатов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Зеленому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2</w:t>
      </w:r>
      <w:r w:rsidRPr="00764BEF">
        <w:rPr>
          <w:sz w:val="27"/>
          <w:szCs w:val="27"/>
        </w:rPr>
        <w:t xml:space="preserve">. </w:t>
      </w:r>
    </w:p>
    <w:p w:rsidR="00C514AD" w:rsidRPr="00764BEF" w:rsidRDefault="00C514AD" w:rsidP="002F774C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2F774C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</w:t>
      </w:r>
      <w:r>
        <w:rPr>
          <w:sz w:val="27"/>
          <w:szCs w:val="27"/>
          <w:u w:val="single"/>
        </w:rPr>
        <w:t>10</w:t>
      </w:r>
      <w:r w:rsidRPr="00764BEF">
        <w:rPr>
          <w:sz w:val="27"/>
          <w:szCs w:val="27"/>
          <w:u w:val="single"/>
        </w:rPr>
        <w:t xml:space="preserve"> час</w:t>
      </w:r>
      <w:r w:rsidRPr="00764BEF">
        <w:rPr>
          <w:sz w:val="27"/>
          <w:szCs w:val="27"/>
        </w:rPr>
        <w:t>.</w:t>
      </w:r>
    </w:p>
    <w:p w:rsidR="00C514AD" w:rsidRPr="00C018CE" w:rsidRDefault="00C514AD" w:rsidP="002F774C">
      <w:pPr>
        <w:pStyle w:val="a0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C514AD" w:rsidRPr="00764BEF" w:rsidRDefault="00C514AD" w:rsidP="002F774C">
      <w:pPr>
        <w:pStyle w:val="a0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r>
        <w:rPr>
          <w:sz w:val="27"/>
          <w:szCs w:val="27"/>
        </w:rPr>
        <w:t>Нажалкину Ивану Николаевичу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C514AD" w:rsidRPr="00764BEF" w:rsidRDefault="00C514AD" w:rsidP="002F774C">
      <w:pPr>
        <w:pStyle w:val="a0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>Информационный бюллетень Кученяевского сельского поселения</w:t>
      </w:r>
      <w:r w:rsidRPr="00764BEF">
        <w:rPr>
          <w:sz w:val="27"/>
          <w:szCs w:val="27"/>
        </w:rPr>
        <w:t>.</w:t>
      </w:r>
    </w:p>
    <w:p w:rsidR="00C514AD" w:rsidRPr="00764BEF" w:rsidRDefault="00C514AD" w:rsidP="002F774C">
      <w:pPr>
        <w:pStyle w:val="NoSpacing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t>Председатель Ардатовской территориальной</w:t>
      </w:r>
    </w:p>
    <w:p w:rsidR="00C514AD" w:rsidRPr="00764BEF" w:rsidRDefault="00C514AD" w:rsidP="002F774C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C514AD" w:rsidRPr="00764BEF" w:rsidRDefault="00C514AD" w:rsidP="002F774C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Секретарь Ардатовской территориальной</w:t>
      </w:r>
      <w:r>
        <w:rPr>
          <w:sz w:val="27"/>
          <w:szCs w:val="27"/>
        </w:rPr>
        <w:t xml:space="preserve"> </w:t>
      </w:r>
    </w:p>
    <w:p w:rsidR="00C514AD" w:rsidRDefault="00C514AD" w:rsidP="002F774C">
      <w:pPr>
        <w:spacing w:line="240" w:lineRule="atLeast"/>
        <w:jc w:val="both"/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C514AD" w:rsidRDefault="00C514AD" w:rsidP="002F774C"/>
    <w:p w:rsidR="00C514AD" w:rsidRDefault="00C514AD" w:rsidP="002F774C"/>
    <w:p w:rsidR="00C514AD" w:rsidRDefault="00C514AD" w:rsidP="002F774C"/>
    <w:p w:rsidR="00C514AD" w:rsidRDefault="00C514AD" w:rsidP="002F774C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C514AD" w:rsidRDefault="00C514AD" w:rsidP="002F774C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C514AD" w:rsidRDefault="00C514AD" w:rsidP="002F774C">
      <w:pPr>
        <w:pStyle w:val="Title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C514AD" w:rsidRDefault="00C514AD" w:rsidP="002F774C">
      <w:pPr>
        <w:jc w:val="center"/>
        <w:rPr>
          <w:i/>
          <w:iCs/>
        </w:rPr>
      </w:pPr>
      <w:r>
        <w:rPr>
          <w:i/>
          <w:iCs/>
        </w:rPr>
        <w:t>431860, Республика Мордовия,  г.Ардатов, ул. Комсомольская, д.121, тел. 3-23-95,ф. 3-11-89</w:t>
      </w:r>
    </w:p>
    <w:p w:rsidR="00C514AD" w:rsidRDefault="00C514AD" w:rsidP="002F774C">
      <w:pPr>
        <w:rPr>
          <w:b/>
        </w:rPr>
      </w:pPr>
    </w:p>
    <w:p w:rsidR="00C514AD" w:rsidRDefault="00C514AD" w:rsidP="002F77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514AD" w:rsidRDefault="00C514AD" w:rsidP="002F774C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«_</w:t>
      </w:r>
      <w:r w:rsidRPr="005D353B">
        <w:rPr>
          <w:bCs/>
          <w:sz w:val="24"/>
          <w:szCs w:val="24"/>
          <w:u w:val="single"/>
        </w:rPr>
        <w:t>6</w:t>
      </w:r>
      <w:r>
        <w:rPr>
          <w:bCs/>
          <w:sz w:val="24"/>
          <w:szCs w:val="24"/>
        </w:rPr>
        <w:t xml:space="preserve"> » </w:t>
      </w:r>
      <w:r w:rsidRPr="00AE43EC">
        <w:rPr>
          <w:bCs/>
          <w:sz w:val="24"/>
          <w:szCs w:val="24"/>
        </w:rPr>
        <w:t>августа</w:t>
      </w:r>
      <w:r>
        <w:rPr>
          <w:bCs/>
          <w:sz w:val="24"/>
          <w:szCs w:val="24"/>
        </w:rPr>
        <w:t xml:space="preserve"> 2025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 w:rsidRPr="00260B4D">
        <w:rPr>
          <w:bCs/>
          <w:sz w:val="24"/>
          <w:szCs w:val="24"/>
          <w:u w:val="single"/>
        </w:rPr>
        <w:t xml:space="preserve"> </w:t>
      </w:r>
      <w:r>
        <w:rPr>
          <w:bCs/>
          <w:sz w:val="24"/>
          <w:szCs w:val="24"/>
          <w:u w:val="single"/>
        </w:rPr>
        <w:t>112</w:t>
      </w:r>
      <w:r w:rsidRPr="00260B4D">
        <w:rPr>
          <w:bCs/>
          <w:sz w:val="24"/>
          <w:szCs w:val="24"/>
          <w:u w:val="single"/>
        </w:rPr>
        <w:t>/</w:t>
      </w:r>
      <w:r>
        <w:rPr>
          <w:bCs/>
          <w:sz w:val="24"/>
          <w:szCs w:val="24"/>
          <w:u w:val="single"/>
        </w:rPr>
        <w:t>29-</w:t>
      </w:r>
      <w:r w:rsidRPr="00260B4D">
        <w:rPr>
          <w:bCs/>
          <w:sz w:val="24"/>
          <w:szCs w:val="24"/>
          <w:u w:val="single"/>
        </w:rPr>
        <w:t>7</w:t>
      </w:r>
      <w:r>
        <w:rPr>
          <w:bCs/>
          <w:sz w:val="24"/>
          <w:szCs w:val="24"/>
        </w:rPr>
        <w:t xml:space="preserve">_        </w:t>
      </w:r>
    </w:p>
    <w:p w:rsidR="00C514AD" w:rsidRDefault="00C514AD" w:rsidP="002F774C">
      <w:pPr>
        <w:jc w:val="center"/>
        <w:rPr>
          <w:bCs/>
        </w:rPr>
      </w:pPr>
      <w:r>
        <w:rPr>
          <w:bCs/>
        </w:rPr>
        <w:t>г. Ардатов</w:t>
      </w:r>
    </w:p>
    <w:p w:rsidR="00C514AD" w:rsidRDefault="00C514AD" w:rsidP="002F774C">
      <w:pPr>
        <w:pStyle w:val="a"/>
        <w:ind w:right="-2"/>
        <w:rPr>
          <w:sz w:val="26"/>
          <w:szCs w:val="26"/>
        </w:rPr>
      </w:pPr>
    </w:p>
    <w:p w:rsidR="00C514AD" w:rsidRPr="00593123" w:rsidRDefault="00C514AD" w:rsidP="002F774C">
      <w:pPr>
        <w:pStyle w:val="a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r>
        <w:rPr>
          <w:sz w:val="27"/>
          <w:szCs w:val="27"/>
        </w:rPr>
        <w:t xml:space="preserve">Ботенкова Евгения Николаевича </w:t>
      </w:r>
      <w:r w:rsidRPr="00593123">
        <w:rPr>
          <w:sz w:val="27"/>
          <w:szCs w:val="27"/>
        </w:rPr>
        <w:t xml:space="preserve">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 xml:space="preserve">Молодежному </w:t>
      </w:r>
      <w:r w:rsidRPr="00593123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3</w:t>
      </w:r>
    </w:p>
    <w:p w:rsidR="00C514AD" w:rsidRPr="00764BEF" w:rsidRDefault="00C514AD" w:rsidP="002F774C">
      <w:pPr>
        <w:pStyle w:val="a0"/>
        <w:widowControl/>
        <w:spacing w:after="0" w:line="240" w:lineRule="auto"/>
        <w:rPr>
          <w:szCs w:val="28"/>
        </w:rPr>
      </w:pPr>
    </w:p>
    <w:p w:rsidR="00C514AD" w:rsidRPr="00764BEF" w:rsidRDefault="00C514AD" w:rsidP="002F774C">
      <w:pPr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Проверив соответствие порядка выдвижения </w:t>
      </w:r>
      <w:r w:rsidRPr="00EA4FFD">
        <w:rPr>
          <w:sz w:val="27"/>
          <w:szCs w:val="27"/>
        </w:rPr>
        <w:t>избирательным объединением «Ардатовское местное отделение Партии "</w:t>
      </w:r>
      <w:r w:rsidRPr="00EA4FFD">
        <w:rPr>
          <w:b/>
          <w:sz w:val="27"/>
          <w:szCs w:val="27"/>
        </w:rPr>
        <w:t>ЕДИНАЯ РОССИЯ</w:t>
      </w:r>
      <w:r w:rsidRPr="00EA4FFD">
        <w:rPr>
          <w:sz w:val="27"/>
          <w:szCs w:val="27"/>
        </w:rPr>
        <w:t xml:space="preserve">" </w:t>
      </w:r>
      <w:r>
        <w:rPr>
          <w:sz w:val="27"/>
          <w:szCs w:val="27"/>
        </w:rPr>
        <w:t>Ботенкова Евгения Николаевича</w:t>
      </w:r>
      <w:r>
        <w:rPr>
          <w:sz w:val="28"/>
          <w:szCs w:val="28"/>
        </w:rPr>
        <w:t xml:space="preserve"> </w:t>
      </w:r>
      <w:r w:rsidRPr="00764BEF">
        <w:rPr>
          <w:sz w:val="27"/>
          <w:szCs w:val="27"/>
        </w:rPr>
        <w:t xml:space="preserve">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Молодежному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3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Ардатовская территориальная избирательная комиссия, </w:t>
      </w:r>
    </w:p>
    <w:p w:rsidR="00C514AD" w:rsidRPr="00764BEF" w:rsidRDefault="00C514AD" w:rsidP="002F774C">
      <w:pPr>
        <w:ind w:firstLine="709"/>
        <w:jc w:val="both"/>
        <w:rPr>
          <w:b/>
          <w:sz w:val="27"/>
          <w:szCs w:val="27"/>
        </w:rPr>
      </w:pPr>
      <w:r w:rsidRPr="00764BEF">
        <w:rPr>
          <w:b/>
          <w:sz w:val="27"/>
          <w:szCs w:val="27"/>
        </w:rPr>
        <w:t>р е ш и л а:</w:t>
      </w:r>
    </w:p>
    <w:p w:rsidR="00C514AD" w:rsidRPr="00EA4FFD" w:rsidRDefault="00C514AD" w:rsidP="002F774C">
      <w:pPr>
        <w:keepLines/>
        <w:ind w:firstLine="709"/>
        <w:jc w:val="both"/>
        <w:rPr>
          <w:sz w:val="28"/>
        </w:rPr>
      </w:pPr>
      <w:r w:rsidRPr="00764BEF">
        <w:rPr>
          <w:sz w:val="27"/>
          <w:szCs w:val="27"/>
        </w:rPr>
        <w:t>1. </w:t>
      </w:r>
      <w:r w:rsidRPr="00AD1E42">
        <w:rPr>
          <w:sz w:val="27"/>
          <w:szCs w:val="27"/>
        </w:rPr>
        <w:t xml:space="preserve">Зарегистрировать </w:t>
      </w:r>
      <w:r w:rsidRPr="00577DDD">
        <w:rPr>
          <w:sz w:val="27"/>
          <w:szCs w:val="27"/>
        </w:rPr>
        <w:t xml:space="preserve">Ботенкова Евгения Николаевича, дата и место рождения – 2 сентября 1986 года, с.Кученяево Ардатовского р–на Мордовской АССР, проживающего – Республика Мордовия, Ардатовский район, село Кученяево, профессиональное образование – среднее профессиональное, тракториста ООО «МАПО «Ардатов», депутата Совета депутатов Кученяевского сельского поселения Ардатовского муниципального района Республики Мордовия первого созыва, </w:t>
      </w:r>
      <w:r w:rsidRPr="00B97372">
        <w:rPr>
          <w:sz w:val="27"/>
          <w:szCs w:val="27"/>
        </w:rPr>
        <w:t xml:space="preserve">несудимого, </w:t>
      </w:r>
      <w:r w:rsidRPr="00577DDD">
        <w:rPr>
          <w:sz w:val="27"/>
          <w:szCs w:val="27"/>
        </w:rPr>
        <w:t>выдвинутого избирательным</w:t>
      </w:r>
      <w:r w:rsidRPr="00EA4FFD">
        <w:rPr>
          <w:sz w:val="27"/>
          <w:szCs w:val="27"/>
        </w:rPr>
        <w:t xml:space="preserve"> объединением «Ардатовское местное отделение Партии "</w:t>
      </w:r>
      <w:r w:rsidRPr="00EA4FFD">
        <w:rPr>
          <w:b/>
          <w:sz w:val="27"/>
          <w:szCs w:val="27"/>
        </w:rPr>
        <w:t>ЕДИНАЯ РОССИЯ</w:t>
      </w:r>
      <w:r w:rsidRPr="00EA4FFD">
        <w:rPr>
          <w:sz w:val="27"/>
          <w:szCs w:val="27"/>
        </w:rPr>
        <w:t>" кандидатом в депутаты Совета депутатов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Молодежному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3</w:t>
      </w:r>
      <w:r w:rsidRPr="00764BEF">
        <w:rPr>
          <w:sz w:val="27"/>
          <w:szCs w:val="27"/>
        </w:rPr>
        <w:t xml:space="preserve">. </w:t>
      </w:r>
    </w:p>
    <w:p w:rsidR="00C514AD" w:rsidRPr="00764BEF" w:rsidRDefault="00C514AD" w:rsidP="002F774C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2F774C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</w:t>
      </w:r>
      <w:r>
        <w:rPr>
          <w:sz w:val="27"/>
          <w:szCs w:val="27"/>
          <w:u w:val="single"/>
        </w:rPr>
        <w:t>15</w:t>
      </w:r>
      <w:r w:rsidRPr="00764BEF">
        <w:rPr>
          <w:sz w:val="27"/>
          <w:szCs w:val="27"/>
          <w:u w:val="single"/>
        </w:rPr>
        <w:t xml:space="preserve"> час</w:t>
      </w:r>
      <w:r w:rsidRPr="00764BEF">
        <w:rPr>
          <w:sz w:val="27"/>
          <w:szCs w:val="27"/>
        </w:rPr>
        <w:t>.</w:t>
      </w:r>
    </w:p>
    <w:p w:rsidR="00C514AD" w:rsidRPr="00C018CE" w:rsidRDefault="00C514AD" w:rsidP="002F774C">
      <w:pPr>
        <w:pStyle w:val="a0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C514AD" w:rsidRPr="00764BEF" w:rsidRDefault="00C514AD" w:rsidP="002F774C">
      <w:pPr>
        <w:pStyle w:val="a0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r>
        <w:rPr>
          <w:sz w:val="27"/>
          <w:szCs w:val="27"/>
        </w:rPr>
        <w:t>Ботенкову Евгению Николаевичу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C514AD" w:rsidRPr="00764BEF" w:rsidRDefault="00C514AD" w:rsidP="002F774C">
      <w:pPr>
        <w:pStyle w:val="a0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>Информационный бюллетень Кученяевского сельского поселения</w:t>
      </w:r>
      <w:r w:rsidRPr="00764BEF">
        <w:rPr>
          <w:sz w:val="27"/>
          <w:szCs w:val="27"/>
        </w:rPr>
        <w:t>.</w:t>
      </w:r>
    </w:p>
    <w:p w:rsidR="00C514AD" w:rsidRPr="00764BEF" w:rsidRDefault="00C514AD" w:rsidP="002F774C">
      <w:pPr>
        <w:pStyle w:val="NoSpacing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t>Председатель Ардатовской территориальной</w:t>
      </w:r>
    </w:p>
    <w:p w:rsidR="00C514AD" w:rsidRPr="00764BEF" w:rsidRDefault="00C514AD" w:rsidP="002F774C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C514AD" w:rsidRPr="00764BEF" w:rsidRDefault="00C514AD" w:rsidP="002F774C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Секретарь Ардатовской территориальной</w:t>
      </w:r>
      <w:r>
        <w:rPr>
          <w:sz w:val="27"/>
          <w:szCs w:val="27"/>
        </w:rPr>
        <w:t xml:space="preserve"> </w:t>
      </w:r>
    </w:p>
    <w:p w:rsidR="00C514AD" w:rsidRDefault="00C514AD" w:rsidP="002F774C">
      <w:pPr>
        <w:spacing w:line="240" w:lineRule="atLeast"/>
        <w:jc w:val="both"/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C514AD" w:rsidRDefault="00C514AD" w:rsidP="002F774C"/>
    <w:p w:rsidR="00C514AD" w:rsidRDefault="00C514AD" w:rsidP="002F774C"/>
    <w:p w:rsidR="00C514AD" w:rsidRDefault="00C514AD" w:rsidP="002F774C"/>
    <w:p w:rsidR="00C514AD" w:rsidRDefault="00C514AD" w:rsidP="002F774C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C514AD" w:rsidRDefault="00C514AD" w:rsidP="002F774C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C514AD" w:rsidRDefault="00C514AD" w:rsidP="002F774C">
      <w:pPr>
        <w:pStyle w:val="Title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C514AD" w:rsidRDefault="00C514AD" w:rsidP="002F774C">
      <w:pPr>
        <w:jc w:val="center"/>
        <w:rPr>
          <w:i/>
          <w:iCs/>
        </w:rPr>
      </w:pPr>
      <w:r>
        <w:rPr>
          <w:i/>
          <w:iCs/>
        </w:rPr>
        <w:t>431860, Республика Мордовия,  г.Ардатов, ул. Комсомольская, д.121, тел. 3-23-95,ф. 3-11-89</w:t>
      </w:r>
    </w:p>
    <w:p w:rsidR="00C514AD" w:rsidRDefault="00C514AD" w:rsidP="002F774C">
      <w:pPr>
        <w:rPr>
          <w:b/>
        </w:rPr>
      </w:pPr>
    </w:p>
    <w:p w:rsidR="00C514AD" w:rsidRDefault="00C514AD" w:rsidP="002F77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514AD" w:rsidRDefault="00C514AD" w:rsidP="002F774C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«_</w:t>
      </w:r>
      <w:r w:rsidRPr="006C0824">
        <w:rPr>
          <w:bCs/>
          <w:sz w:val="24"/>
          <w:szCs w:val="24"/>
        </w:rPr>
        <w:t xml:space="preserve">6 </w:t>
      </w:r>
      <w:r>
        <w:rPr>
          <w:bCs/>
          <w:sz w:val="24"/>
          <w:szCs w:val="24"/>
        </w:rPr>
        <w:t xml:space="preserve">» </w:t>
      </w:r>
      <w:r w:rsidRPr="00AE43EC">
        <w:rPr>
          <w:bCs/>
          <w:sz w:val="24"/>
          <w:szCs w:val="24"/>
        </w:rPr>
        <w:t>августа</w:t>
      </w:r>
      <w:r>
        <w:rPr>
          <w:bCs/>
          <w:sz w:val="24"/>
          <w:szCs w:val="24"/>
        </w:rPr>
        <w:t xml:space="preserve"> 2025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 w:rsidRPr="00260B4D">
        <w:rPr>
          <w:bCs/>
          <w:sz w:val="24"/>
          <w:szCs w:val="24"/>
          <w:u w:val="single"/>
        </w:rPr>
        <w:t xml:space="preserve"> </w:t>
      </w:r>
      <w:r>
        <w:rPr>
          <w:bCs/>
          <w:sz w:val="24"/>
          <w:szCs w:val="24"/>
          <w:u w:val="single"/>
        </w:rPr>
        <w:t>112</w:t>
      </w:r>
      <w:r w:rsidRPr="00260B4D">
        <w:rPr>
          <w:bCs/>
          <w:sz w:val="24"/>
          <w:szCs w:val="24"/>
          <w:u w:val="single"/>
        </w:rPr>
        <w:t>/</w:t>
      </w:r>
      <w:r>
        <w:rPr>
          <w:bCs/>
          <w:sz w:val="24"/>
          <w:szCs w:val="24"/>
          <w:u w:val="single"/>
        </w:rPr>
        <w:t>30-</w:t>
      </w:r>
      <w:r w:rsidRPr="00260B4D">
        <w:rPr>
          <w:bCs/>
          <w:sz w:val="24"/>
          <w:szCs w:val="24"/>
          <w:u w:val="single"/>
        </w:rPr>
        <w:t>7</w:t>
      </w:r>
      <w:r>
        <w:rPr>
          <w:bCs/>
          <w:sz w:val="24"/>
          <w:szCs w:val="24"/>
        </w:rPr>
        <w:t xml:space="preserve">_        </w:t>
      </w:r>
    </w:p>
    <w:p w:rsidR="00C514AD" w:rsidRDefault="00C514AD" w:rsidP="002F774C">
      <w:pPr>
        <w:jc w:val="center"/>
        <w:rPr>
          <w:bCs/>
        </w:rPr>
      </w:pPr>
      <w:r>
        <w:rPr>
          <w:bCs/>
        </w:rPr>
        <w:t>г. Ардатов</w:t>
      </w:r>
    </w:p>
    <w:p w:rsidR="00C514AD" w:rsidRDefault="00C514AD" w:rsidP="002F774C">
      <w:pPr>
        <w:pStyle w:val="a"/>
        <w:ind w:right="-2"/>
        <w:rPr>
          <w:sz w:val="26"/>
          <w:szCs w:val="26"/>
        </w:rPr>
      </w:pPr>
    </w:p>
    <w:p w:rsidR="00C514AD" w:rsidRPr="00593123" w:rsidRDefault="00C514AD" w:rsidP="002F774C">
      <w:pPr>
        <w:pStyle w:val="a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r>
        <w:rPr>
          <w:sz w:val="27"/>
          <w:szCs w:val="27"/>
        </w:rPr>
        <w:t xml:space="preserve">Дугушкина Виктора Павловича </w:t>
      </w:r>
      <w:r w:rsidRPr="00593123">
        <w:rPr>
          <w:sz w:val="27"/>
          <w:szCs w:val="27"/>
        </w:rPr>
        <w:t xml:space="preserve">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 xml:space="preserve">Луначарскому </w:t>
      </w:r>
      <w:r w:rsidRPr="00593123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4</w:t>
      </w:r>
    </w:p>
    <w:p w:rsidR="00C514AD" w:rsidRPr="00764BEF" w:rsidRDefault="00C514AD" w:rsidP="002F774C">
      <w:pPr>
        <w:pStyle w:val="a0"/>
        <w:widowControl/>
        <w:spacing w:after="0" w:line="240" w:lineRule="auto"/>
        <w:rPr>
          <w:szCs w:val="28"/>
        </w:rPr>
      </w:pPr>
    </w:p>
    <w:p w:rsidR="00C514AD" w:rsidRPr="00764BEF" w:rsidRDefault="00C514AD" w:rsidP="002F774C">
      <w:pPr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Проверив соответствие порядка выдвижения </w:t>
      </w:r>
      <w:r w:rsidRPr="00EA4FFD">
        <w:rPr>
          <w:sz w:val="27"/>
          <w:szCs w:val="27"/>
        </w:rPr>
        <w:t>избирательным объединением «Ардатовское местное отделение Партии "</w:t>
      </w:r>
      <w:r w:rsidRPr="00EA4FFD">
        <w:rPr>
          <w:b/>
          <w:sz w:val="27"/>
          <w:szCs w:val="27"/>
        </w:rPr>
        <w:t>ЕДИНАЯ РОССИЯ</w:t>
      </w:r>
      <w:r w:rsidRPr="00EA4FFD">
        <w:rPr>
          <w:sz w:val="27"/>
          <w:szCs w:val="27"/>
        </w:rPr>
        <w:t xml:space="preserve">" </w:t>
      </w:r>
      <w:r>
        <w:rPr>
          <w:sz w:val="27"/>
          <w:szCs w:val="27"/>
        </w:rPr>
        <w:t>Дугушкина Виктора Павловича</w:t>
      </w:r>
      <w:r>
        <w:rPr>
          <w:sz w:val="28"/>
          <w:szCs w:val="28"/>
        </w:rPr>
        <w:t xml:space="preserve"> </w:t>
      </w:r>
      <w:r w:rsidRPr="00764BEF">
        <w:rPr>
          <w:sz w:val="27"/>
          <w:szCs w:val="27"/>
        </w:rPr>
        <w:t xml:space="preserve">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Луначарскому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4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Ардатовская территориальная избирательная комиссия, </w:t>
      </w:r>
    </w:p>
    <w:p w:rsidR="00C514AD" w:rsidRPr="00764BEF" w:rsidRDefault="00C514AD" w:rsidP="002F774C">
      <w:pPr>
        <w:ind w:firstLine="709"/>
        <w:jc w:val="both"/>
        <w:rPr>
          <w:b/>
          <w:sz w:val="27"/>
          <w:szCs w:val="27"/>
        </w:rPr>
      </w:pPr>
      <w:r w:rsidRPr="00764BEF">
        <w:rPr>
          <w:b/>
          <w:sz w:val="27"/>
          <w:szCs w:val="27"/>
        </w:rPr>
        <w:t>р е ш и л а:</w:t>
      </w:r>
    </w:p>
    <w:p w:rsidR="00C514AD" w:rsidRPr="00EA4FFD" w:rsidRDefault="00C514AD" w:rsidP="002F774C">
      <w:pPr>
        <w:keepLines/>
        <w:ind w:firstLine="709"/>
        <w:jc w:val="both"/>
        <w:rPr>
          <w:sz w:val="28"/>
        </w:rPr>
      </w:pPr>
      <w:r w:rsidRPr="00764BEF">
        <w:rPr>
          <w:sz w:val="27"/>
          <w:szCs w:val="27"/>
        </w:rPr>
        <w:t>1. </w:t>
      </w:r>
      <w:r w:rsidRPr="00626779">
        <w:rPr>
          <w:sz w:val="27"/>
          <w:szCs w:val="27"/>
        </w:rPr>
        <w:t>Зарегистрировать Дугушкина Виктора Павловича, дата и место рождения – 3 сентября 1972 года, с.Кученяево Ардатовского района Мордовской АССР, проживающего – Республика Мордовия, Ардатовский район, село Кученяево, профессиональное образование – высшее, Главу Кученяевского сельского поселения, депутата Совета депутатов Кученяевского сельского поселения Ардатовского муниципального района Республики Мордовия первого созыва, члена Партии «</w:t>
      </w:r>
      <w:r w:rsidRPr="00626779">
        <w:rPr>
          <w:b/>
          <w:sz w:val="27"/>
          <w:szCs w:val="27"/>
        </w:rPr>
        <w:t>ЕДИНАЯ РОССИЯ</w:t>
      </w:r>
      <w:r w:rsidRPr="00626779">
        <w:rPr>
          <w:sz w:val="27"/>
          <w:szCs w:val="27"/>
        </w:rPr>
        <w:t xml:space="preserve">», </w:t>
      </w:r>
      <w:r>
        <w:rPr>
          <w:sz w:val="27"/>
          <w:szCs w:val="27"/>
        </w:rPr>
        <w:t xml:space="preserve">несудимого, </w:t>
      </w:r>
      <w:r w:rsidRPr="00626779">
        <w:rPr>
          <w:sz w:val="27"/>
          <w:szCs w:val="27"/>
        </w:rPr>
        <w:t>выдвинутого избирательным объединением «Ардатовское местное</w:t>
      </w:r>
      <w:r w:rsidRPr="00EA4FFD">
        <w:rPr>
          <w:sz w:val="27"/>
          <w:szCs w:val="27"/>
        </w:rPr>
        <w:t xml:space="preserve"> отделение Партии "</w:t>
      </w:r>
      <w:r w:rsidRPr="00EA4FFD">
        <w:rPr>
          <w:b/>
          <w:sz w:val="27"/>
          <w:szCs w:val="27"/>
        </w:rPr>
        <w:t>ЕДИНАЯ РОССИЯ</w:t>
      </w:r>
      <w:r w:rsidRPr="00EA4FFD">
        <w:rPr>
          <w:sz w:val="27"/>
          <w:szCs w:val="27"/>
        </w:rPr>
        <w:t>" кандидатом в депутаты Совета депутатов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Луначарскому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4</w:t>
      </w:r>
      <w:r w:rsidRPr="00764BEF">
        <w:rPr>
          <w:sz w:val="27"/>
          <w:szCs w:val="27"/>
        </w:rPr>
        <w:t xml:space="preserve">. </w:t>
      </w:r>
    </w:p>
    <w:p w:rsidR="00C514AD" w:rsidRPr="00764BEF" w:rsidRDefault="00C514AD" w:rsidP="002F774C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2F774C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</w:t>
      </w:r>
      <w:r>
        <w:rPr>
          <w:sz w:val="27"/>
          <w:szCs w:val="27"/>
          <w:u w:val="single"/>
        </w:rPr>
        <w:t>20</w:t>
      </w:r>
      <w:r w:rsidRPr="00764BEF">
        <w:rPr>
          <w:sz w:val="27"/>
          <w:szCs w:val="27"/>
          <w:u w:val="single"/>
        </w:rPr>
        <w:t xml:space="preserve"> час</w:t>
      </w:r>
      <w:r w:rsidRPr="00764BEF">
        <w:rPr>
          <w:sz w:val="27"/>
          <w:szCs w:val="27"/>
        </w:rPr>
        <w:t>.</w:t>
      </w:r>
    </w:p>
    <w:p w:rsidR="00C514AD" w:rsidRPr="00C018CE" w:rsidRDefault="00C514AD" w:rsidP="002F774C">
      <w:pPr>
        <w:pStyle w:val="a0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C514AD" w:rsidRPr="00764BEF" w:rsidRDefault="00C514AD" w:rsidP="002F774C">
      <w:pPr>
        <w:pStyle w:val="a0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r>
        <w:rPr>
          <w:sz w:val="27"/>
          <w:szCs w:val="27"/>
        </w:rPr>
        <w:t>Дугушкину Виктору Павловичу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C514AD" w:rsidRPr="00764BEF" w:rsidRDefault="00C514AD" w:rsidP="002F774C">
      <w:pPr>
        <w:pStyle w:val="a0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>Информационный бюллетень Кученяевского сельского поселения</w:t>
      </w:r>
      <w:r w:rsidRPr="00764BEF">
        <w:rPr>
          <w:sz w:val="27"/>
          <w:szCs w:val="27"/>
        </w:rPr>
        <w:t>.</w:t>
      </w:r>
    </w:p>
    <w:p w:rsidR="00C514AD" w:rsidRPr="00764BEF" w:rsidRDefault="00C514AD" w:rsidP="002F774C">
      <w:pPr>
        <w:pStyle w:val="NoSpacing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t>Председатель Ардатовской территориальной</w:t>
      </w:r>
    </w:p>
    <w:p w:rsidR="00C514AD" w:rsidRPr="00764BEF" w:rsidRDefault="00C514AD" w:rsidP="002F774C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C514AD" w:rsidRPr="00764BEF" w:rsidRDefault="00C514AD" w:rsidP="002F774C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Секретарь Ардатовской территориальной</w:t>
      </w:r>
      <w:r>
        <w:rPr>
          <w:sz w:val="27"/>
          <w:szCs w:val="27"/>
        </w:rPr>
        <w:t xml:space="preserve"> </w:t>
      </w:r>
    </w:p>
    <w:p w:rsidR="00C514AD" w:rsidRDefault="00C514AD" w:rsidP="002F774C">
      <w:pPr>
        <w:spacing w:line="240" w:lineRule="atLeast"/>
        <w:jc w:val="both"/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C514AD" w:rsidRDefault="00C514AD" w:rsidP="002F774C"/>
    <w:p w:rsidR="00C514AD" w:rsidRDefault="00C514AD" w:rsidP="002F774C"/>
    <w:p w:rsidR="00C514AD" w:rsidRDefault="00C514AD" w:rsidP="002F774C"/>
    <w:p w:rsidR="00C514AD" w:rsidRDefault="00C514AD" w:rsidP="002F774C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C514AD" w:rsidRDefault="00C514AD" w:rsidP="002F774C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C514AD" w:rsidRDefault="00C514AD" w:rsidP="002F774C">
      <w:pPr>
        <w:pStyle w:val="Title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C514AD" w:rsidRDefault="00C514AD" w:rsidP="002F774C">
      <w:pPr>
        <w:jc w:val="center"/>
        <w:rPr>
          <w:i/>
          <w:iCs/>
        </w:rPr>
      </w:pPr>
      <w:r>
        <w:rPr>
          <w:i/>
          <w:iCs/>
        </w:rPr>
        <w:t>431860, Республика Мордовия,  г.Ардатов, ул. Комсомольская, д.121, тел. 3-23-95,ф. 3-11-89</w:t>
      </w:r>
    </w:p>
    <w:p w:rsidR="00C514AD" w:rsidRDefault="00C514AD" w:rsidP="002F774C">
      <w:pPr>
        <w:rPr>
          <w:b/>
        </w:rPr>
      </w:pPr>
    </w:p>
    <w:p w:rsidR="00C514AD" w:rsidRDefault="00C514AD" w:rsidP="002F77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514AD" w:rsidRDefault="00C514AD" w:rsidP="002F774C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«_</w:t>
      </w:r>
      <w:r w:rsidRPr="00B94DA6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 xml:space="preserve"> » </w:t>
      </w:r>
      <w:r w:rsidRPr="00AE43EC">
        <w:rPr>
          <w:bCs/>
          <w:sz w:val="24"/>
          <w:szCs w:val="24"/>
        </w:rPr>
        <w:t>августа</w:t>
      </w:r>
      <w:r>
        <w:rPr>
          <w:bCs/>
          <w:sz w:val="24"/>
          <w:szCs w:val="24"/>
        </w:rPr>
        <w:t xml:space="preserve"> 2025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 w:rsidRPr="00260B4D">
        <w:rPr>
          <w:bCs/>
          <w:sz w:val="24"/>
          <w:szCs w:val="24"/>
          <w:u w:val="single"/>
        </w:rPr>
        <w:t xml:space="preserve"> </w:t>
      </w:r>
      <w:r>
        <w:rPr>
          <w:bCs/>
          <w:sz w:val="24"/>
          <w:szCs w:val="24"/>
          <w:u w:val="single"/>
        </w:rPr>
        <w:t>112</w:t>
      </w:r>
      <w:r w:rsidRPr="00260B4D">
        <w:rPr>
          <w:bCs/>
          <w:sz w:val="24"/>
          <w:szCs w:val="24"/>
          <w:u w:val="single"/>
        </w:rPr>
        <w:t>/</w:t>
      </w:r>
      <w:r>
        <w:rPr>
          <w:bCs/>
          <w:sz w:val="24"/>
          <w:szCs w:val="24"/>
          <w:u w:val="single"/>
        </w:rPr>
        <w:t>31-</w:t>
      </w:r>
      <w:r w:rsidRPr="00260B4D">
        <w:rPr>
          <w:bCs/>
          <w:sz w:val="24"/>
          <w:szCs w:val="24"/>
          <w:u w:val="single"/>
        </w:rPr>
        <w:t>7</w:t>
      </w:r>
      <w:r>
        <w:rPr>
          <w:bCs/>
          <w:sz w:val="24"/>
          <w:szCs w:val="24"/>
        </w:rPr>
        <w:t xml:space="preserve">_        </w:t>
      </w:r>
    </w:p>
    <w:p w:rsidR="00C514AD" w:rsidRDefault="00C514AD" w:rsidP="002F774C">
      <w:pPr>
        <w:jc w:val="center"/>
        <w:rPr>
          <w:bCs/>
        </w:rPr>
      </w:pPr>
      <w:r>
        <w:rPr>
          <w:bCs/>
        </w:rPr>
        <w:t>г. Ардатов</w:t>
      </w:r>
    </w:p>
    <w:p w:rsidR="00C514AD" w:rsidRDefault="00C514AD" w:rsidP="002F774C">
      <w:pPr>
        <w:pStyle w:val="a"/>
        <w:ind w:right="-2"/>
        <w:rPr>
          <w:sz w:val="26"/>
          <w:szCs w:val="26"/>
        </w:rPr>
      </w:pPr>
    </w:p>
    <w:p w:rsidR="00C514AD" w:rsidRPr="00593123" w:rsidRDefault="00C514AD" w:rsidP="002F774C">
      <w:pPr>
        <w:pStyle w:val="a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r>
        <w:rPr>
          <w:sz w:val="27"/>
          <w:szCs w:val="27"/>
        </w:rPr>
        <w:t xml:space="preserve">Шишканова Валентина Ивановича </w:t>
      </w:r>
      <w:r w:rsidRPr="00593123">
        <w:rPr>
          <w:sz w:val="27"/>
          <w:szCs w:val="27"/>
        </w:rPr>
        <w:t xml:space="preserve">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 xml:space="preserve">Новому </w:t>
      </w:r>
      <w:r w:rsidRPr="00593123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5</w:t>
      </w:r>
    </w:p>
    <w:p w:rsidR="00C514AD" w:rsidRPr="00764BEF" w:rsidRDefault="00C514AD" w:rsidP="002F774C">
      <w:pPr>
        <w:pStyle w:val="a0"/>
        <w:widowControl/>
        <w:spacing w:after="0" w:line="240" w:lineRule="auto"/>
        <w:rPr>
          <w:szCs w:val="28"/>
        </w:rPr>
      </w:pPr>
    </w:p>
    <w:p w:rsidR="00C514AD" w:rsidRPr="00764BEF" w:rsidRDefault="00C514AD" w:rsidP="002F774C">
      <w:pPr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Проверив соответствие порядка выдвижения </w:t>
      </w:r>
      <w:r w:rsidRPr="00EA4FFD">
        <w:rPr>
          <w:sz w:val="27"/>
          <w:szCs w:val="27"/>
        </w:rPr>
        <w:t>избирательным объединением «Ардатовское местное отделение Партии "</w:t>
      </w:r>
      <w:r w:rsidRPr="00EA4FFD">
        <w:rPr>
          <w:b/>
          <w:sz w:val="27"/>
          <w:szCs w:val="27"/>
        </w:rPr>
        <w:t>ЕДИНАЯ РОССИЯ</w:t>
      </w:r>
      <w:r w:rsidRPr="00EA4FFD">
        <w:rPr>
          <w:sz w:val="27"/>
          <w:szCs w:val="27"/>
        </w:rPr>
        <w:t xml:space="preserve">" </w:t>
      </w:r>
      <w:r>
        <w:rPr>
          <w:sz w:val="27"/>
          <w:szCs w:val="27"/>
        </w:rPr>
        <w:t>Шишканова Валентина Ивановича</w:t>
      </w:r>
      <w:r>
        <w:rPr>
          <w:sz w:val="28"/>
          <w:szCs w:val="28"/>
        </w:rPr>
        <w:t xml:space="preserve"> </w:t>
      </w:r>
      <w:r w:rsidRPr="00764BEF">
        <w:rPr>
          <w:sz w:val="27"/>
          <w:szCs w:val="27"/>
        </w:rPr>
        <w:t xml:space="preserve">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Новому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5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Ардатовская территориальная избирательная комиссия, </w:t>
      </w:r>
    </w:p>
    <w:p w:rsidR="00C514AD" w:rsidRPr="00764BEF" w:rsidRDefault="00C514AD" w:rsidP="002F774C">
      <w:pPr>
        <w:ind w:firstLine="709"/>
        <w:jc w:val="both"/>
        <w:rPr>
          <w:b/>
          <w:sz w:val="27"/>
          <w:szCs w:val="27"/>
        </w:rPr>
      </w:pPr>
      <w:r w:rsidRPr="00764BEF">
        <w:rPr>
          <w:b/>
          <w:sz w:val="27"/>
          <w:szCs w:val="27"/>
        </w:rPr>
        <w:t>р е ш и л а:</w:t>
      </w:r>
    </w:p>
    <w:p w:rsidR="00C514AD" w:rsidRPr="00EA4FFD" w:rsidRDefault="00C514AD" w:rsidP="002F774C">
      <w:pPr>
        <w:keepLines/>
        <w:ind w:firstLine="709"/>
        <w:jc w:val="both"/>
        <w:rPr>
          <w:sz w:val="28"/>
        </w:rPr>
      </w:pPr>
      <w:r w:rsidRPr="00764BEF">
        <w:rPr>
          <w:sz w:val="27"/>
          <w:szCs w:val="27"/>
        </w:rPr>
        <w:t>1. </w:t>
      </w:r>
      <w:r w:rsidRPr="00515689">
        <w:rPr>
          <w:sz w:val="27"/>
          <w:szCs w:val="27"/>
        </w:rPr>
        <w:t xml:space="preserve">Зарегистрировать Шишканова Валентина Ивановича, дата и место рождения – 30 июля 1961 года, с.Кельвядни Ардатовского р–на Мордовской АССР, проживающего – Республика Мордовия, Ардатовский район, село Кельвядни, профессиональное образование – среднее </w:t>
      </w:r>
      <w:r>
        <w:rPr>
          <w:sz w:val="27"/>
          <w:szCs w:val="27"/>
        </w:rPr>
        <w:t>полное</w:t>
      </w:r>
      <w:r w:rsidRPr="00515689">
        <w:rPr>
          <w:sz w:val="27"/>
          <w:szCs w:val="27"/>
        </w:rPr>
        <w:t xml:space="preserve">, пенсионера, депутата Совета депутатов Кученяевского сельского поселения Ардатовского муниципального района Республики Мордовия первого созыва, </w:t>
      </w:r>
      <w:r w:rsidRPr="00DA227C">
        <w:rPr>
          <w:sz w:val="27"/>
          <w:szCs w:val="27"/>
        </w:rPr>
        <w:t xml:space="preserve">несудимого, </w:t>
      </w:r>
      <w:r w:rsidRPr="00515689">
        <w:rPr>
          <w:sz w:val="27"/>
          <w:szCs w:val="27"/>
        </w:rPr>
        <w:t>выдвинутого избирательным объединением «Ардатовское местное отделение Партии "</w:t>
      </w:r>
      <w:r w:rsidRPr="00515689">
        <w:rPr>
          <w:b/>
          <w:sz w:val="27"/>
          <w:szCs w:val="27"/>
        </w:rPr>
        <w:t>ЕДИНАЯ РОССИЯ</w:t>
      </w:r>
      <w:r w:rsidRPr="00515689">
        <w:rPr>
          <w:sz w:val="27"/>
          <w:szCs w:val="27"/>
        </w:rPr>
        <w:t>" кандидатом в депутаты Совета депутатов Кученяевского сельского поселения Ардатовского муниципального района Республики Мордовия второго созыва по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Новому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5</w:t>
      </w:r>
      <w:r w:rsidRPr="00764BEF">
        <w:rPr>
          <w:sz w:val="27"/>
          <w:szCs w:val="27"/>
        </w:rPr>
        <w:t xml:space="preserve">. </w:t>
      </w:r>
    </w:p>
    <w:p w:rsidR="00C514AD" w:rsidRPr="00764BEF" w:rsidRDefault="00C514AD" w:rsidP="002F774C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2F774C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</w:t>
      </w:r>
      <w:r>
        <w:rPr>
          <w:sz w:val="27"/>
          <w:szCs w:val="27"/>
          <w:u w:val="single"/>
        </w:rPr>
        <w:t>20</w:t>
      </w:r>
      <w:r w:rsidRPr="00764BEF">
        <w:rPr>
          <w:sz w:val="27"/>
          <w:szCs w:val="27"/>
          <w:u w:val="single"/>
        </w:rPr>
        <w:t xml:space="preserve"> час</w:t>
      </w:r>
      <w:r w:rsidRPr="00764BEF">
        <w:rPr>
          <w:sz w:val="27"/>
          <w:szCs w:val="27"/>
        </w:rPr>
        <w:t>.</w:t>
      </w:r>
    </w:p>
    <w:p w:rsidR="00C514AD" w:rsidRPr="00C018CE" w:rsidRDefault="00C514AD" w:rsidP="002F774C">
      <w:pPr>
        <w:pStyle w:val="a0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C514AD" w:rsidRPr="00764BEF" w:rsidRDefault="00C514AD" w:rsidP="002F774C">
      <w:pPr>
        <w:pStyle w:val="a0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r>
        <w:rPr>
          <w:sz w:val="27"/>
          <w:szCs w:val="27"/>
        </w:rPr>
        <w:t>Шишканову Валентину Ивановичу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C514AD" w:rsidRPr="00764BEF" w:rsidRDefault="00C514AD" w:rsidP="002F774C">
      <w:pPr>
        <w:pStyle w:val="a0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>Информационный бюллетень Кученяевского сельского поселения</w:t>
      </w:r>
      <w:r w:rsidRPr="00764BEF">
        <w:rPr>
          <w:sz w:val="27"/>
          <w:szCs w:val="27"/>
        </w:rPr>
        <w:t>.</w:t>
      </w:r>
    </w:p>
    <w:p w:rsidR="00C514AD" w:rsidRPr="00764BEF" w:rsidRDefault="00C514AD" w:rsidP="002F774C">
      <w:pPr>
        <w:pStyle w:val="NoSpacing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t>Председатель Ардатовской территориальной</w:t>
      </w:r>
    </w:p>
    <w:p w:rsidR="00C514AD" w:rsidRPr="00764BEF" w:rsidRDefault="00C514AD" w:rsidP="002F774C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C514AD" w:rsidRPr="00764BEF" w:rsidRDefault="00C514AD" w:rsidP="002F774C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Секретарь Ардатовской территориальной</w:t>
      </w:r>
      <w:r>
        <w:rPr>
          <w:sz w:val="27"/>
          <w:szCs w:val="27"/>
        </w:rPr>
        <w:t xml:space="preserve"> </w:t>
      </w:r>
    </w:p>
    <w:p w:rsidR="00C514AD" w:rsidRDefault="00C514AD" w:rsidP="002F774C">
      <w:pPr>
        <w:spacing w:line="240" w:lineRule="atLeast"/>
        <w:jc w:val="both"/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C514AD" w:rsidRDefault="00C514AD" w:rsidP="002F774C"/>
    <w:p w:rsidR="00C514AD" w:rsidRDefault="00C514AD" w:rsidP="002F774C"/>
    <w:p w:rsidR="00C514AD" w:rsidRDefault="00C514AD" w:rsidP="002F774C"/>
    <w:p w:rsidR="00C514AD" w:rsidRDefault="00C514AD" w:rsidP="002F774C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C514AD" w:rsidRDefault="00C514AD" w:rsidP="002F774C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C514AD" w:rsidRDefault="00C514AD" w:rsidP="002F774C">
      <w:pPr>
        <w:pStyle w:val="Title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C514AD" w:rsidRDefault="00C514AD" w:rsidP="002F774C">
      <w:pPr>
        <w:jc w:val="center"/>
        <w:rPr>
          <w:i/>
          <w:iCs/>
        </w:rPr>
      </w:pPr>
      <w:r>
        <w:rPr>
          <w:i/>
          <w:iCs/>
        </w:rPr>
        <w:t>431860, Республика Мордовия,  г.Ардатов, ул. Комсомольская, д.121, тел. 3-23-95,ф. 3-11-89</w:t>
      </w:r>
    </w:p>
    <w:p w:rsidR="00C514AD" w:rsidRDefault="00C514AD" w:rsidP="002F774C">
      <w:pPr>
        <w:rPr>
          <w:b/>
        </w:rPr>
      </w:pPr>
    </w:p>
    <w:p w:rsidR="00C514AD" w:rsidRDefault="00C514AD" w:rsidP="002F77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514AD" w:rsidRDefault="00C514AD" w:rsidP="002F774C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«_</w:t>
      </w:r>
      <w:r w:rsidRPr="005F345A">
        <w:rPr>
          <w:bCs/>
          <w:sz w:val="24"/>
          <w:szCs w:val="24"/>
          <w:u w:val="single"/>
        </w:rPr>
        <w:t>6</w:t>
      </w:r>
      <w:r>
        <w:rPr>
          <w:bCs/>
          <w:sz w:val="24"/>
          <w:szCs w:val="24"/>
        </w:rPr>
        <w:t xml:space="preserve"> » </w:t>
      </w:r>
      <w:r w:rsidRPr="00AE43EC">
        <w:rPr>
          <w:bCs/>
          <w:sz w:val="24"/>
          <w:szCs w:val="24"/>
        </w:rPr>
        <w:t>августа</w:t>
      </w:r>
      <w:r>
        <w:rPr>
          <w:bCs/>
          <w:sz w:val="24"/>
          <w:szCs w:val="24"/>
        </w:rPr>
        <w:t xml:space="preserve"> 2025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 w:rsidRPr="00260B4D">
        <w:rPr>
          <w:bCs/>
          <w:sz w:val="24"/>
          <w:szCs w:val="24"/>
          <w:u w:val="single"/>
        </w:rPr>
        <w:t xml:space="preserve"> </w:t>
      </w:r>
      <w:r>
        <w:rPr>
          <w:bCs/>
          <w:sz w:val="24"/>
          <w:szCs w:val="24"/>
          <w:u w:val="single"/>
        </w:rPr>
        <w:t>112</w:t>
      </w:r>
      <w:r w:rsidRPr="00260B4D">
        <w:rPr>
          <w:bCs/>
          <w:sz w:val="24"/>
          <w:szCs w:val="24"/>
          <w:u w:val="single"/>
        </w:rPr>
        <w:t>/</w:t>
      </w:r>
      <w:r>
        <w:rPr>
          <w:bCs/>
          <w:sz w:val="24"/>
          <w:szCs w:val="24"/>
          <w:u w:val="single"/>
        </w:rPr>
        <w:t>32-</w:t>
      </w:r>
      <w:r w:rsidRPr="00260B4D">
        <w:rPr>
          <w:bCs/>
          <w:sz w:val="24"/>
          <w:szCs w:val="24"/>
          <w:u w:val="single"/>
        </w:rPr>
        <w:t>7</w:t>
      </w:r>
      <w:r>
        <w:rPr>
          <w:bCs/>
          <w:sz w:val="24"/>
          <w:szCs w:val="24"/>
        </w:rPr>
        <w:t xml:space="preserve">_        </w:t>
      </w:r>
    </w:p>
    <w:p w:rsidR="00C514AD" w:rsidRDefault="00C514AD" w:rsidP="002F774C">
      <w:pPr>
        <w:jc w:val="center"/>
        <w:rPr>
          <w:bCs/>
        </w:rPr>
      </w:pPr>
      <w:r>
        <w:rPr>
          <w:bCs/>
        </w:rPr>
        <w:t>г. Ардатов</w:t>
      </w:r>
    </w:p>
    <w:p w:rsidR="00C514AD" w:rsidRDefault="00C514AD" w:rsidP="002F774C">
      <w:pPr>
        <w:pStyle w:val="a"/>
        <w:ind w:right="-2"/>
        <w:rPr>
          <w:sz w:val="26"/>
          <w:szCs w:val="26"/>
        </w:rPr>
      </w:pPr>
    </w:p>
    <w:p w:rsidR="00C514AD" w:rsidRPr="00593123" w:rsidRDefault="00C514AD" w:rsidP="002F774C">
      <w:pPr>
        <w:pStyle w:val="a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r>
        <w:rPr>
          <w:sz w:val="27"/>
          <w:szCs w:val="27"/>
        </w:rPr>
        <w:t xml:space="preserve">Явкина Юрия Алексеевича </w:t>
      </w:r>
      <w:r w:rsidRPr="00593123">
        <w:rPr>
          <w:sz w:val="27"/>
          <w:szCs w:val="27"/>
        </w:rPr>
        <w:t xml:space="preserve">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 xml:space="preserve">Центральному </w:t>
      </w:r>
      <w:r w:rsidRPr="00593123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6</w:t>
      </w:r>
    </w:p>
    <w:p w:rsidR="00C514AD" w:rsidRPr="00764BEF" w:rsidRDefault="00C514AD" w:rsidP="002F774C">
      <w:pPr>
        <w:pStyle w:val="a0"/>
        <w:widowControl/>
        <w:spacing w:after="0" w:line="240" w:lineRule="auto"/>
        <w:rPr>
          <w:szCs w:val="28"/>
        </w:rPr>
      </w:pPr>
    </w:p>
    <w:p w:rsidR="00C514AD" w:rsidRPr="00764BEF" w:rsidRDefault="00C514AD" w:rsidP="002F774C">
      <w:pPr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Проверив соответствие порядка выдвижения </w:t>
      </w:r>
      <w:r w:rsidRPr="00EA4FFD">
        <w:rPr>
          <w:sz w:val="27"/>
          <w:szCs w:val="27"/>
        </w:rPr>
        <w:t>избирательным объединением «Ардатовское местное отделение Партии "</w:t>
      </w:r>
      <w:r w:rsidRPr="00EA4FFD">
        <w:rPr>
          <w:b/>
          <w:sz w:val="27"/>
          <w:szCs w:val="27"/>
        </w:rPr>
        <w:t>ЕДИНАЯ РОССИЯ</w:t>
      </w:r>
      <w:r w:rsidRPr="00EA4FFD">
        <w:rPr>
          <w:sz w:val="27"/>
          <w:szCs w:val="27"/>
        </w:rPr>
        <w:t xml:space="preserve">" </w:t>
      </w:r>
      <w:r>
        <w:rPr>
          <w:sz w:val="27"/>
          <w:szCs w:val="27"/>
        </w:rPr>
        <w:t>Явкина Юрия Алексеевича</w:t>
      </w:r>
      <w:r>
        <w:rPr>
          <w:sz w:val="28"/>
          <w:szCs w:val="28"/>
        </w:rPr>
        <w:t xml:space="preserve"> </w:t>
      </w:r>
      <w:r w:rsidRPr="00764BEF">
        <w:rPr>
          <w:sz w:val="27"/>
          <w:szCs w:val="27"/>
        </w:rPr>
        <w:t xml:space="preserve">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Центральному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6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Ардатовская территориальная избирательная комиссия, </w:t>
      </w:r>
    </w:p>
    <w:p w:rsidR="00C514AD" w:rsidRPr="00764BEF" w:rsidRDefault="00C514AD" w:rsidP="002F774C">
      <w:pPr>
        <w:ind w:firstLine="709"/>
        <w:jc w:val="both"/>
        <w:rPr>
          <w:b/>
          <w:sz w:val="27"/>
          <w:szCs w:val="27"/>
        </w:rPr>
      </w:pPr>
      <w:r w:rsidRPr="00764BEF">
        <w:rPr>
          <w:b/>
          <w:sz w:val="27"/>
          <w:szCs w:val="27"/>
        </w:rPr>
        <w:t>р е ш и л а:</w:t>
      </w:r>
    </w:p>
    <w:p w:rsidR="00C514AD" w:rsidRPr="00EA4FFD" w:rsidRDefault="00C514AD" w:rsidP="002F774C">
      <w:pPr>
        <w:keepLines/>
        <w:ind w:firstLine="709"/>
        <w:jc w:val="both"/>
        <w:rPr>
          <w:sz w:val="28"/>
        </w:rPr>
      </w:pPr>
      <w:r w:rsidRPr="00764BEF">
        <w:rPr>
          <w:sz w:val="27"/>
          <w:szCs w:val="27"/>
        </w:rPr>
        <w:t>1. </w:t>
      </w:r>
      <w:r w:rsidRPr="00D115D7">
        <w:rPr>
          <w:sz w:val="27"/>
          <w:szCs w:val="27"/>
        </w:rPr>
        <w:t>Зарегистрировать Явкина Юрия Алексеевича, дата и место рождения – 12 июня 1962 года, с.Кельвядни Ардатовского р–на Мордовской АССР, проживающего – Республика Мордовия, Ардатовский район, село Кельвядни, профессиональное образование – высшее, главу Крестьянского фермерского хозяйства "ИП Явкин", депутата Совета депутатов Кученяевского сельского поселения Ардатовского муниципального района Республики Мордовия первого созыва, члена Партии "</w:t>
      </w:r>
      <w:r w:rsidRPr="00D115D7">
        <w:rPr>
          <w:b/>
          <w:sz w:val="27"/>
          <w:szCs w:val="27"/>
        </w:rPr>
        <w:t>ЕДИНАЯ РОССИЯ</w:t>
      </w:r>
      <w:r w:rsidRPr="00D115D7">
        <w:rPr>
          <w:sz w:val="27"/>
          <w:szCs w:val="27"/>
        </w:rPr>
        <w:t>",</w:t>
      </w:r>
      <w:r w:rsidRPr="00EA1295">
        <w:rPr>
          <w:sz w:val="27"/>
          <w:szCs w:val="27"/>
        </w:rPr>
        <w:t xml:space="preserve"> </w:t>
      </w:r>
      <w:r>
        <w:rPr>
          <w:sz w:val="27"/>
          <w:szCs w:val="27"/>
        </w:rPr>
        <w:t>несудимого,</w:t>
      </w:r>
      <w:r w:rsidRPr="00D115D7">
        <w:rPr>
          <w:sz w:val="27"/>
          <w:szCs w:val="27"/>
        </w:rPr>
        <w:t xml:space="preserve"> выдвинутого</w:t>
      </w:r>
      <w:r w:rsidRPr="00515689">
        <w:rPr>
          <w:sz w:val="27"/>
          <w:szCs w:val="27"/>
        </w:rPr>
        <w:t xml:space="preserve"> избирательным объединением «Ардатовское местное отделение Партии "</w:t>
      </w:r>
      <w:r w:rsidRPr="00515689">
        <w:rPr>
          <w:b/>
          <w:sz w:val="27"/>
          <w:szCs w:val="27"/>
        </w:rPr>
        <w:t>ЕДИНАЯ РОССИЯ</w:t>
      </w:r>
      <w:r w:rsidRPr="00515689">
        <w:rPr>
          <w:sz w:val="27"/>
          <w:szCs w:val="27"/>
        </w:rPr>
        <w:t>" кандидатом в депутаты Совета депутатов Кученяевского сельского поселения Ардатовского муниципального района Республики Мордовия второго созыва по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Центральному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6</w:t>
      </w:r>
      <w:r w:rsidRPr="00764BEF">
        <w:rPr>
          <w:sz w:val="27"/>
          <w:szCs w:val="27"/>
        </w:rPr>
        <w:t xml:space="preserve">. </w:t>
      </w:r>
    </w:p>
    <w:p w:rsidR="00C514AD" w:rsidRPr="00764BEF" w:rsidRDefault="00C514AD" w:rsidP="002F774C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2F774C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</w:t>
      </w:r>
      <w:r>
        <w:rPr>
          <w:sz w:val="27"/>
          <w:szCs w:val="27"/>
          <w:u w:val="single"/>
        </w:rPr>
        <w:t>25</w:t>
      </w:r>
      <w:r w:rsidRPr="00764BEF">
        <w:rPr>
          <w:sz w:val="27"/>
          <w:szCs w:val="27"/>
          <w:u w:val="single"/>
        </w:rPr>
        <w:t xml:space="preserve"> час</w:t>
      </w:r>
      <w:r w:rsidRPr="00764BEF">
        <w:rPr>
          <w:sz w:val="27"/>
          <w:szCs w:val="27"/>
        </w:rPr>
        <w:t>.</w:t>
      </w:r>
    </w:p>
    <w:p w:rsidR="00C514AD" w:rsidRPr="00C018CE" w:rsidRDefault="00C514AD" w:rsidP="002F774C">
      <w:pPr>
        <w:pStyle w:val="a0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C514AD" w:rsidRPr="00764BEF" w:rsidRDefault="00C514AD" w:rsidP="002F774C">
      <w:pPr>
        <w:pStyle w:val="a0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r>
        <w:rPr>
          <w:sz w:val="27"/>
          <w:szCs w:val="27"/>
        </w:rPr>
        <w:t>Явкину Юрию Алексеевичу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C514AD" w:rsidRPr="00764BEF" w:rsidRDefault="00C514AD" w:rsidP="002F774C">
      <w:pPr>
        <w:pStyle w:val="a0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>Информационный бюллетень Кученяевского сельского поселения</w:t>
      </w:r>
      <w:r w:rsidRPr="00764BEF">
        <w:rPr>
          <w:sz w:val="27"/>
          <w:szCs w:val="27"/>
        </w:rPr>
        <w:t>.</w:t>
      </w:r>
    </w:p>
    <w:p w:rsidR="00C514AD" w:rsidRPr="00764BEF" w:rsidRDefault="00C514AD" w:rsidP="002F774C">
      <w:pPr>
        <w:pStyle w:val="NoSpacing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t>Председатель Ардатовской территориальной</w:t>
      </w:r>
    </w:p>
    <w:p w:rsidR="00C514AD" w:rsidRPr="00764BEF" w:rsidRDefault="00C514AD" w:rsidP="002F774C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C514AD" w:rsidRPr="00764BEF" w:rsidRDefault="00C514AD" w:rsidP="002F774C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Секретарь Ардатовской территориальной</w:t>
      </w:r>
      <w:r>
        <w:rPr>
          <w:sz w:val="27"/>
          <w:szCs w:val="27"/>
        </w:rPr>
        <w:t xml:space="preserve"> </w:t>
      </w:r>
    </w:p>
    <w:p w:rsidR="00C514AD" w:rsidRDefault="00C514AD" w:rsidP="002F774C">
      <w:pPr>
        <w:spacing w:line="240" w:lineRule="atLeast"/>
        <w:jc w:val="both"/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C514AD" w:rsidRDefault="00C514AD" w:rsidP="002F774C"/>
    <w:p w:rsidR="00C514AD" w:rsidRDefault="00C514AD" w:rsidP="002F774C"/>
    <w:p w:rsidR="00C514AD" w:rsidRDefault="00C514AD" w:rsidP="002F774C"/>
    <w:p w:rsidR="00C514AD" w:rsidRDefault="00C514AD" w:rsidP="002F774C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АРДАТОВСКАЯ ТЕРРИТОРИАЛЬНАЯ ИЗБИРАТЕЛЬНАЯ</w:t>
      </w:r>
    </w:p>
    <w:p w:rsidR="00C514AD" w:rsidRDefault="00C514AD" w:rsidP="002F774C">
      <w:pPr>
        <w:pStyle w:val="Title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КОМИССИЯ РЕСПУБЛИКИ МОРДОВИЯ</w:t>
      </w:r>
    </w:p>
    <w:p w:rsidR="00C514AD" w:rsidRDefault="00C514AD" w:rsidP="002F774C">
      <w:pPr>
        <w:pStyle w:val="Title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C514AD" w:rsidRDefault="00C514AD" w:rsidP="002F774C">
      <w:pPr>
        <w:jc w:val="center"/>
        <w:rPr>
          <w:i/>
          <w:iCs/>
        </w:rPr>
      </w:pPr>
      <w:r>
        <w:rPr>
          <w:i/>
          <w:iCs/>
        </w:rPr>
        <w:t>431860, Республика Мордовия,  г.Ардатов, ул. Комсомольская, д.121, тел. 3-23-95,ф. 3-11-89</w:t>
      </w:r>
    </w:p>
    <w:p w:rsidR="00C514AD" w:rsidRDefault="00C514AD" w:rsidP="002F774C">
      <w:pPr>
        <w:rPr>
          <w:b/>
        </w:rPr>
      </w:pPr>
    </w:p>
    <w:p w:rsidR="00C514AD" w:rsidRDefault="00C514AD" w:rsidP="002F77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514AD" w:rsidRDefault="00C514AD" w:rsidP="002F774C">
      <w:pPr>
        <w:rPr>
          <w:bCs/>
          <w:sz w:val="24"/>
          <w:szCs w:val="24"/>
        </w:rPr>
      </w:pPr>
      <w:r>
        <w:rPr>
          <w:b/>
        </w:rPr>
        <w:t xml:space="preserve"> </w:t>
      </w:r>
      <w:r>
        <w:rPr>
          <w:bCs/>
          <w:sz w:val="24"/>
          <w:szCs w:val="24"/>
        </w:rPr>
        <w:t>«_</w:t>
      </w:r>
      <w:r w:rsidRPr="005F1FF5">
        <w:rPr>
          <w:bCs/>
          <w:sz w:val="24"/>
          <w:szCs w:val="24"/>
          <w:u w:val="single"/>
        </w:rPr>
        <w:t>6</w:t>
      </w:r>
      <w:r>
        <w:rPr>
          <w:bCs/>
          <w:sz w:val="24"/>
          <w:szCs w:val="24"/>
        </w:rPr>
        <w:t xml:space="preserve"> » </w:t>
      </w:r>
      <w:r w:rsidRPr="00AE43EC">
        <w:rPr>
          <w:bCs/>
          <w:sz w:val="24"/>
          <w:szCs w:val="24"/>
        </w:rPr>
        <w:t>августа</w:t>
      </w:r>
      <w:r>
        <w:rPr>
          <w:bCs/>
          <w:sz w:val="24"/>
          <w:szCs w:val="24"/>
        </w:rPr>
        <w:t xml:space="preserve"> 2025 года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№ _</w:t>
      </w:r>
      <w:r w:rsidRPr="00260B4D">
        <w:rPr>
          <w:bCs/>
          <w:sz w:val="24"/>
          <w:szCs w:val="24"/>
          <w:u w:val="single"/>
        </w:rPr>
        <w:t xml:space="preserve"> </w:t>
      </w:r>
      <w:r>
        <w:rPr>
          <w:bCs/>
          <w:sz w:val="24"/>
          <w:szCs w:val="24"/>
          <w:u w:val="single"/>
        </w:rPr>
        <w:t>112</w:t>
      </w:r>
      <w:r w:rsidRPr="00260B4D">
        <w:rPr>
          <w:bCs/>
          <w:sz w:val="24"/>
          <w:szCs w:val="24"/>
          <w:u w:val="single"/>
        </w:rPr>
        <w:t>/</w:t>
      </w:r>
      <w:r>
        <w:rPr>
          <w:bCs/>
          <w:sz w:val="24"/>
          <w:szCs w:val="24"/>
          <w:u w:val="single"/>
        </w:rPr>
        <w:t>33-</w:t>
      </w:r>
      <w:r w:rsidRPr="00260B4D">
        <w:rPr>
          <w:bCs/>
          <w:sz w:val="24"/>
          <w:szCs w:val="24"/>
          <w:u w:val="single"/>
        </w:rPr>
        <w:t>7</w:t>
      </w:r>
      <w:r>
        <w:rPr>
          <w:bCs/>
          <w:sz w:val="24"/>
          <w:szCs w:val="24"/>
        </w:rPr>
        <w:t xml:space="preserve">_        </w:t>
      </w:r>
    </w:p>
    <w:p w:rsidR="00C514AD" w:rsidRDefault="00C514AD" w:rsidP="002F774C">
      <w:pPr>
        <w:jc w:val="center"/>
        <w:rPr>
          <w:bCs/>
        </w:rPr>
      </w:pPr>
      <w:r>
        <w:rPr>
          <w:bCs/>
        </w:rPr>
        <w:t>г. Ардатов</w:t>
      </w:r>
    </w:p>
    <w:p w:rsidR="00C514AD" w:rsidRDefault="00C514AD" w:rsidP="002F774C">
      <w:pPr>
        <w:pStyle w:val="a"/>
        <w:ind w:right="-2"/>
        <w:rPr>
          <w:sz w:val="26"/>
          <w:szCs w:val="26"/>
        </w:rPr>
      </w:pPr>
    </w:p>
    <w:p w:rsidR="00C514AD" w:rsidRPr="00593123" w:rsidRDefault="00C514AD" w:rsidP="002F774C">
      <w:pPr>
        <w:pStyle w:val="a"/>
        <w:ind w:right="-2"/>
        <w:rPr>
          <w:sz w:val="27"/>
          <w:szCs w:val="27"/>
        </w:rPr>
      </w:pPr>
      <w:r w:rsidRPr="00593123">
        <w:rPr>
          <w:sz w:val="27"/>
          <w:szCs w:val="27"/>
        </w:rPr>
        <w:t xml:space="preserve">О регистрации </w:t>
      </w:r>
      <w:r>
        <w:rPr>
          <w:sz w:val="27"/>
          <w:szCs w:val="27"/>
        </w:rPr>
        <w:t xml:space="preserve">Слободкина Александра Ивановича </w:t>
      </w:r>
      <w:r w:rsidRPr="00593123">
        <w:rPr>
          <w:sz w:val="27"/>
          <w:szCs w:val="27"/>
        </w:rPr>
        <w:t xml:space="preserve">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593123">
        <w:rPr>
          <w:sz w:val="27"/>
          <w:szCs w:val="27"/>
        </w:rPr>
        <w:t xml:space="preserve">Ардатовского муниципального района </w:t>
      </w:r>
      <w:r>
        <w:rPr>
          <w:sz w:val="27"/>
          <w:szCs w:val="27"/>
        </w:rPr>
        <w:t>втор</w:t>
      </w:r>
      <w:r w:rsidRPr="00593123">
        <w:rPr>
          <w:sz w:val="27"/>
          <w:szCs w:val="27"/>
        </w:rPr>
        <w:t xml:space="preserve">ого созыва  по </w:t>
      </w:r>
      <w:r>
        <w:rPr>
          <w:sz w:val="27"/>
          <w:szCs w:val="27"/>
        </w:rPr>
        <w:t xml:space="preserve">Андреевскому   </w:t>
      </w:r>
      <w:r w:rsidRPr="00593123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7</w:t>
      </w:r>
    </w:p>
    <w:p w:rsidR="00C514AD" w:rsidRPr="00764BEF" w:rsidRDefault="00C514AD" w:rsidP="002F774C">
      <w:pPr>
        <w:pStyle w:val="a0"/>
        <w:widowControl/>
        <w:spacing w:after="0" w:line="240" w:lineRule="auto"/>
        <w:rPr>
          <w:szCs w:val="28"/>
        </w:rPr>
      </w:pPr>
    </w:p>
    <w:p w:rsidR="00C514AD" w:rsidRPr="00764BEF" w:rsidRDefault="00C514AD" w:rsidP="002F774C">
      <w:pPr>
        <w:ind w:firstLine="709"/>
        <w:jc w:val="both"/>
        <w:rPr>
          <w:sz w:val="27"/>
          <w:szCs w:val="27"/>
        </w:rPr>
      </w:pPr>
      <w:r w:rsidRPr="00764BEF">
        <w:rPr>
          <w:sz w:val="27"/>
          <w:szCs w:val="27"/>
        </w:rPr>
        <w:t xml:space="preserve">Проверив соответствие порядка выдвижения </w:t>
      </w:r>
      <w:r w:rsidRPr="00EA4FFD">
        <w:rPr>
          <w:sz w:val="27"/>
          <w:szCs w:val="27"/>
        </w:rPr>
        <w:t>избирательным объединением «Ардатовское местное отделение Партии "</w:t>
      </w:r>
      <w:r w:rsidRPr="00EA4FFD">
        <w:rPr>
          <w:b/>
          <w:sz w:val="27"/>
          <w:szCs w:val="27"/>
        </w:rPr>
        <w:t>ЕДИНАЯ РОССИЯ</w:t>
      </w:r>
      <w:r w:rsidRPr="00EA4FFD">
        <w:rPr>
          <w:sz w:val="27"/>
          <w:szCs w:val="27"/>
        </w:rPr>
        <w:t xml:space="preserve">" </w:t>
      </w:r>
      <w:r>
        <w:rPr>
          <w:sz w:val="27"/>
          <w:szCs w:val="27"/>
        </w:rPr>
        <w:t>Слободкина Александра Ивановича</w:t>
      </w:r>
      <w:r>
        <w:rPr>
          <w:sz w:val="28"/>
          <w:szCs w:val="28"/>
        </w:rPr>
        <w:t xml:space="preserve"> </w:t>
      </w:r>
      <w:r w:rsidRPr="00764BEF">
        <w:rPr>
          <w:sz w:val="27"/>
          <w:szCs w:val="27"/>
        </w:rPr>
        <w:t xml:space="preserve">кандидатом в депутаты Совета депутатов </w:t>
      </w:r>
      <w:r>
        <w:rPr>
          <w:sz w:val="27"/>
          <w:szCs w:val="27"/>
        </w:rPr>
        <w:t xml:space="preserve">Кученяевского сельского поселения </w:t>
      </w:r>
      <w:r w:rsidRPr="00764BEF">
        <w:rPr>
          <w:sz w:val="27"/>
          <w:szCs w:val="27"/>
        </w:rPr>
        <w:t xml:space="preserve">Ардатовского муниципального района Республики Мордовия </w:t>
      </w:r>
      <w:r>
        <w:rPr>
          <w:sz w:val="27"/>
          <w:szCs w:val="27"/>
        </w:rPr>
        <w:t>втор</w:t>
      </w:r>
      <w:r w:rsidRPr="00764BEF">
        <w:rPr>
          <w:sz w:val="27"/>
          <w:szCs w:val="27"/>
        </w:rPr>
        <w:t xml:space="preserve">ого созыва по </w:t>
      </w:r>
      <w:r>
        <w:rPr>
          <w:sz w:val="27"/>
          <w:szCs w:val="27"/>
        </w:rPr>
        <w:t xml:space="preserve">Андреевскому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7</w:t>
      </w:r>
      <w:r w:rsidRPr="00764BEF">
        <w:rPr>
          <w:sz w:val="27"/>
          <w:szCs w:val="27"/>
        </w:rPr>
        <w:t xml:space="preserve"> требованиям 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 Ардатовская территориальная избирательная комиссия, </w:t>
      </w:r>
    </w:p>
    <w:p w:rsidR="00C514AD" w:rsidRPr="00764BEF" w:rsidRDefault="00C514AD" w:rsidP="002F774C">
      <w:pPr>
        <w:ind w:firstLine="709"/>
        <w:jc w:val="both"/>
        <w:rPr>
          <w:b/>
          <w:sz w:val="27"/>
          <w:szCs w:val="27"/>
        </w:rPr>
      </w:pPr>
      <w:r w:rsidRPr="00764BEF">
        <w:rPr>
          <w:b/>
          <w:sz w:val="27"/>
          <w:szCs w:val="27"/>
        </w:rPr>
        <w:t>р е ш и л а:</w:t>
      </w:r>
    </w:p>
    <w:p w:rsidR="00C514AD" w:rsidRPr="00EA4FFD" w:rsidRDefault="00C514AD" w:rsidP="002F774C">
      <w:pPr>
        <w:keepLines/>
        <w:ind w:firstLine="709"/>
        <w:jc w:val="both"/>
        <w:rPr>
          <w:sz w:val="28"/>
        </w:rPr>
      </w:pPr>
      <w:r w:rsidRPr="00764BEF">
        <w:rPr>
          <w:sz w:val="27"/>
          <w:szCs w:val="27"/>
        </w:rPr>
        <w:t>1. </w:t>
      </w:r>
      <w:r w:rsidRPr="00D115D7">
        <w:rPr>
          <w:sz w:val="27"/>
          <w:szCs w:val="27"/>
        </w:rPr>
        <w:t xml:space="preserve">Зарегистрировать </w:t>
      </w:r>
      <w:r>
        <w:rPr>
          <w:sz w:val="27"/>
          <w:szCs w:val="27"/>
        </w:rPr>
        <w:t>Слободкина Александра Ивановича</w:t>
      </w:r>
      <w:r w:rsidRPr="00D115D7">
        <w:rPr>
          <w:sz w:val="27"/>
          <w:szCs w:val="27"/>
        </w:rPr>
        <w:t xml:space="preserve">, дата и место рождения – 1 </w:t>
      </w:r>
      <w:r>
        <w:rPr>
          <w:sz w:val="27"/>
          <w:szCs w:val="27"/>
        </w:rPr>
        <w:t>октября</w:t>
      </w:r>
      <w:r w:rsidRPr="00D115D7">
        <w:rPr>
          <w:sz w:val="27"/>
          <w:szCs w:val="27"/>
        </w:rPr>
        <w:t xml:space="preserve"> 19</w:t>
      </w:r>
      <w:r>
        <w:rPr>
          <w:sz w:val="27"/>
          <w:szCs w:val="27"/>
        </w:rPr>
        <w:t>57</w:t>
      </w:r>
      <w:r w:rsidRPr="00D115D7">
        <w:rPr>
          <w:sz w:val="27"/>
          <w:szCs w:val="27"/>
        </w:rPr>
        <w:t xml:space="preserve"> года, с.</w:t>
      </w:r>
      <w:r>
        <w:rPr>
          <w:sz w:val="27"/>
          <w:szCs w:val="27"/>
        </w:rPr>
        <w:t>Андреевка</w:t>
      </w:r>
      <w:r w:rsidRPr="00D115D7">
        <w:rPr>
          <w:sz w:val="27"/>
          <w:szCs w:val="27"/>
        </w:rPr>
        <w:t xml:space="preserve"> Ардатовского р–на Мордовской АССР, проживающего – Республика Мордовия, Ардатовский район, село </w:t>
      </w:r>
      <w:r>
        <w:rPr>
          <w:sz w:val="27"/>
          <w:szCs w:val="27"/>
        </w:rPr>
        <w:t>Андреевка</w:t>
      </w:r>
      <w:r w:rsidRPr="00D115D7">
        <w:rPr>
          <w:sz w:val="27"/>
          <w:szCs w:val="27"/>
        </w:rPr>
        <w:t xml:space="preserve">, профессиональное образование – высшее, </w:t>
      </w:r>
      <w:r>
        <w:rPr>
          <w:sz w:val="27"/>
          <w:szCs w:val="27"/>
        </w:rPr>
        <w:t>пенсионера</w:t>
      </w:r>
      <w:r w:rsidRPr="00D115D7">
        <w:rPr>
          <w:sz w:val="27"/>
          <w:szCs w:val="27"/>
        </w:rPr>
        <w:t xml:space="preserve">, депутата Совета депутатов Кученяевского сельского поселения Ардатовского муниципального района Республики Мордовия первого созыва, </w:t>
      </w:r>
      <w:r>
        <w:rPr>
          <w:sz w:val="27"/>
          <w:szCs w:val="27"/>
        </w:rPr>
        <w:t xml:space="preserve">несудимого, </w:t>
      </w:r>
      <w:r w:rsidRPr="00D115D7">
        <w:rPr>
          <w:sz w:val="27"/>
          <w:szCs w:val="27"/>
        </w:rPr>
        <w:t>выдвинутого</w:t>
      </w:r>
      <w:r w:rsidRPr="00515689">
        <w:rPr>
          <w:sz w:val="27"/>
          <w:szCs w:val="27"/>
        </w:rPr>
        <w:t xml:space="preserve"> избирательным объединением «Ардатовское местное отделение Партии "</w:t>
      </w:r>
      <w:r w:rsidRPr="00515689">
        <w:rPr>
          <w:b/>
          <w:sz w:val="27"/>
          <w:szCs w:val="27"/>
        </w:rPr>
        <w:t>ЕДИНАЯ РОССИЯ</w:t>
      </w:r>
      <w:r w:rsidRPr="00515689">
        <w:rPr>
          <w:sz w:val="27"/>
          <w:szCs w:val="27"/>
        </w:rPr>
        <w:t>" кандидатом в депутаты Совета депутатов Кученяевского сельского поселения Ардатовского муниципального района Республики Мордовия второго созыва по</w:t>
      </w:r>
      <w:r w:rsidRPr="00764BEF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Андреевскому </w:t>
      </w:r>
      <w:r w:rsidRPr="00764BEF">
        <w:rPr>
          <w:sz w:val="27"/>
          <w:szCs w:val="27"/>
        </w:rPr>
        <w:t xml:space="preserve">одномандатному избирательному округу № </w:t>
      </w:r>
      <w:r>
        <w:rPr>
          <w:sz w:val="27"/>
          <w:szCs w:val="27"/>
        </w:rPr>
        <w:t>7</w:t>
      </w:r>
      <w:r w:rsidRPr="00764BEF">
        <w:rPr>
          <w:sz w:val="27"/>
          <w:szCs w:val="27"/>
        </w:rPr>
        <w:t xml:space="preserve">. </w:t>
      </w:r>
    </w:p>
    <w:p w:rsidR="00C514AD" w:rsidRPr="00764BEF" w:rsidRDefault="00C514AD" w:rsidP="002F774C">
      <w:pPr>
        <w:keepLines/>
        <w:jc w:val="both"/>
        <w:rPr>
          <w:sz w:val="27"/>
          <w:szCs w:val="27"/>
        </w:rPr>
      </w:pPr>
      <w:r>
        <w:rPr>
          <w:sz w:val="27"/>
          <w:szCs w:val="27"/>
          <w:u w:val="single"/>
        </w:rPr>
        <w:t>0</w:t>
      </w:r>
      <w:r w:rsidRPr="002F774C"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.0</w:t>
      </w:r>
      <w:r>
        <w:rPr>
          <w:sz w:val="27"/>
          <w:szCs w:val="27"/>
          <w:u w:val="single"/>
        </w:rPr>
        <w:t>8</w:t>
      </w:r>
      <w:r w:rsidRPr="00764BEF">
        <w:rPr>
          <w:sz w:val="27"/>
          <w:szCs w:val="27"/>
          <w:u w:val="single"/>
        </w:rPr>
        <w:t>.202</w:t>
      </w:r>
      <w:r>
        <w:rPr>
          <w:sz w:val="27"/>
          <w:szCs w:val="27"/>
          <w:u w:val="single"/>
        </w:rPr>
        <w:t>5</w:t>
      </w:r>
      <w:r w:rsidRPr="00764BEF">
        <w:rPr>
          <w:sz w:val="27"/>
          <w:szCs w:val="27"/>
          <w:u w:val="single"/>
        </w:rPr>
        <w:t>г. 1</w:t>
      </w:r>
      <w:r>
        <w:rPr>
          <w:sz w:val="27"/>
          <w:szCs w:val="27"/>
          <w:u w:val="single"/>
        </w:rPr>
        <w:t>6</w:t>
      </w:r>
      <w:r w:rsidRPr="00764BEF">
        <w:rPr>
          <w:sz w:val="27"/>
          <w:szCs w:val="27"/>
          <w:u w:val="single"/>
        </w:rPr>
        <w:t>.</w:t>
      </w:r>
      <w:r>
        <w:rPr>
          <w:sz w:val="27"/>
          <w:szCs w:val="27"/>
          <w:u w:val="single"/>
        </w:rPr>
        <w:t>30</w:t>
      </w:r>
      <w:r w:rsidRPr="00764BEF">
        <w:rPr>
          <w:sz w:val="27"/>
          <w:szCs w:val="27"/>
          <w:u w:val="single"/>
        </w:rPr>
        <w:t xml:space="preserve"> час</w:t>
      </w:r>
      <w:r w:rsidRPr="00764BEF">
        <w:rPr>
          <w:sz w:val="27"/>
          <w:szCs w:val="27"/>
        </w:rPr>
        <w:t>.</w:t>
      </w:r>
    </w:p>
    <w:p w:rsidR="00C514AD" w:rsidRPr="00C018CE" w:rsidRDefault="00C514AD" w:rsidP="002F774C">
      <w:pPr>
        <w:pStyle w:val="a0"/>
        <w:widowControl/>
        <w:spacing w:after="0" w:line="240" w:lineRule="auto"/>
        <w:ind w:firstLine="0"/>
        <w:rPr>
          <w:sz w:val="27"/>
          <w:szCs w:val="27"/>
          <w:vertAlign w:val="superscript"/>
        </w:rPr>
      </w:pPr>
      <w:r w:rsidRPr="00764BEF">
        <w:rPr>
          <w:sz w:val="27"/>
          <w:szCs w:val="27"/>
          <w:vertAlign w:val="superscript"/>
        </w:rPr>
        <w:t xml:space="preserve">  (дата и время регистрации)</w:t>
      </w:r>
    </w:p>
    <w:p w:rsidR="00C514AD" w:rsidRPr="00764BEF" w:rsidRDefault="00C514AD" w:rsidP="002F774C">
      <w:pPr>
        <w:pStyle w:val="a0"/>
        <w:widowControl/>
        <w:spacing w:after="0" w:line="240" w:lineRule="auto"/>
        <w:ind w:firstLine="0"/>
        <w:rPr>
          <w:sz w:val="27"/>
          <w:szCs w:val="27"/>
        </w:rPr>
      </w:pPr>
      <w:r w:rsidRPr="00764BEF">
        <w:rPr>
          <w:sz w:val="27"/>
          <w:szCs w:val="27"/>
        </w:rPr>
        <w:t xml:space="preserve">          2. Выдать </w:t>
      </w:r>
      <w:r>
        <w:rPr>
          <w:sz w:val="27"/>
          <w:szCs w:val="27"/>
        </w:rPr>
        <w:t>Слободкину Александру Ивановичу</w:t>
      </w:r>
      <w:r w:rsidRPr="00764BEF">
        <w:rPr>
          <w:sz w:val="27"/>
          <w:szCs w:val="27"/>
        </w:rPr>
        <w:t xml:space="preserve"> удостоверение о регистрации установленного образца.</w:t>
      </w:r>
    </w:p>
    <w:p w:rsidR="00C514AD" w:rsidRPr="00764BEF" w:rsidRDefault="00C514AD" w:rsidP="002F774C">
      <w:pPr>
        <w:pStyle w:val="a0"/>
        <w:widowControl/>
        <w:spacing w:after="0" w:line="240" w:lineRule="auto"/>
        <w:rPr>
          <w:sz w:val="27"/>
          <w:szCs w:val="27"/>
        </w:rPr>
      </w:pPr>
      <w:r w:rsidRPr="00764BEF">
        <w:rPr>
          <w:sz w:val="27"/>
          <w:szCs w:val="27"/>
        </w:rPr>
        <w:t xml:space="preserve">3. Направить настоящее решение для опубликования в </w:t>
      </w:r>
      <w:r>
        <w:rPr>
          <w:sz w:val="27"/>
          <w:szCs w:val="27"/>
        </w:rPr>
        <w:t>Информационный бюллетень Кученяевского сельского поселения</w:t>
      </w:r>
      <w:r w:rsidRPr="00764BEF">
        <w:rPr>
          <w:sz w:val="27"/>
          <w:szCs w:val="27"/>
        </w:rPr>
        <w:t>.</w:t>
      </w:r>
    </w:p>
    <w:p w:rsidR="00C514AD" w:rsidRPr="00764BEF" w:rsidRDefault="00C514AD" w:rsidP="002F774C">
      <w:pPr>
        <w:pStyle w:val="NoSpacing"/>
        <w:spacing w:before="120"/>
        <w:rPr>
          <w:sz w:val="27"/>
          <w:szCs w:val="27"/>
        </w:rPr>
      </w:pPr>
      <w:r w:rsidRPr="00764BEF">
        <w:rPr>
          <w:sz w:val="27"/>
          <w:szCs w:val="27"/>
        </w:rPr>
        <w:t>Председатель Ардатовской территориальной</w:t>
      </w:r>
    </w:p>
    <w:p w:rsidR="00C514AD" w:rsidRPr="00764BEF" w:rsidRDefault="00C514AD" w:rsidP="002F774C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</w:t>
      </w:r>
      <w:r>
        <w:rPr>
          <w:sz w:val="27"/>
          <w:szCs w:val="27"/>
        </w:rPr>
        <w:t xml:space="preserve">    </w:t>
      </w:r>
      <w:r w:rsidRPr="00764BEF">
        <w:rPr>
          <w:sz w:val="27"/>
          <w:szCs w:val="27"/>
        </w:rPr>
        <w:t xml:space="preserve">      Д.В.Петухов</w:t>
      </w:r>
    </w:p>
    <w:p w:rsidR="00C514AD" w:rsidRPr="00764BEF" w:rsidRDefault="00C514AD" w:rsidP="002F774C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Секретарь Ардатовской территориальной</w:t>
      </w:r>
      <w:r>
        <w:rPr>
          <w:sz w:val="27"/>
          <w:szCs w:val="27"/>
        </w:rPr>
        <w:t xml:space="preserve"> </w:t>
      </w:r>
    </w:p>
    <w:p w:rsidR="00C514AD" w:rsidRDefault="00C514AD" w:rsidP="002F774C">
      <w:pPr>
        <w:spacing w:line="240" w:lineRule="atLeast"/>
        <w:jc w:val="both"/>
        <w:rPr>
          <w:sz w:val="27"/>
          <w:szCs w:val="27"/>
        </w:rPr>
      </w:pPr>
      <w:r w:rsidRPr="00764BEF">
        <w:rPr>
          <w:sz w:val="27"/>
          <w:szCs w:val="27"/>
        </w:rPr>
        <w:t>избирательной комиссии</w:t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</w:r>
      <w:r w:rsidRPr="00764BEF">
        <w:rPr>
          <w:sz w:val="27"/>
          <w:szCs w:val="27"/>
        </w:rPr>
        <w:tab/>
        <w:t xml:space="preserve">                         </w:t>
      </w:r>
      <w:r>
        <w:rPr>
          <w:sz w:val="27"/>
          <w:szCs w:val="27"/>
        </w:rPr>
        <w:t xml:space="preserve">  И.В.Исайкина</w:t>
      </w:r>
    </w:p>
    <w:p w:rsidR="00C514AD" w:rsidRDefault="00C514AD" w:rsidP="002F774C">
      <w:pPr>
        <w:spacing w:line="240" w:lineRule="atLeast"/>
        <w:jc w:val="both"/>
        <w:rPr>
          <w:sz w:val="27"/>
          <w:szCs w:val="27"/>
        </w:rPr>
      </w:pPr>
    </w:p>
    <w:p w:rsidR="00C514AD" w:rsidRDefault="00C514AD" w:rsidP="002F774C">
      <w:pPr>
        <w:spacing w:line="240" w:lineRule="atLeast"/>
        <w:jc w:val="both"/>
      </w:pPr>
    </w:p>
    <w:p w:rsidR="00C514AD" w:rsidRPr="00F42ECF" w:rsidRDefault="00C514AD" w:rsidP="002F774C">
      <w:pPr>
        <w:pStyle w:val="21"/>
        <w:tabs>
          <w:tab w:val="left" w:pos="5580"/>
        </w:tabs>
        <w:spacing w:after="0" w:line="240" w:lineRule="auto"/>
        <w:ind w:left="0"/>
      </w:pPr>
      <w:r w:rsidRPr="00F42ECF">
        <w:t xml:space="preserve">Информационный  бюллетень  Кученяевского сельского поселения Ардатовского муниципального  района   Республики  Мордовия  от </w:t>
      </w:r>
      <w:r>
        <w:t>04 августа</w:t>
      </w:r>
      <w:r w:rsidRPr="00F42ECF">
        <w:t xml:space="preserve"> 2025 года № 1</w:t>
      </w:r>
      <w:r>
        <w:t>5Б</w:t>
      </w:r>
    </w:p>
    <w:p w:rsidR="00C514AD" w:rsidRPr="00F42ECF" w:rsidRDefault="00C514AD" w:rsidP="002F774C">
      <w:pPr>
        <w:autoSpaceDE w:val="0"/>
        <w:autoSpaceDN w:val="0"/>
        <w:adjustRightInd w:val="0"/>
        <w:spacing w:line="345" w:lineRule="exact"/>
        <w:jc w:val="both"/>
        <w:rPr>
          <w:sz w:val="24"/>
          <w:szCs w:val="24"/>
        </w:rPr>
      </w:pPr>
      <w:r w:rsidRPr="00F42ECF">
        <w:rPr>
          <w:sz w:val="24"/>
          <w:szCs w:val="24"/>
        </w:rPr>
        <w:t>Учредитель: Совет депутатов  Кученяевского сельского поселения</w:t>
      </w:r>
    </w:p>
    <w:p w:rsidR="00C514AD" w:rsidRPr="00F42ECF" w:rsidRDefault="00C514AD" w:rsidP="002F774C">
      <w:pPr>
        <w:autoSpaceDE w:val="0"/>
        <w:autoSpaceDN w:val="0"/>
        <w:adjustRightInd w:val="0"/>
        <w:spacing w:line="345" w:lineRule="exact"/>
        <w:jc w:val="both"/>
        <w:rPr>
          <w:sz w:val="24"/>
          <w:szCs w:val="24"/>
        </w:rPr>
      </w:pPr>
      <w:r w:rsidRPr="00F42ECF">
        <w:rPr>
          <w:sz w:val="24"/>
          <w:szCs w:val="24"/>
        </w:rPr>
        <w:t>Тираж: 3 экз</w:t>
      </w:r>
    </w:p>
    <w:p w:rsidR="00C514AD" w:rsidRDefault="00C514AD"/>
    <w:sectPr w:rsidR="00C514AD" w:rsidSect="00AE43EC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4FFD"/>
    <w:rsid w:val="00034A8B"/>
    <w:rsid w:val="000B37ED"/>
    <w:rsid w:val="00163D34"/>
    <w:rsid w:val="00171D6B"/>
    <w:rsid w:val="001E14F9"/>
    <w:rsid w:val="00260B4D"/>
    <w:rsid w:val="002F774C"/>
    <w:rsid w:val="00390DD2"/>
    <w:rsid w:val="00515689"/>
    <w:rsid w:val="00517DEF"/>
    <w:rsid w:val="00577DDD"/>
    <w:rsid w:val="00593123"/>
    <w:rsid w:val="005B220A"/>
    <w:rsid w:val="005D353B"/>
    <w:rsid w:val="005E19A9"/>
    <w:rsid w:val="005F1FF5"/>
    <w:rsid w:val="005F345A"/>
    <w:rsid w:val="00626779"/>
    <w:rsid w:val="00634945"/>
    <w:rsid w:val="00696467"/>
    <w:rsid w:val="006C0824"/>
    <w:rsid w:val="00764BEF"/>
    <w:rsid w:val="008024DC"/>
    <w:rsid w:val="00AD1E42"/>
    <w:rsid w:val="00AE43EC"/>
    <w:rsid w:val="00B40565"/>
    <w:rsid w:val="00B94DA6"/>
    <w:rsid w:val="00B97372"/>
    <w:rsid w:val="00C018CE"/>
    <w:rsid w:val="00C238A2"/>
    <w:rsid w:val="00C514AD"/>
    <w:rsid w:val="00D115D7"/>
    <w:rsid w:val="00DA227C"/>
    <w:rsid w:val="00DB1109"/>
    <w:rsid w:val="00E3589A"/>
    <w:rsid w:val="00EA1295"/>
    <w:rsid w:val="00EA4FFD"/>
    <w:rsid w:val="00F42ECF"/>
    <w:rsid w:val="00F67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FF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EA4FFD"/>
    <w:pPr>
      <w:spacing w:line="360" w:lineRule="auto"/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EA4FFD"/>
    <w:rPr>
      <w:rFonts w:ascii="Times New Roman" w:hAnsi="Times New Roman" w:cs="Times New Roman"/>
      <w:b/>
      <w:sz w:val="20"/>
      <w:szCs w:val="20"/>
      <w:lang w:eastAsia="ru-RU"/>
    </w:rPr>
  </w:style>
  <w:style w:type="paragraph" w:styleId="NoSpacing">
    <w:name w:val="No Spacing"/>
    <w:uiPriority w:val="99"/>
    <w:qFormat/>
    <w:rsid w:val="00EA4FFD"/>
    <w:rPr>
      <w:rFonts w:ascii="Times New Roman" w:eastAsia="Times New Roman" w:hAnsi="Times New Roman"/>
      <w:sz w:val="20"/>
      <w:szCs w:val="20"/>
    </w:rPr>
  </w:style>
  <w:style w:type="paragraph" w:customStyle="1" w:styleId="a">
    <w:name w:val="Заголовок постановления"/>
    <w:basedOn w:val="Normal"/>
    <w:uiPriority w:val="99"/>
    <w:rsid w:val="00EA4FFD"/>
    <w:pPr>
      <w:jc w:val="center"/>
    </w:pPr>
    <w:rPr>
      <w:b/>
      <w:sz w:val="28"/>
    </w:rPr>
  </w:style>
  <w:style w:type="paragraph" w:customStyle="1" w:styleId="a0">
    <w:name w:val="Проектный"/>
    <w:basedOn w:val="Normal"/>
    <w:uiPriority w:val="99"/>
    <w:rsid w:val="00EA4FFD"/>
    <w:pPr>
      <w:widowControl w:val="0"/>
      <w:spacing w:after="120" w:line="360" w:lineRule="auto"/>
      <w:ind w:firstLine="709"/>
      <w:jc w:val="both"/>
    </w:pPr>
    <w:rPr>
      <w:sz w:val="28"/>
    </w:rPr>
  </w:style>
  <w:style w:type="paragraph" w:customStyle="1" w:styleId="21">
    <w:name w:val="Основной текст с отступом 21"/>
    <w:basedOn w:val="Normal"/>
    <w:uiPriority w:val="99"/>
    <w:rsid w:val="002F774C"/>
    <w:pPr>
      <w:suppressAutoHyphens/>
      <w:spacing w:after="120" w:line="480" w:lineRule="auto"/>
      <w:ind w:left="283"/>
    </w:pPr>
    <w:rPr>
      <w:rFonts w:eastAsia="Calibri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8</Pages>
  <Words>2590</Words>
  <Characters>14768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subject/>
  <dc:creator>admin</dc:creator>
  <cp:keywords/>
  <dc:description/>
  <cp:lastModifiedBy>1</cp:lastModifiedBy>
  <cp:revision>2</cp:revision>
  <dcterms:created xsi:type="dcterms:W3CDTF">2025-08-12T07:51:00Z</dcterms:created>
  <dcterms:modified xsi:type="dcterms:W3CDTF">2025-08-12T07:51:00Z</dcterms:modified>
</cp:coreProperties>
</file>