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27" w:rsidRPr="00390DD2" w:rsidRDefault="00BB5827" w:rsidP="00390DD2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ИНФОРМАЦИОННЫЙ БЮЛЛЕТЕНЬ</w:t>
      </w:r>
    </w:p>
    <w:p w:rsidR="00BB5827" w:rsidRPr="00390DD2" w:rsidRDefault="00BB5827" w:rsidP="00390DD2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КУЧЕНЯЕВСКОГО СЕЛЬСКОГО  ПОСЕЛЕНИЯ</w:t>
      </w:r>
    </w:p>
    <w:p w:rsidR="00BB5827" w:rsidRPr="00390DD2" w:rsidRDefault="00BB5827" w:rsidP="00390DD2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АРДАТОВСКОГО МУНИЦИПАЛЬНОГО РАЙОНА</w:t>
      </w:r>
    </w:p>
    <w:p w:rsidR="00BB5827" w:rsidRPr="00390DD2" w:rsidRDefault="00BB5827" w:rsidP="00390DD2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РЕСПУБЛИКИ  МОРДОВИЯ</w:t>
      </w:r>
    </w:p>
    <w:p w:rsidR="00BB5827" w:rsidRPr="00390DD2" w:rsidRDefault="00BB5827" w:rsidP="00390DD2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</w:p>
    <w:p w:rsidR="00BB5827" w:rsidRPr="00390DD2" w:rsidRDefault="00BB5827" w:rsidP="00390DD2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  <w:r w:rsidRPr="00390DD2">
        <w:rPr>
          <w:sz w:val="28"/>
          <w:szCs w:val="28"/>
        </w:rPr>
        <w:t>Является  официальным  печатным изданием  Кученяевского  сельского поселения  Ардатовского  муниципального района  Республики  Мордовия</w:t>
      </w:r>
    </w:p>
    <w:p w:rsidR="00BB5827" w:rsidRPr="00390DD2" w:rsidRDefault="00BB5827" w:rsidP="00390DD2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</w:p>
    <w:p w:rsidR="00BB5827" w:rsidRPr="00390DD2" w:rsidRDefault="00BB5827" w:rsidP="00390DD2">
      <w:pPr>
        <w:spacing w:line="240" w:lineRule="atLeast"/>
        <w:ind w:left="-142" w:right="-185" w:hanging="284"/>
        <w:contextualSpacing/>
        <w:rPr>
          <w:sz w:val="28"/>
          <w:szCs w:val="28"/>
        </w:rPr>
      </w:pPr>
      <w:r w:rsidRPr="00390DD2">
        <w:rPr>
          <w:sz w:val="28"/>
          <w:szCs w:val="28"/>
        </w:rPr>
        <w:t xml:space="preserve">                     от    </w:t>
      </w:r>
      <w:r>
        <w:rPr>
          <w:sz w:val="28"/>
          <w:szCs w:val="28"/>
        </w:rPr>
        <w:t>04 августа</w:t>
      </w:r>
      <w:r w:rsidRPr="00390DD2">
        <w:rPr>
          <w:sz w:val="28"/>
          <w:szCs w:val="28"/>
        </w:rPr>
        <w:t xml:space="preserve"> 2025г.                                    №1</w:t>
      </w:r>
      <w:r>
        <w:rPr>
          <w:sz w:val="28"/>
          <w:szCs w:val="28"/>
        </w:rPr>
        <w:t>5А</w:t>
      </w:r>
    </w:p>
    <w:p w:rsidR="00BB5827" w:rsidRDefault="00BB5827" w:rsidP="005C4CEA">
      <w:pPr>
        <w:pStyle w:val="Title"/>
        <w:spacing w:line="240" w:lineRule="auto"/>
        <w:rPr>
          <w:szCs w:val="32"/>
        </w:rPr>
      </w:pPr>
    </w:p>
    <w:p w:rsidR="00BB5827" w:rsidRDefault="00BB5827" w:rsidP="005C4CEA">
      <w:pPr>
        <w:pStyle w:val="Title"/>
        <w:spacing w:line="240" w:lineRule="auto"/>
        <w:rPr>
          <w:szCs w:val="32"/>
        </w:rPr>
      </w:pPr>
    </w:p>
    <w:p w:rsidR="00BB5827" w:rsidRDefault="00BB5827" w:rsidP="005C4CEA">
      <w:pPr>
        <w:pStyle w:val="Title"/>
        <w:spacing w:line="240" w:lineRule="auto"/>
        <w:rPr>
          <w:szCs w:val="32"/>
        </w:rPr>
      </w:pPr>
    </w:p>
    <w:p w:rsidR="00BB5827" w:rsidRDefault="00BB5827" w:rsidP="005C4CEA">
      <w:pPr>
        <w:pStyle w:val="Title"/>
        <w:spacing w:line="240" w:lineRule="auto"/>
        <w:rPr>
          <w:szCs w:val="32"/>
        </w:rPr>
      </w:pPr>
    </w:p>
    <w:p w:rsidR="00BB5827" w:rsidRDefault="00BB5827" w:rsidP="005C4CEA">
      <w:pPr>
        <w:pStyle w:val="Title"/>
        <w:spacing w:line="240" w:lineRule="auto"/>
        <w:rPr>
          <w:szCs w:val="32"/>
        </w:rPr>
      </w:pPr>
    </w:p>
    <w:p w:rsidR="00BB5827" w:rsidRDefault="00BB5827" w:rsidP="005C4CEA">
      <w:pPr>
        <w:pStyle w:val="Title"/>
        <w:spacing w:line="240" w:lineRule="auto"/>
        <w:rPr>
          <w:szCs w:val="32"/>
        </w:rPr>
      </w:pPr>
    </w:p>
    <w:p w:rsidR="00BB5827" w:rsidRPr="00F03C75" w:rsidRDefault="00BB5827" w:rsidP="005C4CEA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BB5827" w:rsidRPr="00F03C75" w:rsidRDefault="00BB5827" w:rsidP="005C4CEA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BB5827" w:rsidRPr="00F03C75" w:rsidRDefault="00BB5827" w:rsidP="005C4CEA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8"/>
        </w:rPr>
      </w:pPr>
    </w:p>
    <w:p w:rsidR="00BB5827" w:rsidRPr="00F03C75" w:rsidRDefault="00BB5827" w:rsidP="005C4CEA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г.Ардатов, ул. Комсомольская, д.121, тел. 3-23-95,ф. 3-11-89</w:t>
      </w:r>
    </w:p>
    <w:p w:rsidR="00BB5827" w:rsidRPr="00F03C75" w:rsidRDefault="00BB5827" w:rsidP="005C4CEA">
      <w:pPr>
        <w:rPr>
          <w:b/>
          <w:sz w:val="18"/>
        </w:rPr>
      </w:pPr>
    </w:p>
    <w:p w:rsidR="00BB5827" w:rsidRPr="005C4CEA" w:rsidRDefault="00BB5827" w:rsidP="005C4CEA">
      <w:pPr>
        <w:jc w:val="center"/>
        <w:rPr>
          <w:b/>
          <w:sz w:val="24"/>
          <w:szCs w:val="28"/>
        </w:rPr>
      </w:pPr>
      <w:r w:rsidRPr="00F03C75">
        <w:rPr>
          <w:b/>
          <w:sz w:val="24"/>
          <w:szCs w:val="28"/>
        </w:rPr>
        <w:t>РЕШЕНИЕ</w:t>
      </w:r>
    </w:p>
    <w:p w:rsidR="00BB5827" w:rsidRPr="005C4CEA" w:rsidRDefault="00BB5827" w:rsidP="005C4CEA">
      <w:pPr>
        <w:jc w:val="center"/>
        <w:rPr>
          <w:b/>
          <w:sz w:val="24"/>
          <w:szCs w:val="28"/>
        </w:rPr>
      </w:pPr>
    </w:p>
    <w:p w:rsidR="00BB5827" w:rsidRPr="005674D0" w:rsidRDefault="00BB5827" w:rsidP="005C4CEA">
      <w:pPr>
        <w:rPr>
          <w:bCs/>
          <w:sz w:val="22"/>
          <w:szCs w:val="24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  <w:szCs w:val="24"/>
        </w:rPr>
        <w:t>«</w:t>
      </w:r>
      <w:r>
        <w:rPr>
          <w:bCs/>
          <w:sz w:val="22"/>
          <w:szCs w:val="24"/>
        </w:rPr>
        <w:t>0</w:t>
      </w:r>
      <w:r w:rsidRPr="00E942AC">
        <w:rPr>
          <w:bCs/>
          <w:sz w:val="22"/>
          <w:szCs w:val="24"/>
        </w:rPr>
        <w:t>6</w:t>
      </w:r>
      <w:r w:rsidRPr="00F03C75">
        <w:rPr>
          <w:bCs/>
          <w:sz w:val="22"/>
          <w:szCs w:val="24"/>
        </w:rPr>
        <w:t xml:space="preserve">» </w:t>
      </w:r>
      <w:r>
        <w:rPr>
          <w:bCs/>
          <w:sz w:val="22"/>
          <w:szCs w:val="24"/>
        </w:rPr>
        <w:t>августа 2025 года</w:t>
      </w:r>
      <w:r>
        <w:rPr>
          <w:bCs/>
          <w:sz w:val="22"/>
          <w:szCs w:val="24"/>
        </w:rPr>
        <w:tab/>
        <w:t xml:space="preserve">                                    </w:t>
      </w:r>
      <w:r>
        <w:rPr>
          <w:bCs/>
          <w:sz w:val="22"/>
          <w:szCs w:val="24"/>
        </w:rPr>
        <w:tab/>
        <w:t xml:space="preserve">           </w:t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  <w:t xml:space="preserve">№ </w:t>
      </w:r>
      <w:r w:rsidRPr="00F03C75">
        <w:rPr>
          <w:bCs/>
          <w:sz w:val="22"/>
          <w:szCs w:val="24"/>
          <w:u w:val="single"/>
        </w:rPr>
        <w:t xml:space="preserve"> </w:t>
      </w:r>
      <w:r>
        <w:rPr>
          <w:bCs/>
          <w:sz w:val="22"/>
          <w:szCs w:val="24"/>
          <w:u w:val="single"/>
        </w:rPr>
        <w:t>112/41</w:t>
      </w:r>
      <w:r w:rsidRPr="005674D0">
        <w:rPr>
          <w:bCs/>
          <w:sz w:val="22"/>
          <w:szCs w:val="24"/>
          <w:u w:val="single"/>
        </w:rPr>
        <w:t>-7</w:t>
      </w:r>
    </w:p>
    <w:p w:rsidR="00BB5827" w:rsidRPr="00F03C75" w:rsidRDefault="00BB5827" w:rsidP="005C4CEA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BB5827" w:rsidRPr="009D19E9" w:rsidRDefault="00BB5827" w:rsidP="005C4CEA">
      <w:pPr>
        <w:pStyle w:val="a"/>
        <w:ind w:right="-2"/>
      </w:pPr>
    </w:p>
    <w:p w:rsidR="00BB5827" w:rsidRPr="005C4CEA" w:rsidRDefault="00BB5827" w:rsidP="005C4CEA">
      <w:pPr>
        <w:pStyle w:val="a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Ковайкина Владимира Анатольевича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BB5827" w:rsidRPr="00E0061B" w:rsidRDefault="00BB5827" w:rsidP="005C4CEA">
      <w:pPr>
        <w:ind w:left="-709" w:right="-284"/>
        <w:jc w:val="center"/>
        <w:rPr>
          <w:b/>
          <w:sz w:val="24"/>
          <w:szCs w:val="24"/>
        </w:rPr>
      </w:pPr>
      <w:r w:rsidRPr="006A7132">
        <w:rPr>
          <w:b/>
          <w:sz w:val="24"/>
          <w:szCs w:val="24"/>
        </w:rPr>
        <w:t xml:space="preserve">Совета депутатов </w:t>
      </w:r>
      <w:r>
        <w:rPr>
          <w:b/>
          <w:sz w:val="24"/>
          <w:szCs w:val="24"/>
        </w:rPr>
        <w:t>Кученяевского</w:t>
      </w:r>
      <w:r w:rsidRPr="006A7132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Pr="00E0061B">
        <w:rPr>
          <w:b/>
          <w:sz w:val="24"/>
          <w:szCs w:val="24"/>
        </w:rPr>
        <w:t>Володарс</w:t>
      </w:r>
      <w:r>
        <w:rPr>
          <w:b/>
          <w:sz w:val="24"/>
          <w:szCs w:val="24"/>
        </w:rPr>
        <w:t>кому</w:t>
      </w:r>
      <w:r w:rsidRPr="00E0061B">
        <w:rPr>
          <w:b/>
          <w:sz w:val="24"/>
          <w:szCs w:val="24"/>
        </w:rPr>
        <w:t xml:space="preserve">  одномандатн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избирательн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у</w:t>
      </w:r>
      <w:r w:rsidRPr="00E0061B">
        <w:rPr>
          <w:b/>
          <w:sz w:val="24"/>
          <w:szCs w:val="24"/>
        </w:rPr>
        <w:t xml:space="preserve"> № 1</w:t>
      </w:r>
    </w:p>
    <w:p w:rsidR="00BB5827" w:rsidRPr="006A7132" w:rsidRDefault="00BB5827" w:rsidP="005C4CEA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BB5827" w:rsidRDefault="00BB5827" w:rsidP="005C4CEA">
      <w:pPr>
        <w:ind w:left="-709" w:firstLine="425"/>
        <w:jc w:val="both"/>
        <w:rPr>
          <w:b/>
          <w:sz w:val="24"/>
          <w:szCs w:val="24"/>
        </w:rPr>
      </w:pPr>
      <w:r w:rsidRPr="006A7132">
        <w:rPr>
          <w:sz w:val="24"/>
          <w:szCs w:val="24"/>
        </w:rPr>
        <w:t>Проверив соответствие порядка выдвиже</w:t>
      </w:r>
      <w:r>
        <w:rPr>
          <w:sz w:val="24"/>
          <w:szCs w:val="24"/>
        </w:rPr>
        <w:t xml:space="preserve">ния избирательным объединением </w:t>
      </w:r>
      <w:r w:rsidRPr="008E0F32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>ЛДПР</w:t>
      </w:r>
      <w:r w:rsidRPr="008E0F32">
        <w:rPr>
          <w:sz w:val="24"/>
          <w:szCs w:val="24"/>
        </w:rPr>
        <w:t xml:space="preserve"> - Либерально-демократическая партия России" </w:t>
      </w:r>
      <w:r w:rsidRPr="005C4CEA">
        <w:rPr>
          <w:sz w:val="24"/>
          <w:szCs w:val="24"/>
        </w:rPr>
        <w:t>Ковайкина Владимира Анатольевича</w:t>
      </w:r>
      <w:r w:rsidRPr="006A7132">
        <w:rPr>
          <w:sz w:val="24"/>
          <w:szCs w:val="24"/>
        </w:rPr>
        <w:t xml:space="preserve"> 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по </w:t>
      </w:r>
      <w:r w:rsidRPr="00E0061B">
        <w:rPr>
          <w:sz w:val="24"/>
          <w:szCs w:val="24"/>
        </w:rPr>
        <w:t>Володарскому одномандатному избирательному округу № 1</w:t>
      </w:r>
      <w:r>
        <w:rPr>
          <w:sz w:val="24"/>
          <w:szCs w:val="24"/>
        </w:rPr>
        <w:t xml:space="preserve"> т</w:t>
      </w:r>
      <w:r w:rsidRPr="006A7132">
        <w:rPr>
          <w:sz w:val="24"/>
          <w:szCs w:val="24"/>
        </w:rPr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р е ш и л а:</w:t>
      </w:r>
    </w:p>
    <w:p w:rsidR="00BB5827" w:rsidRPr="006A7132" w:rsidRDefault="00BB5827" w:rsidP="005C4CEA">
      <w:pPr>
        <w:ind w:left="-709" w:firstLine="425"/>
        <w:jc w:val="both"/>
        <w:rPr>
          <w:b/>
          <w:sz w:val="24"/>
          <w:szCs w:val="24"/>
        </w:rPr>
      </w:pPr>
    </w:p>
    <w:p w:rsidR="00BB5827" w:rsidRPr="006A7132" w:rsidRDefault="00BB5827" w:rsidP="005C4CEA">
      <w:pPr>
        <w:keepLines/>
        <w:spacing w:line="240" w:lineRule="atLeast"/>
        <w:ind w:left="-709" w:firstLine="71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6A7132">
        <w:rPr>
          <w:sz w:val="24"/>
          <w:szCs w:val="24"/>
        </w:rPr>
        <w:t xml:space="preserve">Зарегистрировать </w:t>
      </w:r>
      <w:r w:rsidRPr="005C4CEA">
        <w:rPr>
          <w:sz w:val="24"/>
          <w:szCs w:val="24"/>
        </w:rPr>
        <w:t>Ковайкина Владимира Анатольевича, дата рождения – 10 апреля 1974 года, место рождения – гор.Саранск Мордовская АССР, проживающего Республика Мордовия, город Саранск, профессиональное образование высшее, волочильщик</w:t>
      </w:r>
      <w:r>
        <w:rPr>
          <w:sz w:val="24"/>
          <w:szCs w:val="24"/>
        </w:rPr>
        <w:t>а</w:t>
      </w:r>
      <w:r w:rsidRPr="005C4CEA">
        <w:rPr>
          <w:sz w:val="24"/>
          <w:szCs w:val="24"/>
        </w:rPr>
        <w:t xml:space="preserve"> проволоки в цехе № 1 ООО "ЭМ–КАБЕЛЬ",  член</w:t>
      </w:r>
      <w:r>
        <w:rPr>
          <w:sz w:val="24"/>
          <w:szCs w:val="24"/>
        </w:rPr>
        <w:t>а</w:t>
      </w:r>
      <w:r w:rsidRPr="005C4CEA">
        <w:rPr>
          <w:sz w:val="24"/>
          <w:szCs w:val="24"/>
        </w:rPr>
        <w:t xml:space="preserve"> Политической партии </w:t>
      </w:r>
      <w:r w:rsidRPr="008E0F32">
        <w:rPr>
          <w:b/>
          <w:sz w:val="24"/>
          <w:szCs w:val="24"/>
        </w:rPr>
        <w:t>ЛДПР</w:t>
      </w:r>
      <w:r w:rsidRPr="005C4CEA">
        <w:rPr>
          <w:sz w:val="24"/>
          <w:szCs w:val="24"/>
        </w:rPr>
        <w:t xml:space="preserve">, несудимого, </w:t>
      </w:r>
      <w:r w:rsidRPr="006A7132">
        <w:rPr>
          <w:sz w:val="24"/>
          <w:szCs w:val="24"/>
        </w:rPr>
        <w:t>выдвинут</w:t>
      </w:r>
      <w:r>
        <w:rPr>
          <w:sz w:val="24"/>
          <w:szCs w:val="24"/>
        </w:rPr>
        <w:t>ого</w:t>
      </w:r>
      <w:r w:rsidRPr="006A7132">
        <w:rPr>
          <w:sz w:val="24"/>
          <w:szCs w:val="24"/>
        </w:rPr>
        <w:t xml:space="preserve"> избирательным объединением </w:t>
      </w:r>
      <w:r w:rsidRPr="005C4CEA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 xml:space="preserve">ЛДПР </w:t>
      </w:r>
      <w:r w:rsidRPr="005C4CEA">
        <w:rPr>
          <w:sz w:val="24"/>
          <w:szCs w:val="24"/>
        </w:rPr>
        <w:t xml:space="preserve">- Либерально-демократическая партия России" </w:t>
      </w:r>
      <w:r w:rsidRPr="006A7132">
        <w:rPr>
          <w:sz w:val="24"/>
          <w:szCs w:val="24"/>
        </w:rPr>
        <w:t xml:space="preserve">в Республике Мордовия" 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E0061B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Pr="00E0061B">
        <w:rPr>
          <w:sz w:val="24"/>
          <w:szCs w:val="24"/>
        </w:rPr>
        <w:t>Володарскому одномандатному избирательному округу № 1</w:t>
      </w:r>
      <w:r w:rsidRPr="006A7132">
        <w:rPr>
          <w:sz w:val="24"/>
          <w:szCs w:val="24"/>
        </w:rPr>
        <w:t>.</w:t>
      </w:r>
    </w:p>
    <w:p w:rsidR="00BB5827" w:rsidRPr="005674D0" w:rsidRDefault="00BB5827" w:rsidP="005C4CE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4"/>
          <w:u w:val="single"/>
        </w:rPr>
      </w:pPr>
      <w:r w:rsidRPr="005674D0">
        <w:rPr>
          <w:sz w:val="24"/>
          <w:szCs w:val="24"/>
          <w:u w:val="single"/>
        </w:rPr>
        <w:t>0</w:t>
      </w:r>
      <w:r w:rsidRPr="00390DD2">
        <w:rPr>
          <w:sz w:val="24"/>
          <w:szCs w:val="24"/>
          <w:u w:val="single"/>
        </w:rPr>
        <w:t>6</w:t>
      </w:r>
      <w:r w:rsidRPr="005674D0">
        <w:rPr>
          <w:sz w:val="24"/>
          <w:szCs w:val="24"/>
          <w:u w:val="single"/>
        </w:rPr>
        <w:t>.08.2025 г. 17:10 ч .</w:t>
      </w:r>
    </w:p>
    <w:p w:rsidR="00BB5827" w:rsidRPr="005C4CEA" w:rsidRDefault="00BB5827" w:rsidP="005C4CE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5C4CEA">
        <w:rPr>
          <w:sz w:val="24"/>
          <w:szCs w:val="24"/>
        </w:rPr>
        <w:t xml:space="preserve">    (дата и время регистрации)</w:t>
      </w:r>
    </w:p>
    <w:p w:rsidR="00BB5827" w:rsidRPr="006A7132" w:rsidRDefault="00BB5827" w:rsidP="005C4CE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6A7132">
        <w:rPr>
          <w:sz w:val="24"/>
          <w:szCs w:val="24"/>
        </w:rPr>
        <w:t xml:space="preserve">2. Выдать </w:t>
      </w:r>
      <w:r w:rsidRPr="005C4CEA">
        <w:rPr>
          <w:sz w:val="24"/>
          <w:szCs w:val="24"/>
        </w:rPr>
        <w:t>Ковайкину Владимиру Анатольевичу</w:t>
      </w:r>
      <w:r w:rsidRPr="006A7132">
        <w:rPr>
          <w:sz w:val="24"/>
          <w:szCs w:val="24"/>
        </w:rPr>
        <w:t xml:space="preserve"> удостоверение</w:t>
      </w:r>
      <w:r w:rsidRPr="005674D0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>о регистрации установленного образца.</w:t>
      </w:r>
    </w:p>
    <w:p w:rsidR="00BB5827" w:rsidRPr="006A7132" w:rsidRDefault="00BB5827" w:rsidP="005C4CE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4"/>
        </w:rPr>
      </w:pPr>
      <w:r w:rsidRPr="006A7132">
        <w:rPr>
          <w:sz w:val="24"/>
          <w:szCs w:val="24"/>
        </w:rPr>
        <w:t xml:space="preserve">3. Направить настоящее решение для опубликования в Информационный бюллетень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поселения.</w:t>
      </w:r>
    </w:p>
    <w:p w:rsidR="00BB5827" w:rsidRPr="006A7132" w:rsidRDefault="00BB5827" w:rsidP="005C4CEA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  <w:r w:rsidRPr="006A7132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BB5827" w:rsidRPr="006A7132" w:rsidRDefault="00BB5827" w:rsidP="005C4CEA">
      <w:pPr>
        <w:ind w:left="-709" w:right="-284"/>
        <w:jc w:val="both"/>
        <w:rPr>
          <w:sz w:val="24"/>
          <w:szCs w:val="24"/>
        </w:rPr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Председатель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br/>
            </w:r>
            <w:r w:rsidRPr="006A7132">
              <w:rPr>
                <w:sz w:val="24"/>
                <w:szCs w:val="24"/>
              </w:rPr>
              <w:br/>
              <w:t>Д.В. Петухов</w:t>
            </w: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 xml:space="preserve">Секретарь 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И.В. Исайкина</w:t>
            </w:r>
          </w:p>
        </w:tc>
      </w:tr>
    </w:tbl>
    <w:p w:rsidR="00BB5827" w:rsidRDefault="00BB5827" w:rsidP="005C4CEA">
      <w:pPr>
        <w:ind w:left="-709" w:right="-284"/>
        <w:jc w:val="both"/>
        <w:rPr>
          <w:sz w:val="24"/>
          <w:szCs w:val="24"/>
          <w:lang w:val="en-US"/>
        </w:rPr>
      </w:pPr>
    </w:p>
    <w:p w:rsidR="00BB5827" w:rsidRDefault="00BB5827" w:rsidP="005C4CEA">
      <w:pPr>
        <w:ind w:left="-709" w:right="-284"/>
        <w:jc w:val="both"/>
        <w:rPr>
          <w:sz w:val="24"/>
          <w:szCs w:val="24"/>
          <w:lang w:val="en-US"/>
        </w:rPr>
      </w:pPr>
    </w:p>
    <w:p w:rsidR="00BB5827" w:rsidRPr="005674D0" w:rsidRDefault="00BB5827" w:rsidP="005C4CEA">
      <w:pPr>
        <w:ind w:left="-709" w:right="-284"/>
        <w:jc w:val="both"/>
        <w:rPr>
          <w:sz w:val="24"/>
          <w:szCs w:val="24"/>
          <w:lang w:val="en-US"/>
        </w:rPr>
      </w:pPr>
    </w:p>
    <w:p w:rsidR="00BB5827" w:rsidRPr="00F03C75" w:rsidRDefault="00BB5827" w:rsidP="008453AC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BB5827" w:rsidRPr="00F03C75" w:rsidRDefault="00BB5827" w:rsidP="008453AC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BB5827" w:rsidRPr="00F03C75" w:rsidRDefault="00BB5827" w:rsidP="008453AC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8"/>
        </w:rPr>
      </w:pPr>
    </w:p>
    <w:p w:rsidR="00BB5827" w:rsidRPr="00F03C75" w:rsidRDefault="00BB5827" w:rsidP="008453AC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г.Ардатов, ул. Комсомольская, д.121, тел. 3-23-95,ф. 3-11-89</w:t>
      </w:r>
    </w:p>
    <w:p w:rsidR="00BB5827" w:rsidRPr="00F03C75" w:rsidRDefault="00BB5827" w:rsidP="008453AC">
      <w:pPr>
        <w:rPr>
          <w:b/>
          <w:sz w:val="18"/>
        </w:rPr>
      </w:pPr>
    </w:p>
    <w:p w:rsidR="00BB5827" w:rsidRPr="005C4CEA" w:rsidRDefault="00BB5827" w:rsidP="008453AC">
      <w:pPr>
        <w:jc w:val="center"/>
        <w:rPr>
          <w:b/>
          <w:sz w:val="24"/>
          <w:szCs w:val="28"/>
        </w:rPr>
      </w:pPr>
      <w:r w:rsidRPr="00F03C75">
        <w:rPr>
          <w:b/>
          <w:sz w:val="24"/>
          <w:szCs w:val="28"/>
        </w:rPr>
        <w:t>РЕШЕНИЕ</w:t>
      </w:r>
    </w:p>
    <w:p w:rsidR="00BB5827" w:rsidRPr="005C4CEA" w:rsidRDefault="00BB5827" w:rsidP="008453AC">
      <w:pPr>
        <w:jc w:val="center"/>
        <w:rPr>
          <w:b/>
          <w:sz w:val="24"/>
          <w:szCs w:val="28"/>
        </w:rPr>
      </w:pPr>
    </w:p>
    <w:p w:rsidR="00BB5827" w:rsidRPr="008E0F32" w:rsidRDefault="00BB5827" w:rsidP="008453AC">
      <w:pPr>
        <w:rPr>
          <w:bCs/>
          <w:sz w:val="22"/>
          <w:szCs w:val="24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  <w:szCs w:val="24"/>
        </w:rPr>
        <w:t>«</w:t>
      </w:r>
      <w:r>
        <w:rPr>
          <w:bCs/>
          <w:sz w:val="22"/>
          <w:szCs w:val="24"/>
        </w:rPr>
        <w:t>0</w:t>
      </w:r>
      <w:r w:rsidRPr="00E942AC">
        <w:rPr>
          <w:bCs/>
          <w:sz w:val="22"/>
          <w:szCs w:val="24"/>
        </w:rPr>
        <w:t>6</w:t>
      </w:r>
      <w:r w:rsidRPr="00F03C75">
        <w:rPr>
          <w:bCs/>
          <w:sz w:val="22"/>
          <w:szCs w:val="24"/>
        </w:rPr>
        <w:t xml:space="preserve">» </w:t>
      </w:r>
      <w:r>
        <w:rPr>
          <w:bCs/>
          <w:sz w:val="22"/>
          <w:szCs w:val="24"/>
        </w:rPr>
        <w:t>августа 2025 года</w:t>
      </w:r>
      <w:r>
        <w:rPr>
          <w:bCs/>
          <w:sz w:val="22"/>
          <w:szCs w:val="24"/>
        </w:rPr>
        <w:tab/>
        <w:t xml:space="preserve">                                    </w:t>
      </w:r>
      <w:r>
        <w:rPr>
          <w:bCs/>
          <w:sz w:val="22"/>
          <w:szCs w:val="24"/>
        </w:rPr>
        <w:tab/>
        <w:t xml:space="preserve">           </w:t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  <w:t xml:space="preserve">№ </w:t>
      </w:r>
      <w:r w:rsidRPr="00F03C75">
        <w:rPr>
          <w:bCs/>
          <w:sz w:val="22"/>
          <w:szCs w:val="24"/>
          <w:u w:val="single"/>
        </w:rPr>
        <w:t xml:space="preserve"> </w:t>
      </w:r>
      <w:r>
        <w:rPr>
          <w:bCs/>
          <w:sz w:val="22"/>
          <w:szCs w:val="24"/>
          <w:u w:val="single"/>
        </w:rPr>
        <w:t>112/42</w:t>
      </w:r>
      <w:r w:rsidRPr="008E0F32">
        <w:rPr>
          <w:bCs/>
          <w:sz w:val="22"/>
          <w:szCs w:val="24"/>
          <w:u w:val="single"/>
        </w:rPr>
        <w:t>-7</w:t>
      </w:r>
    </w:p>
    <w:p w:rsidR="00BB5827" w:rsidRPr="00F03C75" w:rsidRDefault="00BB5827" w:rsidP="008453AC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BB5827" w:rsidRPr="009D19E9" w:rsidRDefault="00BB5827" w:rsidP="008453AC">
      <w:pPr>
        <w:pStyle w:val="a"/>
        <w:ind w:right="-2"/>
      </w:pPr>
    </w:p>
    <w:p w:rsidR="00BB5827" w:rsidRPr="005C4CEA" w:rsidRDefault="00BB5827" w:rsidP="008453AC">
      <w:pPr>
        <w:pStyle w:val="a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8453AC">
        <w:rPr>
          <w:sz w:val="24"/>
          <w:szCs w:val="24"/>
        </w:rPr>
        <w:t>Бякиной Надежды Михайловны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BB5827" w:rsidRPr="00E0061B" w:rsidRDefault="00BB5827" w:rsidP="008453AC">
      <w:pPr>
        <w:ind w:left="-709" w:right="-284"/>
        <w:jc w:val="center"/>
        <w:rPr>
          <w:b/>
          <w:sz w:val="24"/>
          <w:szCs w:val="24"/>
        </w:rPr>
      </w:pPr>
      <w:r w:rsidRPr="006A7132">
        <w:rPr>
          <w:b/>
          <w:sz w:val="24"/>
          <w:szCs w:val="24"/>
        </w:rPr>
        <w:t xml:space="preserve">Совета депутатов </w:t>
      </w:r>
      <w:r>
        <w:rPr>
          <w:b/>
          <w:sz w:val="24"/>
          <w:szCs w:val="24"/>
        </w:rPr>
        <w:t>Кученяевского</w:t>
      </w:r>
      <w:r w:rsidRPr="006A7132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</w:t>
      </w:r>
      <w:r w:rsidRPr="008453AC">
        <w:rPr>
          <w:b/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по</w:t>
      </w:r>
      <w:r w:rsidRPr="008453A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Зеленому</w:t>
      </w:r>
      <w:r w:rsidRPr="00E0061B">
        <w:rPr>
          <w:b/>
          <w:sz w:val="24"/>
          <w:szCs w:val="24"/>
        </w:rPr>
        <w:t xml:space="preserve">  одномандатн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избирательн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у</w:t>
      </w:r>
      <w:r w:rsidRPr="00E0061B">
        <w:rPr>
          <w:b/>
          <w:sz w:val="24"/>
          <w:szCs w:val="24"/>
        </w:rPr>
        <w:t xml:space="preserve"> № </w:t>
      </w:r>
      <w:r>
        <w:rPr>
          <w:b/>
          <w:sz w:val="24"/>
          <w:szCs w:val="24"/>
        </w:rPr>
        <w:t>2</w:t>
      </w:r>
    </w:p>
    <w:p w:rsidR="00BB5827" w:rsidRPr="006A7132" w:rsidRDefault="00BB5827" w:rsidP="008453AC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BB5827" w:rsidRDefault="00BB5827" w:rsidP="008453AC">
      <w:pPr>
        <w:ind w:left="-709" w:firstLine="425"/>
        <w:jc w:val="both"/>
        <w:rPr>
          <w:b/>
          <w:sz w:val="24"/>
          <w:szCs w:val="24"/>
        </w:rPr>
      </w:pPr>
      <w:r w:rsidRPr="006A7132">
        <w:rPr>
          <w:sz w:val="24"/>
          <w:szCs w:val="24"/>
        </w:rPr>
        <w:t>Проверив соответствие порядка выдвиже</w:t>
      </w:r>
      <w:r>
        <w:rPr>
          <w:sz w:val="24"/>
          <w:szCs w:val="24"/>
        </w:rPr>
        <w:t xml:space="preserve">ния избирательным объединением </w:t>
      </w:r>
      <w:r w:rsidRPr="008E0F32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>ЛДПР</w:t>
      </w:r>
      <w:r w:rsidRPr="008E0F32">
        <w:rPr>
          <w:sz w:val="24"/>
          <w:szCs w:val="24"/>
        </w:rPr>
        <w:t xml:space="preserve"> - Либерально-демократическая партия России"</w:t>
      </w:r>
      <w:r>
        <w:rPr>
          <w:b/>
          <w:sz w:val="24"/>
          <w:szCs w:val="24"/>
        </w:rPr>
        <w:t xml:space="preserve"> </w:t>
      </w:r>
      <w:r w:rsidRPr="008453AC">
        <w:rPr>
          <w:sz w:val="24"/>
          <w:szCs w:val="24"/>
        </w:rPr>
        <w:t>Бякиной Надежды Михайловны</w:t>
      </w:r>
      <w:r w:rsidRPr="006A7132">
        <w:rPr>
          <w:sz w:val="24"/>
          <w:szCs w:val="24"/>
        </w:rPr>
        <w:t xml:space="preserve"> 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8453AC">
        <w:rPr>
          <w:sz w:val="24"/>
          <w:szCs w:val="24"/>
        </w:rPr>
        <w:t xml:space="preserve">по Зеленому одномандатному избирательному округу № 2 </w:t>
      </w:r>
      <w:r>
        <w:rPr>
          <w:sz w:val="24"/>
          <w:szCs w:val="24"/>
        </w:rPr>
        <w:t>т</w:t>
      </w:r>
      <w:r w:rsidRPr="006A7132">
        <w:rPr>
          <w:sz w:val="24"/>
          <w:szCs w:val="24"/>
        </w:rPr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Ардатовская территориальная избирательная комиссия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р е ш и л а:</w:t>
      </w:r>
    </w:p>
    <w:p w:rsidR="00BB5827" w:rsidRPr="006A7132" w:rsidRDefault="00BB5827" w:rsidP="008453AC">
      <w:pPr>
        <w:ind w:left="-709" w:firstLine="425"/>
        <w:jc w:val="both"/>
        <w:rPr>
          <w:b/>
          <w:sz w:val="24"/>
          <w:szCs w:val="24"/>
        </w:rPr>
      </w:pPr>
    </w:p>
    <w:p w:rsidR="00BB5827" w:rsidRPr="008453AC" w:rsidRDefault="00BB5827" w:rsidP="00EA1CD7">
      <w:pPr>
        <w:keepLines/>
        <w:spacing w:line="240" w:lineRule="atLeast"/>
        <w:ind w:left="-709" w:firstLine="710"/>
        <w:contextualSpacing/>
        <w:jc w:val="both"/>
        <w:rPr>
          <w:sz w:val="24"/>
          <w:szCs w:val="22"/>
        </w:rPr>
      </w:pPr>
      <w:r w:rsidRPr="008453AC">
        <w:rPr>
          <w:sz w:val="24"/>
          <w:szCs w:val="22"/>
        </w:rPr>
        <w:t>1.Зарегистрировать Бякину Надежду Михайловну, дата рождения – 14 сентября 1984 года, место рождения – гор.Саранск, проживающую Республика Мордовия, город Саранск, пос.Пушкино, профессиональное образование – высшее, директора ООО "Агентство недвижимости "Магма",  член</w:t>
      </w:r>
      <w:r>
        <w:rPr>
          <w:sz w:val="24"/>
          <w:szCs w:val="22"/>
        </w:rPr>
        <w:t>а</w:t>
      </w:r>
      <w:r w:rsidRPr="008453AC">
        <w:rPr>
          <w:sz w:val="24"/>
          <w:szCs w:val="22"/>
        </w:rPr>
        <w:t xml:space="preserve"> Политической партии </w:t>
      </w:r>
      <w:r w:rsidRPr="008E0F32">
        <w:rPr>
          <w:b/>
          <w:sz w:val="24"/>
          <w:szCs w:val="22"/>
        </w:rPr>
        <w:t>ЛДПР</w:t>
      </w:r>
      <w:r w:rsidRPr="008453AC">
        <w:rPr>
          <w:sz w:val="24"/>
          <w:szCs w:val="22"/>
        </w:rPr>
        <w:t xml:space="preserve">, несудимую, выдвинутую избирательным объединением "Мордовское региональное отделение Политической партии </w:t>
      </w:r>
      <w:r w:rsidRPr="008E0F32">
        <w:rPr>
          <w:b/>
          <w:sz w:val="24"/>
          <w:szCs w:val="22"/>
        </w:rPr>
        <w:t>ЛДПР</w:t>
      </w:r>
      <w:r w:rsidRPr="008453AC">
        <w:rPr>
          <w:sz w:val="24"/>
          <w:szCs w:val="22"/>
        </w:rPr>
        <w:t xml:space="preserve"> - Либерально-демократическая партия России" в Республике Мордовия" кандидатом в депутаты Совета депутатов Кученяевского сельского поселения Ардатовского муниципального района Республики Мордовия второго созыва по Зеленому одномандатному избирательному округу № 2.</w:t>
      </w:r>
    </w:p>
    <w:p w:rsidR="00BB5827" w:rsidRPr="005674D0" w:rsidRDefault="00BB5827" w:rsidP="00EA1CD7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  <w:u w:val="single"/>
        </w:rPr>
      </w:pPr>
      <w:r w:rsidRPr="005674D0">
        <w:rPr>
          <w:sz w:val="24"/>
          <w:szCs w:val="22"/>
          <w:u w:val="single"/>
        </w:rPr>
        <w:t>0</w:t>
      </w:r>
      <w:r w:rsidRPr="00390DD2">
        <w:rPr>
          <w:sz w:val="24"/>
          <w:szCs w:val="22"/>
          <w:u w:val="single"/>
        </w:rPr>
        <w:t>6</w:t>
      </w:r>
      <w:r w:rsidRPr="005674D0">
        <w:rPr>
          <w:sz w:val="24"/>
          <w:szCs w:val="22"/>
          <w:u w:val="single"/>
        </w:rPr>
        <w:t>.08.2025 г. 17:15 ч .</w:t>
      </w:r>
    </w:p>
    <w:p w:rsidR="00BB5827" w:rsidRPr="008453AC" w:rsidRDefault="00BB5827" w:rsidP="00EA1CD7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    (дата и время регистрации)</w:t>
      </w:r>
    </w:p>
    <w:p w:rsidR="00BB5827" w:rsidRPr="008453AC" w:rsidRDefault="00BB5827" w:rsidP="00EA1CD7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2. Выдать Бякиной </w:t>
      </w:r>
      <w:r>
        <w:rPr>
          <w:sz w:val="24"/>
          <w:szCs w:val="22"/>
        </w:rPr>
        <w:t>Н</w:t>
      </w:r>
      <w:r w:rsidRPr="008453AC">
        <w:rPr>
          <w:sz w:val="24"/>
          <w:szCs w:val="22"/>
        </w:rPr>
        <w:t>адежде Михайловне удостоверение</w:t>
      </w:r>
      <w:r w:rsidRPr="005674D0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>о регистрации установленного образца.</w:t>
      </w:r>
    </w:p>
    <w:p w:rsidR="00BB5827" w:rsidRPr="008453AC" w:rsidRDefault="00BB5827" w:rsidP="00EA1CD7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>3. Направить настоящее решение для опубликования в Информационный бюллетень Кученяевского сельского поселения.</w:t>
      </w:r>
    </w:p>
    <w:p w:rsidR="00BB5827" w:rsidRPr="006A7132" w:rsidRDefault="00BB5827" w:rsidP="00EA1CD7">
      <w:pPr>
        <w:pStyle w:val="a0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8453AC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BB5827" w:rsidRPr="006A7132" w:rsidRDefault="00BB5827" w:rsidP="008453AC">
      <w:pPr>
        <w:ind w:left="-709" w:right="-284"/>
        <w:jc w:val="both"/>
        <w:rPr>
          <w:sz w:val="24"/>
          <w:szCs w:val="24"/>
        </w:rPr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Председатель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br/>
            </w:r>
            <w:r w:rsidRPr="006A7132">
              <w:rPr>
                <w:sz w:val="24"/>
                <w:szCs w:val="24"/>
              </w:rPr>
              <w:br/>
              <w:t>Д.В. Петухов</w:t>
            </w: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 xml:space="preserve">Секретарь 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И.В. Исайкина</w:t>
            </w:r>
          </w:p>
        </w:tc>
      </w:tr>
    </w:tbl>
    <w:p w:rsidR="00BB5827" w:rsidRDefault="00BB5827" w:rsidP="005C4CEA">
      <w:pPr>
        <w:pStyle w:val="Title"/>
        <w:spacing w:line="240" w:lineRule="auto"/>
        <w:rPr>
          <w:szCs w:val="32"/>
          <w:lang w:val="en-US"/>
        </w:rPr>
      </w:pPr>
    </w:p>
    <w:p w:rsidR="00BB5827" w:rsidRPr="005674D0" w:rsidRDefault="00BB5827" w:rsidP="005C4CEA">
      <w:pPr>
        <w:pStyle w:val="Title"/>
        <w:spacing w:line="240" w:lineRule="auto"/>
        <w:rPr>
          <w:szCs w:val="32"/>
          <w:lang w:val="en-US"/>
        </w:rPr>
      </w:pPr>
    </w:p>
    <w:p w:rsidR="00BB5827" w:rsidRPr="00F03C75" w:rsidRDefault="00BB5827" w:rsidP="00BD2D0B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BB5827" w:rsidRPr="00F03C75" w:rsidRDefault="00BB5827" w:rsidP="00BD2D0B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BB5827" w:rsidRPr="00F03C75" w:rsidRDefault="00BB5827" w:rsidP="00BD2D0B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8"/>
        </w:rPr>
      </w:pPr>
    </w:p>
    <w:p w:rsidR="00BB5827" w:rsidRPr="00F03C75" w:rsidRDefault="00BB5827" w:rsidP="00BD2D0B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г.Ардатов, ул. Комсомольская, д.121, тел. 3-23-95,ф. 3-11-89</w:t>
      </w:r>
    </w:p>
    <w:p w:rsidR="00BB5827" w:rsidRPr="00F03C75" w:rsidRDefault="00BB5827" w:rsidP="00BD2D0B">
      <w:pPr>
        <w:rPr>
          <w:b/>
          <w:sz w:val="18"/>
        </w:rPr>
      </w:pPr>
    </w:p>
    <w:p w:rsidR="00BB5827" w:rsidRPr="005C4CEA" w:rsidRDefault="00BB5827" w:rsidP="00BD2D0B">
      <w:pPr>
        <w:jc w:val="center"/>
        <w:rPr>
          <w:b/>
          <w:sz w:val="24"/>
          <w:szCs w:val="28"/>
        </w:rPr>
      </w:pPr>
      <w:r w:rsidRPr="00F03C75">
        <w:rPr>
          <w:b/>
          <w:sz w:val="24"/>
          <w:szCs w:val="28"/>
        </w:rPr>
        <w:t>РЕШЕНИЕ</w:t>
      </w:r>
    </w:p>
    <w:p w:rsidR="00BB5827" w:rsidRPr="005C4CEA" w:rsidRDefault="00BB5827" w:rsidP="00BD2D0B">
      <w:pPr>
        <w:jc w:val="center"/>
        <w:rPr>
          <w:b/>
          <w:sz w:val="24"/>
          <w:szCs w:val="28"/>
        </w:rPr>
      </w:pPr>
    </w:p>
    <w:p w:rsidR="00BB5827" w:rsidRPr="008E0F32" w:rsidRDefault="00BB5827" w:rsidP="00BD2D0B">
      <w:pPr>
        <w:rPr>
          <w:bCs/>
          <w:sz w:val="22"/>
          <w:szCs w:val="24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  <w:szCs w:val="24"/>
        </w:rPr>
        <w:t>«</w:t>
      </w:r>
      <w:r>
        <w:rPr>
          <w:bCs/>
          <w:sz w:val="22"/>
          <w:szCs w:val="24"/>
        </w:rPr>
        <w:t>0</w:t>
      </w:r>
      <w:r w:rsidRPr="00E942AC">
        <w:rPr>
          <w:bCs/>
          <w:sz w:val="22"/>
          <w:szCs w:val="24"/>
        </w:rPr>
        <w:t>6</w:t>
      </w:r>
      <w:r w:rsidRPr="00F03C75">
        <w:rPr>
          <w:bCs/>
          <w:sz w:val="22"/>
          <w:szCs w:val="24"/>
        </w:rPr>
        <w:t xml:space="preserve">» </w:t>
      </w:r>
      <w:r>
        <w:rPr>
          <w:bCs/>
          <w:sz w:val="22"/>
          <w:szCs w:val="24"/>
        </w:rPr>
        <w:t>августа 2025 года</w:t>
      </w:r>
      <w:r>
        <w:rPr>
          <w:bCs/>
          <w:sz w:val="22"/>
          <w:szCs w:val="24"/>
        </w:rPr>
        <w:tab/>
        <w:t xml:space="preserve">                                    </w:t>
      </w:r>
      <w:r>
        <w:rPr>
          <w:bCs/>
          <w:sz w:val="22"/>
          <w:szCs w:val="24"/>
        </w:rPr>
        <w:tab/>
        <w:t xml:space="preserve">           </w:t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  <w:t xml:space="preserve">№ </w:t>
      </w:r>
      <w:r w:rsidRPr="00F03C75">
        <w:rPr>
          <w:bCs/>
          <w:sz w:val="22"/>
          <w:szCs w:val="24"/>
          <w:u w:val="single"/>
        </w:rPr>
        <w:t xml:space="preserve"> </w:t>
      </w:r>
      <w:r>
        <w:rPr>
          <w:bCs/>
          <w:sz w:val="22"/>
          <w:szCs w:val="24"/>
          <w:u w:val="single"/>
        </w:rPr>
        <w:t>112/43</w:t>
      </w:r>
      <w:r w:rsidRPr="008E0F32">
        <w:rPr>
          <w:bCs/>
          <w:sz w:val="22"/>
          <w:szCs w:val="24"/>
          <w:u w:val="single"/>
        </w:rPr>
        <w:t>-7</w:t>
      </w:r>
    </w:p>
    <w:p w:rsidR="00BB5827" w:rsidRPr="00F03C75" w:rsidRDefault="00BB5827" w:rsidP="00BD2D0B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BB5827" w:rsidRPr="009D19E9" w:rsidRDefault="00BB5827" w:rsidP="00BD2D0B">
      <w:pPr>
        <w:pStyle w:val="a"/>
        <w:ind w:right="-2"/>
      </w:pPr>
    </w:p>
    <w:p w:rsidR="00BB5827" w:rsidRPr="005C4CEA" w:rsidRDefault="00BB5827" w:rsidP="00BD2D0B">
      <w:pPr>
        <w:pStyle w:val="a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BD2D0B">
        <w:rPr>
          <w:sz w:val="24"/>
          <w:szCs w:val="24"/>
        </w:rPr>
        <w:t>Миронова Алексея Ивановича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BB5827" w:rsidRPr="00E0061B" w:rsidRDefault="00BB5827" w:rsidP="00BD2D0B">
      <w:pPr>
        <w:ind w:left="-709" w:right="-284"/>
        <w:jc w:val="center"/>
        <w:rPr>
          <w:b/>
          <w:sz w:val="24"/>
          <w:szCs w:val="24"/>
        </w:rPr>
      </w:pPr>
      <w:r w:rsidRPr="006A7132">
        <w:rPr>
          <w:b/>
          <w:sz w:val="24"/>
          <w:szCs w:val="24"/>
        </w:rPr>
        <w:t xml:space="preserve">Совета депутатов </w:t>
      </w:r>
      <w:r>
        <w:rPr>
          <w:b/>
          <w:sz w:val="24"/>
          <w:szCs w:val="24"/>
        </w:rPr>
        <w:t>Кученяевского</w:t>
      </w:r>
      <w:r w:rsidRPr="006A7132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</w:t>
      </w:r>
      <w:r w:rsidRPr="008453AC">
        <w:rPr>
          <w:b/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по</w:t>
      </w:r>
      <w:r w:rsidRPr="008453A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Молодежному </w:t>
      </w:r>
      <w:r w:rsidRPr="00E0061B">
        <w:rPr>
          <w:b/>
          <w:sz w:val="24"/>
          <w:szCs w:val="24"/>
        </w:rPr>
        <w:t xml:space="preserve">  одномандатн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избирательн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у</w:t>
      </w:r>
      <w:r w:rsidRPr="00E0061B">
        <w:rPr>
          <w:b/>
          <w:sz w:val="24"/>
          <w:szCs w:val="24"/>
        </w:rPr>
        <w:t xml:space="preserve"> № </w:t>
      </w:r>
      <w:r>
        <w:rPr>
          <w:b/>
          <w:sz w:val="24"/>
          <w:szCs w:val="24"/>
        </w:rPr>
        <w:t>3</w:t>
      </w:r>
    </w:p>
    <w:p w:rsidR="00BB5827" w:rsidRPr="006A7132" w:rsidRDefault="00BB5827" w:rsidP="00BD2D0B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BB5827" w:rsidRDefault="00BB5827" w:rsidP="00BD2D0B">
      <w:pPr>
        <w:ind w:left="-709" w:firstLine="425"/>
        <w:jc w:val="both"/>
        <w:rPr>
          <w:b/>
          <w:sz w:val="24"/>
          <w:szCs w:val="24"/>
        </w:rPr>
      </w:pPr>
      <w:r w:rsidRPr="006A7132">
        <w:rPr>
          <w:sz w:val="24"/>
          <w:szCs w:val="24"/>
        </w:rPr>
        <w:t>Проверив соответствие порядка выдвиже</w:t>
      </w:r>
      <w:r>
        <w:rPr>
          <w:sz w:val="24"/>
          <w:szCs w:val="24"/>
        </w:rPr>
        <w:t xml:space="preserve">ния избирательным объединением </w:t>
      </w:r>
      <w:r w:rsidRPr="008E0F32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>ЛДПР</w:t>
      </w:r>
      <w:r w:rsidRPr="008E0F32">
        <w:rPr>
          <w:sz w:val="24"/>
          <w:szCs w:val="24"/>
        </w:rPr>
        <w:t xml:space="preserve"> - Либерально-демократическая партия России" </w:t>
      </w:r>
      <w:r w:rsidRPr="00BD2D0B">
        <w:rPr>
          <w:sz w:val="24"/>
          <w:szCs w:val="24"/>
        </w:rPr>
        <w:t>Миронова Алексея Ивановича</w:t>
      </w:r>
      <w:r w:rsidRPr="006A7132">
        <w:rPr>
          <w:sz w:val="24"/>
          <w:szCs w:val="24"/>
        </w:rPr>
        <w:t xml:space="preserve"> 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8453AC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Молодежному </w:t>
      </w:r>
      <w:r w:rsidRPr="008453AC">
        <w:rPr>
          <w:sz w:val="24"/>
          <w:szCs w:val="24"/>
        </w:rPr>
        <w:t xml:space="preserve">одномандатному избирательному округу № </w:t>
      </w:r>
      <w:r>
        <w:rPr>
          <w:sz w:val="24"/>
          <w:szCs w:val="24"/>
        </w:rPr>
        <w:t>3</w:t>
      </w:r>
      <w:r w:rsidRPr="008453AC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6A7132">
        <w:rPr>
          <w:sz w:val="24"/>
          <w:szCs w:val="24"/>
        </w:rPr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Ардатовская территориальная избирательная комиссия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р е ш и л а:</w:t>
      </w:r>
    </w:p>
    <w:p w:rsidR="00BB5827" w:rsidRPr="006A7132" w:rsidRDefault="00BB5827" w:rsidP="00BD2D0B">
      <w:pPr>
        <w:ind w:left="-709" w:firstLine="425"/>
        <w:jc w:val="both"/>
        <w:rPr>
          <w:b/>
          <w:sz w:val="24"/>
          <w:szCs w:val="24"/>
        </w:rPr>
      </w:pPr>
    </w:p>
    <w:p w:rsidR="00BB5827" w:rsidRPr="008453AC" w:rsidRDefault="00BB5827" w:rsidP="00BD2D0B">
      <w:pPr>
        <w:keepLines/>
        <w:spacing w:line="240" w:lineRule="atLeast"/>
        <w:ind w:left="-709" w:firstLine="710"/>
        <w:contextualSpacing/>
        <w:jc w:val="both"/>
        <w:rPr>
          <w:sz w:val="24"/>
          <w:szCs w:val="22"/>
        </w:rPr>
      </w:pPr>
      <w:r w:rsidRPr="008453AC">
        <w:rPr>
          <w:sz w:val="24"/>
          <w:szCs w:val="22"/>
        </w:rPr>
        <w:t xml:space="preserve">1.Зарегистрировать </w:t>
      </w:r>
      <w:r w:rsidRPr="00BD2D0B">
        <w:rPr>
          <w:sz w:val="24"/>
          <w:szCs w:val="22"/>
        </w:rPr>
        <w:t xml:space="preserve">Миронова Алексея Ивановича, дата рождения – 4 ноября 1980 года, место рождения – гор.Саранск, проживающего Республика Мордовия, Лямбирский район, с.Лямбирь,  профессиональное образование высшее, начальника отдела доставки ООО "Майкл", члена Политической партии </w:t>
      </w:r>
      <w:r w:rsidRPr="008E0F32">
        <w:rPr>
          <w:b/>
          <w:sz w:val="24"/>
          <w:szCs w:val="22"/>
        </w:rPr>
        <w:t>ЛДПР</w:t>
      </w:r>
      <w:r w:rsidRPr="00BD2D0B">
        <w:rPr>
          <w:sz w:val="24"/>
          <w:szCs w:val="22"/>
        </w:rPr>
        <w:t>,</w:t>
      </w:r>
      <w:r w:rsidRPr="008453AC">
        <w:rPr>
          <w:sz w:val="24"/>
          <w:szCs w:val="22"/>
        </w:rPr>
        <w:t xml:space="preserve"> несудим</w:t>
      </w:r>
      <w:r>
        <w:rPr>
          <w:sz w:val="24"/>
          <w:szCs w:val="22"/>
        </w:rPr>
        <w:t>ого</w:t>
      </w:r>
      <w:r w:rsidRPr="008453AC">
        <w:rPr>
          <w:sz w:val="24"/>
          <w:szCs w:val="22"/>
        </w:rPr>
        <w:t>, выдвинут</w:t>
      </w:r>
      <w:r>
        <w:rPr>
          <w:sz w:val="24"/>
          <w:szCs w:val="22"/>
        </w:rPr>
        <w:t>ого</w:t>
      </w:r>
      <w:r w:rsidRPr="008453AC">
        <w:rPr>
          <w:sz w:val="24"/>
          <w:szCs w:val="22"/>
        </w:rPr>
        <w:t xml:space="preserve"> избирательным объединением "Мордовское региональное отделение Политической партии </w:t>
      </w:r>
      <w:r w:rsidRPr="008E0F32">
        <w:rPr>
          <w:b/>
          <w:sz w:val="24"/>
          <w:szCs w:val="22"/>
        </w:rPr>
        <w:t>ЛДПР</w:t>
      </w:r>
      <w:r w:rsidRPr="008453AC">
        <w:rPr>
          <w:sz w:val="24"/>
          <w:szCs w:val="22"/>
        </w:rPr>
        <w:t xml:space="preserve"> - Либерально-демократическая партия России" в Республике Мордовия" кандидатом в депутаты Совета депутатов Кученяевского сельского поселения Ардатовского муниципального района Республики Мордовия второго созыва по </w:t>
      </w:r>
      <w:r>
        <w:rPr>
          <w:sz w:val="24"/>
          <w:szCs w:val="22"/>
        </w:rPr>
        <w:t>Молодежному</w:t>
      </w:r>
      <w:r w:rsidRPr="008453AC">
        <w:rPr>
          <w:sz w:val="24"/>
          <w:szCs w:val="22"/>
        </w:rPr>
        <w:t xml:space="preserve"> одномандатному избирательному округу № </w:t>
      </w:r>
      <w:r>
        <w:rPr>
          <w:sz w:val="24"/>
          <w:szCs w:val="22"/>
        </w:rPr>
        <w:t>3</w:t>
      </w:r>
      <w:r w:rsidRPr="008453AC">
        <w:rPr>
          <w:sz w:val="24"/>
          <w:szCs w:val="22"/>
        </w:rPr>
        <w:t>.</w:t>
      </w:r>
    </w:p>
    <w:p w:rsidR="00BB5827" w:rsidRPr="005674D0" w:rsidRDefault="00BB5827" w:rsidP="00BD2D0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  <w:u w:val="single"/>
        </w:rPr>
      </w:pPr>
      <w:r w:rsidRPr="005674D0">
        <w:rPr>
          <w:sz w:val="24"/>
          <w:szCs w:val="22"/>
          <w:u w:val="single"/>
        </w:rPr>
        <w:t>0</w:t>
      </w:r>
      <w:r w:rsidRPr="00390DD2">
        <w:rPr>
          <w:sz w:val="24"/>
          <w:szCs w:val="22"/>
          <w:u w:val="single"/>
        </w:rPr>
        <w:t>6</w:t>
      </w:r>
      <w:r w:rsidRPr="005674D0">
        <w:rPr>
          <w:sz w:val="24"/>
          <w:szCs w:val="22"/>
          <w:u w:val="single"/>
        </w:rPr>
        <w:t>.08.2025 г. 17:20 ч .</w:t>
      </w:r>
    </w:p>
    <w:p w:rsidR="00BB5827" w:rsidRPr="008453AC" w:rsidRDefault="00BB5827" w:rsidP="00BD2D0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    (дата и время регистрации)</w:t>
      </w:r>
    </w:p>
    <w:p w:rsidR="00BB5827" w:rsidRPr="008453AC" w:rsidRDefault="00BB5827" w:rsidP="00BD2D0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2. Выдать </w:t>
      </w:r>
      <w:r w:rsidRPr="00BD2D0B">
        <w:rPr>
          <w:sz w:val="24"/>
          <w:szCs w:val="22"/>
        </w:rPr>
        <w:t>Миронову Алексею Ивановичу</w:t>
      </w:r>
      <w:r w:rsidRPr="008453AC">
        <w:rPr>
          <w:sz w:val="24"/>
          <w:szCs w:val="22"/>
        </w:rPr>
        <w:t xml:space="preserve"> удостоверение</w:t>
      </w:r>
      <w:r w:rsidRPr="005674D0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>о регистрации установленного образца.</w:t>
      </w:r>
    </w:p>
    <w:p w:rsidR="00BB5827" w:rsidRPr="008453AC" w:rsidRDefault="00BB5827" w:rsidP="00BD2D0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>3. Направить настоящее решение для опубликования в Информационный бюллетень Кученяевского сельского поселения.</w:t>
      </w:r>
    </w:p>
    <w:p w:rsidR="00BB5827" w:rsidRPr="006A7132" w:rsidRDefault="00BB5827" w:rsidP="00BD2D0B">
      <w:pPr>
        <w:pStyle w:val="a0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8453AC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BB5827" w:rsidRPr="006A7132" w:rsidRDefault="00BB5827" w:rsidP="00BD2D0B">
      <w:pPr>
        <w:ind w:left="-709" w:right="-284"/>
        <w:jc w:val="both"/>
        <w:rPr>
          <w:sz w:val="24"/>
          <w:szCs w:val="24"/>
        </w:rPr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Председатель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br/>
            </w:r>
            <w:r w:rsidRPr="006A7132">
              <w:rPr>
                <w:sz w:val="24"/>
                <w:szCs w:val="24"/>
              </w:rPr>
              <w:br/>
              <w:t>Д.В. Петухов</w:t>
            </w: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 xml:space="preserve">Секретарь 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И.В. Исайкина</w:t>
            </w:r>
          </w:p>
        </w:tc>
      </w:tr>
    </w:tbl>
    <w:p w:rsidR="00BB5827" w:rsidRDefault="00BB5827" w:rsidP="00BD2D0B">
      <w:pPr>
        <w:pStyle w:val="Title"/>
        <w:spacing w:line="240" w:lineRule="auto"/>
        <w:rPr>
          <w:szCs w:val="32"/>
        </w:rPr>
      </w:pPr>
    </w:p>
    <w:p w:rsidR="00BB5827" w:rsidRDefault="00BB5827" w:rsidP="007559CD">
      <w:pPr>
        <w:pStyle w:val="Title"/>
        <w:spacing w:line="240" w:lineRule="auto"/>
        <w:rPr>
          <w:szCs w:val="32"/>
          <w:lang w:val="en-US"/>
        </w:rPr>
      </w:pPr>
    </w:p>
    <w:p w:rsidR="00BB5827" w:rsidRPr="00F03C75" w:rsidRDefault="00BB5827" w:rsidP="007559CD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BB5827" w:rsidRPr="00F03C75" w:rsidRDefault="00BB5827" w:rsidP="007559CD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BB5827" w:rsidRPr="00F03C75" w:rsidRDefault="00BB5827" w:rsidP="007559CD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8"/>
        </w:rPr>
      </w:pPr>
    </w:p>
    <w:p w:rsidR="00BB5827" w:rsidRPr="00F03C75" w:rsidRDefault="00BB5827" w:rsidP="007559CD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г.Ардатов, ул. Комсомольская, д.121, тел. 3-23-95,ф. 3-11-89</w:t>
      </w:r>
    </w:p>
    <w:p w:rsidR="00BB5827" w:rsidRPr="00F03C75" w:rsidRDefault="00BB5827" w:rsidP="007559CD">
      <w:pPr>
        <w:rPr>
          <w:b/>
          <w:sz w:val="18"/>
        </w:rPr>
      </w:pPr>
    </w:p>
    <w:p w:rsidR="00BB5827" w:rsidRPr="005C4CEA" w:rsidRDefault="00BB5827" w:rsidP="007559CD">
      <w:pPr>
        <w:jc w:val="center"/>
        <w:rPr>
          <w:b/>
          <w:sz w:val="24"/>
          <w:szCs w:val="28"/>
        </w:rPr>
      </w:pPr>
      <w:r w:rsidRPr="00F03C75">
        <w:rPr>
          <w:b/>
          <w:sz w:val="24"/>
          <w:szCs w:val="28"/>
        </w:rPr>
        <w:t>РЕШЕНИЕ</w:t>
      </w:r>
    </w:p>
    <w:p w:rsidR="00BB5827" w:rsidRPr="005C4CEA" w:rsidRDefault="00BB5827" w:rsidP="007559CD">
      <w:pPr>
        <w:jc w:val="center"/>
        <w:rPr>
          <w:b/>
          <w:sz w:val="24"/>
          <w:szCs w:val="28"/>
        </w:rPr>
      </w:pPr>
    </w:p>
    <w:p w:rsidR="00BB5827" w:rsidRPr="008E0F32" w:rsidRDefault="00BB5827" w:rsidP="007559CD">
      <w:pPr>
        <w:rPr>
          <w:bCs/>
          <w:sz w:val="22"/>
          <w:szCs w:val="24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  <w:szCs w:val="24"/>
        </w:rPr>
        <w:t>«</w:t>
      </w:r>
      <w:r>
        <w:rPr>
          <w:bCs/>
          <w:sz w:val="22"/>
          <w:szCs w:val="24"/>
        </w:rPr>
        <w:t>0</w:t>
      </w:r>
      <w:r w:rsidRPr="00E942AC">
        <w:rPr>
          <w:bCs/>
          <w:sz w:val="22"/>
          <w:szCs w:val="24"/>
        </w:rPr>
        <w:t>6</w:t>
      </w:r>
      <w:r w:rsidRPr="00F03C75">
        <w:rPr>
          <w:bCs/>
          <w:sz w:val="22"/>
          <w:szCs w:val="24"/>
        </w:rPr>
        <w:t xml:space="preserve">» </w:t>
      </w:r>
      <w:r>
        <w:rPr>
          <w:bCs/>
          <w:sz w:val="22"/>
          <w:szCs w:val="24"/>
        </w:rPr>
        <w:t>августа 2025 года</w:t>
      </w:r>
      <w:r>
        <w:rPr>
          <w:bCs/>
          <w:sz w:val="22"/>
          <w:szCs w:val="24"/>
        </w:rPr>
        <w:tab/>
        <w:t xml:space="preserve">                                    </w:t>
      </w:r>
      <w:r>
        <w:rPr>
          <w:bCs/>
          <w:sz w:val="22"/>
          <w:szCs w:val="24"/>
        </w:rPr>
        <w:tab/>
        <w:t xml:space="preserve">           </w:t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  <w:t xml:space="preserve">№ </w:t>
      </w:r>
      <w:r w:rsidRPr="00F03C75">
        <w:rPr>
          <w:bCs/>
          <w:sz w:val="22"/>
          <w:szCs w:val="24"/>
          <w:u w:val="single"/>
        </w:rPr>
        <w:t xml:space="preserve"> </w:t>
      </w:r>
      <w:r>
        <w:rPr>
          <w:bCs/>
          <w:sz w:val="22"/>
          <w:szCs w:val="24"/>
          <w:u w:val="single"/>
        </w:rPr>
        <w:t>112/44</w:t>
      </w:r>
      <w:r w:rsidRPr="008E0F32">
        <w:rPr>
          <w:bCs/>
          <w:sz w:val="22"/>
          <w:szCs w:val="24"/>
          <w:u w:val="single"/>
        </w:rPr>
        <w:t>-7</w:t>
      </w:r>
    </w:p>
    <w:p w:rsidR="00BB5827" w:rsidRPr="00F03C75" w:rsidRDefault="00BB5827" w:rsidP="007559CD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BB5827" w:rsidRPr="009D19E9" w:rsidRDefault="00BB5827" w:rsidP="007559CD">
      <w:pPr>
        <w:pStyle w:val="a"/>
        <w:ind w:right="-2"/>
      </w:pPr>
    </w:p>
    <w:p w:rsidR="00BB5827" w:rsidRPr="005C4CEA" w:rsidRDefault="00BB5827" w:rsidP="007559CD">
      <w:pPr>
        <w:pStyle w:val="a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7559CD">
        <w:rPr>
          <w:sz w:val="24"/>
          <w:szCs w:val="24"/>
        </w:rPr>
        <w:t>Кузиной Анастасии Дмитриевны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BB5827" w:rsidRPr="00E0061B" w:rsidRDefault="00BB5827" w:rsidP="007559CD">
      <w:pPr>
        <w:ind w:left="-709" w:right="-284"/>
        <w:jc w:val="center"/>
        <w:rPr>
          <w:b/>
          <w:sz w:val="24"/>
          <w:szCs w:val="24"/>
        </w:rPr>
      </w:pPr>
      <w:r w:rsidRPr="006A7132">
        <w:rPr>
          <w:b/>
          <w:sz w:val="24"/>
          <w:szCs w:val="24"/>
        </w:rPr>
        <w:t xml:space="preserve">Совета депутатов </w:t>
      </w:r>
      <w:r>
        <w:rPr>
          <w:b/>
          <w:sz w:val="24"/>
          <w:szCs w:val="24"/>
        </w:rPr>
        <w:t>Кученяевского</w:t>
      </w:r>
      <w:r w:rsidRPr="006A7132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</w:t>
      </w:r>
      <w:r w:rsidRPr="008453AC">
        <w:rPr>
          <w:b/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по</w:t>
      </w:r>
      <w:r w:rsidRPr="008453A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Луначарскому </w:t>
      </w:r>
      <w:r w:rsidRPr="00E0061B">
        <w:rPr>
          <w:b/>
          <w:sz w:val="24"/>
          <w:szCs w:val="24"/>
        </w:rPr>
        <w:t xml:space="preserve"> одномандатн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избирательн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у</w:t>
      </w:r>
      <w:r w:rsidRPr="00E0061B">
        <w:rPr>
          <w:b/>
          <w:sz w:val="24"/>
          <w:szCs w:val="24"/>
        </w:rPr>
        <w:t xml:space="preserve"> № </w:t>
      </w:r>
      <w:r>
        <w:rPr>
          <w:b/>
          <w:sz w:val="24"/>
          <w:szCs w:val="24"/>
        </w:rPr>
        <w:t>4</w:t>
      </w:r>
    </w:p>
    <w:p w:rsidR="00BB5827" w:rsidRPr="006A7132" w:rsidRDefault="00BB5827" w:rsidP="007559CD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BB5827" w:rsidRDefault="00BB5827" w:rsidP="007559CD">
      <w:pPr>
        <w:ind w:left="-709" w:firstLine="425"/>
        <w:jc w:val="both"/>
        <w:rPr>
          <w:b/>
          <w:sz w:val="24"/>
          <w:szCs w:val="24"/>
        </w:rPr>
      </w:pPr>
      <w:r w:rsidRPr="006A7132">
        <w:rPr>
          <w:sz w:val="24"/>
          <w:szCs w:val="24"/>
        </w:rPr>
        <w:t>Проверив соответствие порядка выдвиже</w:t>
      </w:r>
      <w:r>
        <w:rPr>
          <w:sz w:val="24"/>
          <w:szCs w:val="24"/>
        </w:rPr>
        <w:t xml:space="preserve">ния избирательным объединением </w:t>
      </w:r>
      <w:r w:rsidRPr="008E0F32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>ЛДПР</w:t>
      </w:r>
      <w:r w:rsidRPr="008E0F32">
        <w:rPr>
          <w:sz w:val="24"/>
          <w:szCs w:val="24"/>
        </w:rPr>
        <w:t xml:space="preserve"> - Либерально-демократическая партия России"</w:t>
      </w:r>
      <w:r>
        <w:rPr>
          <w:b/>
          <w:sz w:val="24"/>
          <w:szCs w:val="24"/>
        </w:rPr>
        <w:t xml:space="preserve"> </w:t>
      </w:r>
      <w:r w:rsidRPr="007559CD">
        <w:rPr>
          <w:sz w:val="24"/>
          <w:szCs w:val="24"/>
        </w:rPr>
        <w:t xml:space="preserve">Кузиной Анастасии Дмитриевны </w:t>
      </w:r>
      <w:r w:rsidRPr="006A7132">
        <w:rPr>
          <w:sz w:val="24"/>
          <w:szCs w:val="24"/>
        </w:rPr>
        <w:t xml:space="preserve">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8453AC">
        <w:rPr>
          <w:sz w:val="24"/>
          <w:szCs w:val="24"/>
        </w:rPr>
        <w:t xml:space="preserve">по </w:t>
      </w:r>
      <w:r w:rsidRPr="007559CD">
        <w:rPr>
          <w:sz w:val="24"/>
          <w:szCs w:val="24"/>
        </w:rPr>
        <w:t>Луначарскому</w:t>
      </w:r>
      <w:r>
        <w:rPr>
          <w:sz w:val="24"/>
          <w:szCs w:val="24"/>
        </w:rPr>
        <w:t xml:space="preserve"> </w:t>
      </w:r>
      <w:r w:rsidRPr="008453AC">
        <w:rPr>
          <w:sz w:val="24"/>
          <w:szCs w:val="24"/>
        </w:rPr>
        <w:t xml:space="preserve">одномандатному избирательному округу № </w:t>
      </w:r>
      <w:r>
        <w:rPr>
          <w:sz w:val="24"/>
          <w:szCs w:val="24"/>
        </w:rPr>
        <w:t>4</w:t>
      </w:r>
      <w:r w:rsidRPr="008453AC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6A7132">
        <w:rPr>
          <w:sz w:val="24"/>
          <w:szCs w:val="24"/>
        </w:rPr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Ардатовская территориальная избирательная комиссия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р е ш и л а:</w:t>
      </w:r>
    </w:p>
    <w:p w:rsidR="00BB5827" w:rsidRPr="006A7132" w:rsidRDefault="00BB5827" w:rsidP="007559CD">
      <w:pPr>
        <w:ind w:left="-709" w:firstLine="425"/>
        <w:jc w:val="both"/>
        <w:rPr>
          <w:b/>
          <w:sz w:val="24"/>
          <w:szCs w:val="24"/>
        </w:rPr>
      </w:pPr>
    </w:p>
    <w:p w:rsidR="00BB5827" w:rsidRPr="008453AC" w:rsidRDefault="00BB5827" w:rsidP="007559CD">
      <w:pPr>
        <w:keepLines/>
        <w:spacing w:line="240" w:lineRule="atLeast"/>
        <w:ind w:left="-709" w:firstLine="710"/>
        <w:contextualSpacing/>
        <w:jc w:val="both"/>
        <w:rPr>
          <w:sz w:val="24"/>
          <w:szCs w:val="22"/>
        </w:rPr>
      </w:pPr>
      <w:r w:rsidRPr="008453AC">
        <w:rPr>
          <w:sz w:val="24"/>
          <w:szCs w:val="22"/>
        </w:rPr>
        <w:t xml:space="preserve">1.Зарегистрировать </w:t>
      </w:r>
      <w:r w:rsidRPr="007559CD">
        <w:rPr>
          <w:sz w:val="24"/>
          <w:szCs w:val="22"/>
        </w:rPr>
        <w:t xml:space="preserve">Кузину Анастасию Дмитриевну, дата рождения – 14 марта 2006 года, место рождения – пос.Чамзинка Чамзинский район Республика Мордовия, проживающую  Республика Мордовия, Атяшевский район, село Ахматово, студентку ФГБОУ ВО "МГУ им.Н.П.Огарёва", члена Политической партии </w:t>
      </w:r>
      <w:r w:rsidRPr="008E0F32">
        <w:rPr>
          <w:b/>
          <w:sz w:val="24"/>
          <w:szCs w:val="22"/>
        </w:rPr>
        <w:t>ЛДПР</w:t>
      </w:r>
      <w:r w:rsidRPr="007559CD">
        <w:rPr>
          <w:sz w:val="24"/>
          <w:szCs w:val="22"/>
        </w:rPr>
        <w:t>,</w:t>
      </w:r>
      <w:r w:rsidRPr="008453AC">
        <w:rPr>
          <w:sz w:val="24"/>
          <w:szCs w:val="22"/>
        </w:rPr>
        <w:t xml:space="preserve"> несуди</w:t>
      </w:r>
      <w:r>
        <w:rPr>
          <w:sz w:val="24"/>
          <w:szCs w:val="22"/>
        </w:rPr>
        <w:t>мую</w:t>
      </w:r>
      <w:r w:rsidRPr="008453AC">
        <w:rPr>
          <w:sz w:val="24"/>
          <w:szCs w:val="22"/>
        </w:rPr>
        <w:t>, выдвинут</w:t>
      </w:r>
      <w:r>
        <w:rPr>
          <w:sz w:val="24"/>
          <w:szCs w:val="22"/>
        </w:rPr>
        <w:t>ую</w:t>
      </w:r>
      <w:r w:rsidRPr="008453AC">
        <w:rPr>
          <w:sz w:val="24"/>
          <w:szCs w:val="22"/>
        </w:rPr>
        <w:t xml:space="preserve"> избирательным объединением "Мордовское региональное отделение Политической партии </w:t>
      </w:r>
      <w:r w:rsidRPr="008E0F32">
        <w:rPr>
          <w:b/>
          <w:sz w:val="24"/>
          <w:szCs w:val="22"/>
        </w:rPr>
        <w:t>ЛДПР</w:t>
      </w:r>
      <w:r w:rsidRPr="008453AC">
        <w:rPr>
          <w:sz w:val="24"/>
          <w:szCs w:val="22"/>
        </w:rPr>
        <w:t xml:space="preserve"> - Либерально-демократическая партия России" в Республике Мордовия" кандидатом в депутаты Совета депутатов Кученяевского сельского поселения Ардатовского муниципального района Республики Мордовия второго созыва по </w:t>
      </w:r>
      <w:r>
        <w:rPr>
          <w:sz w:val="24"/>
          <w:szCs w:val="22"/>
        </w:rPr>
        <w:t>Луначарскому</w:t>
      </w:r>
      <w:r w:rsidRPr="008453AC">
        <w:rPr>
          <w:sz w:val="24"/>
          <w:szCs w:val="22"/>
        </w:rPr>
        <w:t xml:space="preserve"> одномандатному избирательному округу № </w:t>
      </w:r>
      <w:r>
        <w:rPr>
          <w:sz w:val="24"/>
          <w:szCs w:val="22"/>
        </w:rPr>
        <w:t>4</w:t>
      </w:r>
      <w:r w:rsidRPr="008453AC">
        <w:rPr>
          <w:sz w:val="24"/>
          <w:szCs w:val="22"/>
        </w:rPr>
        <w:t>.</w:t>
      </w:r>
    </w:p>
    <w:p w:rsidR="00BB5827" w:rsidRPr="005674D0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  <w:u w:val="single"/>
        </w:rPr>
      </w:pPr>
      <w:r w:rsidRPr="005674D0">
        <w:rPr>
          <w:sz w:val="24"/>
          <w:szCs w:val="22"/>
          <w:u w:val="single"/>
        </w:rPr>
        <w:t>0</w:t>
      </w:r>
      <w:r w:rsidRPr="00390DD2">
        <w:rPr>
          <w:sz w:val="24"/>
          <w:szCs w:val="22"/>
          <w:u w:val="single"/>
        </w:rPr>
        <w:t>6</w:t>
      </w:r>
      <w:r w:rsidRPr="005674D0">
        <w:rPr>
          <w:sz w:val="24"/>
          <w:szCs w:val="22"/>
          <w:u w:val="single"/>
        </w:rPr>
        <w:t>.08.2025 г. 17:25 ч .</w:t>
      </w:r>
    </w:p>
    <w:p w:rsidR="00BB5827" w:rsidRPr="008453AC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    (дата и время регистрации)</w:t>
      </w:r>
    </w:p>
    <w:p w:rsidR="00BB5827" w:rsidRPr="008453AC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2. Выдать </w:t>
      </w:r>
      <w:r w:rsidRPr="007559CD">
        <w:rPr>
          <w:sz w:val="24"/>
          <w:szCs w:val="22"/>
        </w:rPr>
        <w:t>Кузиной Анастасии Дмитриевне</w:t>
      </w:r>
      <w:r w:rsidRPr="008453AC">
        <w:rPr>
          <w:sz w:val="24"/>
          <w:szCs w:val="22"/>
        </w:rPr>
        <w:t xml:space="preserve"> удостоверение</w:t>
      </w:r>
      <w:r w:rsidRPr="005674D0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>о регистрации установленного образца.</w:t>
      </w:r>
    </w:p>
    <w:p w:rsidR="00BB5827" w:rsidRPr="008453AC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>3. Направить настоящее решение для опубликования в Информационный бюллетень Кученяевского сельского поселения.</w:t>
      </w:r>
    </w:p>
    <w:p w:rsidR="00BB5827" w:rsidRPr="006A7132" w:rsidRDefault="00BB5827" w:rsidP="007559CD">
      <w:pPr>
        <w:pStyle w:val="a0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8453AC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7559CD">
        <w:rPr>
          <w:sz w:val="24"/>
          <w:szCs w:val="22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BB5827" w:rsidRPr="006A7132" w:rsidRDefault="00BB5827" w:rsidP="007559CD">
      <w:pPr>
        <w:ind w:left="-709" w:right="-284"/>
        <w:jc w:val="both"/>
        <w:rPr>
          <w:sz w:val="24"/>
          <w:szCs w:val="24"/>
        </w:rPr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Председатель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br/>
            </w:r>
            <w:r w:rsidRPr="006A7132">
              <w:rPr>
                <w:sz w:val="24"/>
                <w:szCs w:val="24"/>
              </w:rPr>
              <w:br/>
              <w:t>Д.В. Петухов</w:t>
            </w: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 xml:space="preserve">Секретарь 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И.В. Исайкина</w:t>
            </w:r>
          </w:p>
        </w:tc>
      </w:tr>
    </w:tbl>
    <w:p w:rsidR="00BB5827" w:rsidRDefault="00BB5827" w:rsidP="007559CD">
      <w:pPr>
        <w:pStyle w:val="Title"/>
        <w:spacing w:line="240" w:lineRule="auto"/>
        <w:rPr>
          <w:szCs w:val="32"/>
          <w:lang w:val="en-US"/>
        </w:rPr>
      </w:pPr>
    </w:p>
    <w:p w:rsidR="00BB5827" w:rsidRPr="005674D0" w:rsidRDefault="00BB5827" w:rsidP="007559CD">
      <w:pPr>
        <w:pStyle w:val="Title"/>
        <w:spacing w:line="240" w:lineRule="auto"/>
        <w:rPr>
          <w:szCs w:val="32"/>
          <w:lang w:val="en-US"/>
        </w:rPr>
      </w:pPr>
    </w:p>
    <w:p w:rsidR="00BB5827" w:rsidRPr="00F03C75" w:rsidRDefault="00BB5827" w:rsidP="007559CD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BB5827" w:rsidRPr="00F03C75" w:rsidRDefault="00BB5827" w:rsidP="007559CD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BB5827" w:rsidRPr="00F03C75" w:rsidRDefault="00BB5827" w:rsidP="007559CD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8"/>
        </w:rPr>
      </w:pPr>
    </w:p>
    <w:p w:rsidR="00BB5827" w:rsidRPr="00F03C75" w:rsidRDefault="00BB5827" w:rsidP="007559CD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г.Ардатов, ул. Комсомольская, д.121, тел. 3-23-95,ф. 3-11-89</w:t>
      </w:r>
    </w:p>
    <w:p w:rsidR="00BB5827" w:rsidRPr="00F03C75" w:rsidRDefault="00BB5827" w:rsidP="007559CD">
      <w:pPr>
        <w:rPr>
          <w:b/>
          <w:sz w:val="18"/>
        </w:rPr>
      </w:pPr>
    </w:p>
    <w:p w:rsidR="00BB5827" w:rsidRPr="005C4CEA" w:rsidRDefault="00BB5827" w:rsidP="007559CD">
      <w:pPr>
        <w:jc w:val="center"/>
        <w:rPr>
          <w:b/>
          <w:sz w:val="24"/>
          <w:szCs w:val="28"/>
        </w:rPr>
      </w:pPr>
      <w:r w:rsidRPr="00F03C75">
        <w:rPr>
          <w:b/>
          <w:sz w:val="24"/>
          <w:szCs w:val="28"/>
        </w:rPr>
        <w:t>РЕШЕНИЕ</w:t>
      </w:r>
    </w:p>
    <w:p w:rsidR="00BB5827" w:rsidRPr="005C4CEA" w:rsidRDefault="00BB5827" w:rsidP="007559CD">
      <w:pPr>
        <w:jc w:val="center"/>
        <w:rPr>
          <w:b/>
          <w:sz w:val="24"/>
          <w:szCs w:val="28"/>
        </w:rPr>
      </w:pPr>
    </w:p>
    <w:p w:rsidR="00BB5827" w:rsidRPr="008E0F32" w:rsidRDefault="00BB5827" w:rsidP="007559CD">
      <w:pPr>
        <w:rPr>
          <w:bCs/>
          <w:sz w:val="22"/>
          <w:szCs w:val="24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  <w:szCs w:val="24"/>
        </w:rPr>
        <w:t>«</w:t>
      </w:r>
      <w:r>
        <w:rPr>
          <w:bCs/>
          <w:sz w:val="22"/>
          <w:szCs w:val="24"/>
        </w:rPr>
        <w:t>0</w:t>
      </w:r>
      <w:r w:rsidRPr="00E942AC">
        <w:rPr>
          <w:bCs/>
          <w:sz w:val="22"/>
          <w:szCs w:val="24"/>
        </w:rPr>
        <w:t>6</w:t>
      </w:r>
      <w:r w:rsidRPr="00F03C75">
        <w:rPr>
          <w:bCs/>
          <w:sz w:val="22"/>
          <w:szCs w:val="24"/>
        </w:rPr>
        <w:t xml:space="preserve">» </w:t>
      </w:r>
      <w:r>
        <w:rPr>
          <w:bCs/>
          <w:sz w:val="22"/>
          <w:szCs w:val="24"/>
        </w:rPr>
        <w:t>августа 2025 года</w:t>
      </w:r>
      <w:r>
        <w:rPr>
          <w:bCs/>
          <w:sz w:val="22"/>
          <w:szCs w:val="24"/>
        </w:rPr>
        <w:tab/>
        <w:t xml:space="preserve">                                    </w:t>
      </w:r>
      <w:r>
        <w:rPr>
          <w:bCs/>
          <w:sz w:val="22"/>
          <w:szCs w:val="24"/>
        </w:rPr>
        <w:tab/>
        <w:t xml:space="preserve">           </w:t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  <w:t xml:space="preserve">№ </w:t>
      </w:r>
      <w:r w:rsidRPr="00F03C75">
        <w:rPr>
          <w:bCs/>
          <w:sz w:val="22"/>
          <w:szCs w:val="24"/>
          <w:u w:val="single"/>
        </w:rPr>
        <w:t xml:space="preserve"> </w:t>
      </w:r>
      <w:r>
        <w:rPr>
          <w:bCs/>
          <w:sz w:val="22"/>
          <w:szCs w:val="24"/>
          <w:u w:val="single"/>
        </w:rPr>
        <w:t>112/45</w:t>
      </w:r>
      <w:r w:rsidRPr="008E0F32">
        <w:rPr>
          <w:bCs/>
          <w:sz w:val="22"/>
          <w:szCs w:val="24"/>
          <w:u w:val="single"/>
        </w:rPr>
        <w:t>-7</w:t>
      </w:r>
    </w:p>
    <w:p w:rsidR="00BB5827" w:rsidRPr="00F03C75" w:rsidRDefault="00BB5827" w:rsidP="007559CD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BB5827" w:rsidRPr="009D19E9" w:rsidRDefault="00BB5827" w:rsidP="007559CD">
      <w:pPr>
        <w:pStyle w:val="a"/>
        <w:ind w:right="-2"/>
      </w:pPr>
    </w:p>
    <w:p w:rsidR="00BB5827" w:rsidRPr="005C4CEA" w:rsidRDefault="00BB5827" w:rsidP="007559CD">
      <w:pPr>
        <w:pStyle w:val="a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7559CD">
        <w:rPr>
          <w:sz w:val="24"/>
          <w:szCs w:val="24"/>
        </w:rPr>
        <w:t>Напалков</w:t>
      </w:r>
      <w:r>
        <w:rPr>
          <w:sz w:val="24"/>
          <w:szCs w:val="24"/>
        </w:rPr>
        <w:t>а</w:t>
      </w:r>
      <w:r w:rsidRPr="007559CD">
        <w:rPr>
          <w:sz w:val="24"/>
          <w:szCs w:val="24"/>
        </w:rPr>
        <w:t xml:space="preserve"> Витали</w:t>
      </w:r>
      <w:r>
        <w:rPr>
          <w:sz w:val="24"/>
          <w:szCs w:val="24"/>
        </w:rPr>
        <w:t>я</w:t>
      </w:r>
      <w:r w:rsidRPr="007559CD">
        <w:rPr>
          <w:sz w:val="24"/>
          <w:szCs w:val="24"/>
        </w:rPr>
        <w:t xml:space="preserve"> Викторович</w:t>
      </w:r>
      <w:r>
        <w:rPr>
          <w:sz w:val="24"/>
          <w:szCs w:val="24"/>
        </w:rPr>
        <w:t>а</w:t>
      </w:r>
      <w:r w:rsidRPr="007559CD">
        <w:rPr>
          <w:sz w:val="24"/>
          <w:szCs w:val="24"/>
        </w:rPr>
        <w:t xml:space="preserve"> </w:t>
      </w:r>
      <w:r w:rsidRPr="006A7132">
        <w:rPr>
          <w:sz w:val="24"/>
          <w:szCs w:val="24"/>
        </w:rPr>
        <w:t xml:space="preserve">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BB5827" w:rsidRPr="005674D0" w:rsidRDefault="00BB5827" w:rsidP="007559CD">
      <w:pPr>
        <w:ind w:left="-709" w:right="-284"/>
        <w:jc w:val="center"/>
        <w:rPr>
          <w:b/>
          <w:sz w:val="24"/>
          <w:szCs w:val="24"/>
        </w:rPr>
      </w:pPr>
      <w:r w:rsidRPr="006A7132">
        <w:rPr>
          <w:b/>
          <w:sz w:val="24"/>
          <w:szCs w:val="24"/>
        </w:rPr>
        <w:t xml:space="preserve">Совета депутатов </w:t>
      </w:r>
      <w:r>
        <w:rPr>
          <w:b/>
          <w:sz w:val="24"/>
          <w:szCs w:val="24"/>
        </w:rPr>
        <w:t>Кученяевского</w:t>
      </w:r>
      <w:r w:rsidRPr="006A7132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</w:t>
      </w:r>
      <w:r w:rsidRPr="008453AC">
        <w:rPr>
          <w:b/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по</w:t>
      </w:r>
      <w:r w:rsidRPr="008453A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Новому</w:t>
      </w:r>
      <w:r w:rsidRPr="00E0061B">
        <w:rPr>
          <w:b/>
          <w:sz w:val="24"/>
          <w:szCs w:val="24"/>
        </w:rPr>
        <w:t xml:space="preserve">  одномандатн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избирательн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</w:t>
      </w:r>
    </w:p>
    <w:p w:rsidR="00BB5827" w:rsidRPr="00E0061B" w:rsidRDefault="00BB5827" w:rsidP="007559CD">
      <w:pPr>
        <w:ind w:left="-709" w:right="-284"/>
        <w:jc w:val="center"/>
        <w:rPr>
          <w:b/>
          <w:sz w:val="24"/>
          <w:szCs w:val="24"/>
        </w:rPr>
      </w:pPr>
      <w:r w:rsidRPr="00E0061B">
        <w:rPr>
          <w:b/>
          <w:sz w:val="24"/>
          <w:szCs w:val="24"/>
        </w:rPr>
        <w:t>округ</w:t>
      </w:r>
      <w:r>
        <w:rPr>
          <w:b/>
          <w:sz w:val="24"/>
          <w:szCs w:val="24"/>
        </w:rPr>
        <w:t>у</w:t>
      </w:r>
      <w:r w:rsidRPr="00E0061B">
        <w:rPr>
          <w:b/>
          <w:sz w:val="24"/>
          <w:szCs w:val="24"/>
        </w:rPr>
        <w:t xml:space="preserve"> № </w:t>
      </w:r>
      <w:r>
        <w:rPr>
          <w:b/>
          <w:sz w:val="24"/>
          <w:szCs w:val="24"/>
        </w:rPr>
        <w:t>5</w:t>
      </w:r>
    </w:p>
    <w:p w:rsidR="00BB5827" w:rsidRPr="006A7132" w:rsidRDefault="00BB5827" w:rsidP="007559CD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BB5827" w:rsidRDefault="00BB5827" w:rsidP="007559CD">
      <w:pPr>
        <w:ind w:left="-709" w:firstLine="425"/>
        <w:jc w:val="both"/>
        <w:rPr>
          <w:b/>
          <w:sz w:val="24"/>
          <w:szCs w:val="24"/>
        </w:rPr>
      </w:pPr>
      <w:r w:rsidRPr="006A7132">
        <w:rPr>
          <w:sz w:val="24"/>
          <w:szCs w:val="24"/>
        </w:rPr>
        <w:t>Проверив соответствие порядка выдвиже</w:t>
      </w:r>
      <w:r>
        <w:rPr>
          <w:sz w:val="24"/>
          <w:szCs w:val="24"/>
        </w:rPr>
        <w:t xml:space="preserve">ния избирательным объединением </w:t>
      </w:r>
      <w:r w:rsidRPr="008E0F32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>ЛДПР</w:t>
      </w:r>
      <w:r w:rsidRPr="008E0F32">
        <w:rPr>
          <w:sz w:val="24"/>
          <w:szCs w:val="24"/>
        </w:rPr>
        <w:t xml:space="preserve"> - Либерально-демократическая партия России"</w:t>
      </w:r>
      <w:r>
        <w:rPr>
          <w:b/>
          <w:sz w:val="24"/>
          <w:szCs w:val="24"/>
        </w:rPr>
        <w:t xml:space="preserve"> </w:t>
      </w:r>
      <w:r w:rsidRPr="007559CD">
        <w:rPr>
          <w:sz w:val="24"/>
          <w:szCs w:val="24"/>
        </w:rPr>
        <w:t xml:space="preserve">Напалкова Виталия Викторовича </w:t>
      </w:r>
      <w:r w:rsidRPr="006A7132">
        <w:rPr>
          <w:sz w:val="24"/>
          <w:szCs w:val="24"/>
        </w:rPr>
        <w:t xml:space="preserve">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8453AC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Новому </w:t>
      </w:r>
      <w:r w:rsidRPr="008453AC">
        <w:rPr>
          <w:sz w:val="24"/>
          <w:szCs w:val="24"/>
        </w:rPr>
        <w:t xml:space="preserve">одномандатному избирательному округу № </w:t>
      </w:r>
      <w:r>
        <w:rPr>
          <w:sz w:val="24"/>
          <w:szCs w:val="24"/>
        </w:rPr>
        <w:t>5</w:t>
      </w:r>
      <w:r w:rsidRPr="008453AC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6A7132">
        <w:rPr>
          <w:sz w:val="24"/>
          <w:szCs w:val="24"/>
        </w:rPr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Ардатовская территориальная избирательная комиссия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р е ш и л а:</w:t>
      </w:r>
    </w:p>
    <w:p w:rsidR="00BB5827" w:rsidRPr="006A7132" w:rsidRDefault="00BB5827" w:rsidP="007559CD">
      <w:pPr>
        <w:ind w:left="-709" w:firstLine="425"/>
        <w:jc w:val="both"/>
        <w:rPr>
          <w:b/>
          <w:sz w:val="24"/>
          <w:szCs w:val="24"/>
        </w:rPr>
      </w:pPr>
    </w:p>
    <w:p w:rsidR="00BB5827" w:rsidRPr="008453AC" w:rsidRDefault="00BB5827" w:rsidP="007559CD">
      <w:pPr>
        <w:keepLines/>
        <w:spacing w:line="240" w:lineRule="atLeast"/>
        <w:ind w:left="-709" w:firstLine="710"/>
        <w:contextualSpacing/>
        <w:jc w:val="both"/>
        <w:rPr>
          <w:sz w:val="24"/>
          <w:szCs w:val="22"/>
        </w:rPr>
      </w:pPr>
      <w:r w:rsidRPr="008453AC">
        <w:rPr>
          <w:sz w:val="24"/>
          <w:szCs w:val="22"/>
        </w:rPr>
        <w:t xml:space="preserve">1.Зарегистрировать </w:t>
      </w:r>
      <w:r w:rsidRPr="007559CD">
        <w:rPr>
          <w:sz w:val="24"/>
          <w:szCs w:val="22"/>
        </w:rPr>
        <w:t>Напалкова Виталия Викторовича, дата рождения – 8 февраля 1975 года, место рождения – гор.Саранск Мордовская АССР, проживающего Республика Мордовия, город Саранск, улица Победы, профессиональное образование –  высшее, индивидуального предпринимателя ИП Напалков В.В.</w:t>
      </w:r>
      <w:r>
        <w:rPr>
          <w:sz w:val="24"/>
          <w:szCs w:val="22"/>
        </w:rPr>
        <w:t xml:space="preserve">, члена Политической партии </w:t>
      </w:r>
      <w:r w:rsidRPr="008E0F32">
        <w:rPr>
          <w:b/>
          <w:sz w:val="24"/>
          <w:szCs w:val="22"/>
        </w:rPr>
        <w:t>ЛДПР</w:t>
      </w:r>
      <w:r w:rsidRPr="007559CD">
        <w:rPr>
          <w:sz w:val="24"/>
          <w:szCs w:val="22"/>
        </w:rPr>
        <w:t>,</w:t>
      </w:r>
      <w:r w:rsidRPr="008453AC">
        <w:rPr>
          <w:sz w:val="24"/>
          <w:szCs w:val="22"/>
        </w:rPr>
        <w:t xml:space="preserve"> несуди</w:t>
      </w:r>
      <w:r>
        <w:rPr>
          <w:sz w:val="24"/>
          <w:szCs w:val="22"/>
        </w:rPr>
        <w:t>мого</w:t>
      </w:r>
      <w:r w:rsidRPr="008453AC">
        <w:rPr>
          <w:sz w:val="24"/>
          <w:szCs w:val="22"/>
        </w:rPr>
        <w:t>, выдвинут</w:t>
      </w:r>
      <w:r>
        <w:rPr>
          <w:sz w:val="24"/>
          <w:szCs w:val="22"/>
        </w:rPr>
        <w:t>ого</w:t>
      </w:r>
      <w:r w:rsidRPr="008453AC">
        <w:rPr>
          <w:sz w:val="24"/>
          <w:szCs w:val="22"/>
        </w:rPr>
        <w:t xml:space="preserve"> избирательным объединением "Мордовское региональное отделение Политической партии </w:t>
      </w:r>
      <w:r w:rsidRPr="008E0F32">
        <w:rPr>
          <w:b/>
          <w:sz w:val="24"/>
          <w:szCs w:val="22"/>
        </w:rPr>
        <w:t>ЛДПР</w:t>
      </w:r>
      <w:r w:rsidRPr="008453AC">
        <w:rPr>
          <w:sz w:val="24"/>
          <w:szCs w:val="22"/>
        </w:rPr>
        <w:t xml:space="preserve"> - Либерально-демократическая партия России" в Республике Мордовия" кандидатом в депутаты Совета депутатов Кученяевского сельского поселения Ардатовского муниципального района Республики Мордовия второго созыва по </w:t>
      </w:r>
      <w:r>
        <w:rPr>
          <w:sz w:val="24"/>
          <w:szCs w:val="22"/>
        </w:rPr>
        <w:t>Новому</w:t>
      </w:r>
      <w:r w:rsidRPr="008453AC">
        <w:rPr>
          <w:sz w:val="24"/>
          <w:szCs w:val="22"/>
        </w:rPr>
        <w:t xml:space="preserve"> одномандатному избирательному округу № </w:t>
      </w:r>
      <w:r>
        <w:rPr>
          <w:sz w:val="24"/>
          <w:szCs w:val="22"/>
        </w:rPr>
        <w:t>5</w:t>
      </w:r>
      <w:r w:rsidRPr="008453AC">
        <w:rPr>
          <w:sz w:val="24"/>
          <w:szCs w:val="22"/>
        </w:rPr>
        <w:t>.</w:t>
      </w:r>
    </w:p>
    <w:p w:rsidR="00BB5827" w:rsidRPr="005674D0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  <w:u w:val="single"/>
        </w:rPr>
      </w:pPr>
      <w:r w:rsidRPr="005674D0">
        <w:rPr>
          <w:sz w:val="24"/>
          <w:szCs w:val="22"/>
          <w:u w:val="single"/>
        </w:rPr>
        <w:t>0</w:t>
      </w:r>
      <w:r w:rsidRPr="00390DD2">
        <w:rPr>
          <w:sz w:val="24"/>
          <w:szCs w:val="22"/>
          <w:u w:val="single"/>
        </w:rPr>
        <w:t>6</w:t>
      </w:r>
      <w:r w:rsidRPr="005674D0">
        <w:rPr>
          <w:sz w:val="24"/>
          <w:szCs w:val="22"/>
          <w:u w:val="single"/>
        </w:rPr>
        <w:t>.08.2025 г. 17:30 ч .</w:t>
      </w:r>
    </w:p>
    <w:p w:rsidR="00BB5827" w:rsidRPr="008453AC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    (дата и время регистрации)</w:t>
      </w:r>
    </w:p>
    <w:p w:rsidR="00BB5827" w:rsidRPr="008453AC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2. Выдать </w:t>
      </w:r>
      <w:r w:rsidRPr="007559CD">
        <w:rPr>
          <w:sz w:val="24"/>
          <w:szCs w:val="22"/>
        </w:rPr>
        <w:t>Напалкову Виталию Викторовичу</w:t>
      </w:r>
      <w:r w:rsidRPr="008453AC">
        <w:rPr>
          <w:sz w:val="24"/>
          <w:szCs w:val="22"/>
        </w:rPr>
        <w:t xml:space="preserve"> удостоверение</w:t>
      </w:r>
      <w:r w:rsidRPr="005674D0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>о регистрации установленного образца.</w:t>
      </w:r>
    </w:p>
    <w:p w:rsidR="00BB5827" w:rsidRPr="008453AC" w:rsidRDefault="00BB5827" w:rsidP="007559CD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>3. Направить настоящее решение для опубликования в Информационный бюллетень Кученяевского сельского поселения.</w:t>
      </w:r>
    </w:p>
    <w:p w:rsidR="00BB5827" w:rsidRPr="006A7132" w:rsidRDefault="00BB5827" w:rsidP="007559CD">
      <w:pPr>
        <w:pStyle w:val="a0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8453AC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7559CD">
        <w:rPr>
          <w:sz w:val="24"/>
          <w:szCs w:val="22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BB5827" w:rsidRPr="006A7132" w:rsidRDefault="00BB5827" w:rsidP="007559CD">
      <w:pPr>
        <w:ind w:left="-709" w:right="-284"/>
        <w:jc w:val="both"/>
        <w:rPr>
          <w:sz w:val="24"/>
          <w:szCs w:val="24"/>
        </w:rPr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Председатель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br/>
            </w:r>
            <w:r w:rsidRPr="006A7132">
              <w:rPr>
                <w:sz w:val="24"/>
                <w:szCs w:val="24"/>
              </w:rPr>
              <w:br/>
              <w:t>Д.В. Петухов</w:t>
            </w: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 xml:space="preserve">Секретарь 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И.В. Исайкина</w:t>
            </w:r>
          </w:p>
        </w:tc>
      </w:tr>
    </w:tbl>
    <w:p w:rsidR="00BB5827" w:rsidRDefault="00BB5827" w:rsidP="005C4CEA">
      <w:pPr>
        <w:pStyle w:val="Title"/>
        <w:spacing w:line="240" w:lineRule="auto"/>
        <w:rPr>
          <w:szCs w:val="32"/>
          <w:lang w:val="en-US"/>
        </w:rPr>
      </w:pPr>
    </w:p>
    <w:p w:rsidR="00BB5827" w:rsidRPr="005674D0" w:rsidRDefault="00BB5827" w:rsidP="005C4CEA">
      <w:pPr>
        <w:pStyle w:val="Title"/>
        <w:spacing w:line="240" w:lineRule="auto"/>
        <w:rPr>
          <w:szCs w:val="32"/>
          <w:lang w:val="en-US"/>
        </w:rPr>
      </w:pPr>
    </w:p>
    <w:p w:rsidR="00BB5827" w:rsidRPr="00F03C75" w:rsidRDefault="00BB5827" w:rsidP="004711BB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BB5827" w:rsidRPr="00F03C75" w:rsidRDefault="00BB5827" w:rsidP="004711BB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BB5827" w:rsidRPr="00F03C75" w:rsidRDefault="00BB5827" w:rsidP="004711BB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8"/>
        </w:rPr>
      </w:pPr>
    </w:p>
    <w:p w:rsidR="00BB5827" w:rsidRPr="00F03C75" w:rsidRDefault="00BB5827" w:rsidP="004711BB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г.Ардатов, ул. Комсомольская, д.121, тел. 3-23-95,ф. 3-11-89</w:t>
      </w:r>
    </w:p>
    <w:p w:rsidR="00BB5827" w:rsidRPr="00F03C75" w:rsidRDefault="00BB5827" w:rsidP="004711BB">
      <w:pPr>
        <w:rPr>
          <w:b/>
          <w:sz w:val="18"/>
        </w:rPr>
      </w:pPr>
    </w:p>
    <w:p w:rsidR="00BB5827" w:rsidRPr="005C4CEA" w:rsidRDefault="00BB5827" w:rsidP="004711BB">
      <w:pPr>
        <w:jc w:val="center"/>
        <w:rPr>
          <w:b/>
          <w:sz w:val="24"/>
          <w:szCs w:val="28"/>
        </w:rPr>
      </w:pPr>
      <w:r w:rsidRPr="00F03C75">
        <w:rPr>
          <w:b/>
          <w:sz w:val="24"/>
          <w:szCs w:val="28"/>
        </w:rPr>
        <w:t>РЕШЕНИЕ</w:t>
      </w:r>
    </w:p>
    <w:p w:rsidR="00BB5827" w:rsidRPr="005C4CEA" w:rsidRDefault="00BB5827" w:rsidP="004711BB">
      <w:pPr>
        <w:jc w:val="center"/>
        <w:rPr>
          <w:b/>
          <w:sz w:val="24"/>
          <w:szCs w:val="28"/>
        </w:rPr>
      </w:pPr>
    </w:p>
    <w:p w:rsidR="00BB5827" w:rsidRPr="008E0F32" w:rsidRDefault="00BB5827" w:rsidP="004711BB">
      <w:pPr>
        <w:rPr>
          <w:bCs/>
          <w:sz w:val="22"/>
          <w:szCs w:val="24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  <w:szCs w:val="24"/>
        </w:rPr>
        <w:t>«</w:t>
      </w:r>
      <w:r>
        <w:rPr>
          <w:bCs/>
          <w:sz w:val="22"/>
          <w:szCs w:val="24"/>
        </w:rPr>
        <w:t>0</w:t>
      </w:r>
      <w:r w:rsidRPr="00E942AC">
        <w:rPr>
          <w:bCs/>
          <w:sz w:val="22"/>
          <w:szCs w:val="24"/>
        </w:rPr>
        <w:t>6</w:t>
      </w:r>
      <w:r w:rsidRPr="00F03C75">
        <w:rPr>
          <w:bCs/>
          <w:sz w:val="22"/>
          <w:szCs w:val="24"/>
        </w:rPr>
        <w:t xml:space="preserve">» </w:t>
      </w:r>
      <w:r>
        <w:rPr>
          <w:bCs/>
          <w:sz w:val="22"/>
          <w:szCs w:val="24"/>
        </w:rPr>
        <w:t>августа 2025 года</w:t>
      </w:r>
      <w:r>
        <w:rPr>
          <w:bCs/>
          <w:sz w:val="22"/>
          <w:szCs w:val="24"/>
        </w:rPr>
        <w:tab/>
        <w:t xml:space="preserve">                                    </w:t>
      </w:r>
      <w:r>
        <w:rPr>
          <w:bCs/>
          <w:sz w:val="22"/>
          <w:szCs w:val="24"/>
        </w:rPr>
        <w:tab/>
        <w:t xml:space="preserve">           </w:t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  <w:t xml:space="preserve">№ </w:t>
      </w:r>
      <w:r w:rsidRPr="00F03C75">
        <w:rPr>
          <w:bCs/>
          <w:sz w:val="22"/>
          <w:szCs w:val="24"/>
          <w:u w:val="single"/>
        </w:rPr>
        <w:t xml:space="preserve"> </w:t>
      </w:r>
      <w:r>
        <w:rPr>
          <w:bCs/>
          <w:sz w:val="22"/>
          <w:szCs w:val="24"/>
          <w:u w:val="single"/>
        </w:rPr>
        <w:t>112/46</w:t>
      </w:r>
      <w:r w:rsidRPr="008E0F32">
        <w:rPr>
          <w:bCs/>
          <w:sz w:val="22"/>
          <w:szCs w:val="24"/>
          <w:u w:val="single"/>
        </w:rPr>
        <w:t>-7</w:t>
      </w:r>
    </w:p>
    <w:p w:rsidR="00BB5827" w:rsidRPr="00F03C75" w:rsidRDefault="00BB5827" w:rsidP="004711BB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BB5827" w:rsidRPr="009D19E9" w:rsidRDefault="00BB5827" w:rsidP="004711BB">
      <w:pPr>
        <w:pStyle w:val="a"/>
        <w:ind w:right="-2"/>
      </w:pPr>
    </w:p>
    <w:p w:rsidR="00BB5827" w:rsidRPr="005C4CEA" w:rsidRDefault="00BB5827" w:rsidP="004711BB">
      <w:pPr>
        <w:pStyle w:val="a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4711BB">
        <w:rPr>
          <w:sz w:val="24"/>
          <w:szCs w:val="24"/>
        </w:rPr>
        <w:t>Королевой Ирины Викторовны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BB5827" w:rsidRPr="00E0061B" w:rsidRDefault="00BB5827" w:rsidP="004711BB">
      <w:pPr>
        <w:ind w:left="-709" w:right="-284"/>
        <w:jc w:val="center"/>
        <w:rPr>
          <w:b/>
          <w:sz w:val="24"/>
          <w:szCs w:val="24"/>
        </w:rPr>
      </w:pPr>
      <w:r w:rsidRPr="006A7132">
        <w:rPr>
          <w:b/>
          <w:sz w:val="24"/>
          <w:szCs w:val="24"/>
        </w:rPr>
        <w:t xml:space="preserve">Совета депутатов </w:t>
      </w:r>
      <w:r>
        <w:rPr>
          <w:b/>
          <w:sz w:val="24"/>
          <w:szCs w:val="24"/>
        </w:rPr>
        <w:t>Кученяевского</w:t>
      </w:r>
      <w:r w:rsidRPr="006A7132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</w:t>
      </w:r>
      <w:r w:rsidRPr="008453AC">
        <w:rPr>
          <w:b/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по</w:t>
      </w:r>
      <w:r w:rsidRPr="008453A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Центральному</w:t>
      </w:r>
      <w:r w:rsidRPr="00E0061B">
        <w:rPr>
          <w:b/>
          <w:sz w:val="24"/>
          <w:szCs w:val="24"/>
        </w:rPr>
        <w:t xml:space="preserve">  одномандатн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избирательн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у</w:t>
      </w:r>
      <w:r w:rsidRPr="00E0061B">
        <w:rPr>
          <w:b/>
          <w:sz w:val="24"/>
          <w:szCs w:val="24"/>
        </w:rPr>
        <w:t xml:space="preserve"> № </w:t>
      </w:r>
      <w:r>
        <w:rPr>
          <w:b/>
          <w:sz w:val="24"/>
          <w:szCs w:val="24"/>
        </w:rPr>
        <w:t>6</w:t>
      </w:r>
    </w:p>
    <w:p w:rsidR="00BB5827" w:rsidRPr="006A7132" w:rsidRDefault="00BB5827" w:rsidP="004711BB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BB5827" w:rsidRDefault="00BB5827" w:rsidP="004711BB">
      <w:pPr>
        <w:ind w:left="-709" w:firstLine="425"/>
        <w:jc w:val="both"/>
        <w:rPr>
          <w:b/>
          <w:sz w:val="24"/>
          <w:szCs w:val="24"/>
        </w:rPr>
      </w:pPr>
      <w:r w:rsidRPr="006A7132">
        <w:rPr>
          <w:sz w:val="24"/>
          <w:szCs w:val="24"/>
        </w:rPr>
        <w:t>Проверив соответствие порядка выдвиже</w:t>
      </w:r>
      <w:r>
        <w:rPr>
          <w:sz w:val="24"/>
          <w:szCs w:val="24"/>
        </w:rPr>
        <w:t xml:space="preserve">ния избирательным объединением </w:t>
      </w:r>
      <w:r w:rsidRPr="008E0F32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>ЛДПР</w:t>
      </w:r>
      <w:r w:rsidRPr="008E0F32">
        <w:rPr>
          <w:sz w:val="24"/>
          <w:szCs w:val="24"/>
        </w:rPr>
        <w:t xml:space="preserve"> - Либерально-демократическая партия России"</w:t>
      </w:r>
      <w:r>
        <w:rPr>
          <w:b/>
          <w:sz w:val="24"/>
          <w:szCs w:val="24"/>
        </w:rPr>
        <w:t xml:space="preserve"> </w:t>
      </w:r>
      <w:r w:rsidRPr="004711BB">
        <w:rPr>
          <w:sz w:val="24"/>
          <w:szCs w:val="24"/>
        </w:rPr>
        <w:t xml:space="preserve">Королевой Ирины Викторовны </w:t>
      </w:r>
      <w:r w:rsidRPr="006A7132">
        <w:rPr>
          <w:sz w:val="24"/>
          <w:szCs w:val="24"/>
        </w:rPr>
        <w:t xml:space="preserve">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8453AC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Центральному </w:t>
      </w:r>
      <w:r w:rsidRPr="008453AC">
        <w:rPr>
          <w:sz w:val="24"/>
          <w:szCs w:val="24"/>
        </w:rPr>
        <w:t xml:space="preserve">одномандатному избирательному округу № </w:t>
      </w:r>
      <w:r>
        <w:rPr>
          <w:sz w:val="24"/>
          <w:szCs w:val="24"/>
        </w:rPr>
        <w:t>6</w:t>
      </w:r>
      <w:r w:rsidRPr="008453AC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6A7132">
        <w:rPr>
          <w:sz w:val="24"/>
          <w:szCs w:val="24"/>
        </w:rPr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Ардатовская территориальная избирательная комиссия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р е ш и л а:</w:t>
      </w:r>
    </w:p>
    <w:p w:rsidR="00BB5827" w:rsidRPr="006A7132" w:rsidRDefault="00BB5827" w:rsidP="004711BB">
      <w:pPr>
        <w:ind w:left="-709" w:firstLine="425"/>
        <w:jc w:val="both"/>
        <w:rPr>
          <w:b/>
          <w:sz w:val="24"/>
          <w:szCs w:val="24"/>
        </w:rPr>
      </w:pPr>
    </w:p>
    <w:p w:rsidR="00BB5827" w:rsidRPr="008453AC" w:rsidRDefault="00BB5827" w:rsidP="004711BB">
      <w:pPr>
        <w:keepLines/>
        <w:spacing w:line="240" w:lineRule="atLeast"/>
        <w:ind w:left="-709" w:firstLine="709"/>
        <w:contextualSpacing/>
        <w:jc w:val="both"/>
        <w:rPr>
          <w:sz w:val="24"/>
          <w:szCs w:val="22"/>
        </w:rPr>
      </w:pPr>
      <w:r w:rsidRPr="008453AC">
        <w:rPr>
          <w:sz w:val="24"/>
          <w:szCs w:val="22"/>
        </w:rPr>
        <w:t xml:space="preserve">1.Зарегистрировать </w:t>
      </w:r>
      <w:r w:rsidRPr="004711BB">
        <w:rPr>
          <w:sz w:val="24"/>
          <w:szCs w:val="22"/>
        </w:rPr>
        <w:t xml:space="preserve">Королеву Ирину Викторовну, дата рождения – 21 ноября 1972 года, место рождения – гор.Саранск, проживающую  Республика Мордовия, город Саранск, профессиональное образование – высшее, директора ООО "ЭКСПЕРТ–М", члена Политической партии </w:t>
      </w:r>
      <w:r w:rsidRPr="008E0F32">
        <w:rPr>
          <w:b/>
          <w:sz w:val="24"/>
          <w:szCs w:val="22"/>
        </w:rPr>
        <w:t>ЛДПР</w:t>
      </w:r>
      <w:r w:rsidRPr="004711BB">
        <w:rPr>
          <w:sz w:val="24"/>
          <w:szCs w:val="22"/>
        </w:rPr>
        <w:t>,</w:t>
      </w:r>
      <w:r w:rsidRPr="008453AC">
        <w:rPr>
          <w:sz w:val="24"/>
          <w:szCs w:val="22"/>
        </w:rPr>
        <w:t xml:space="preserve"> несуди</w:t>
      </w:r>
      <w:r>
        <w:rPr>
          <w:sz w:val="24"/>
          <w:szCs w:val="22"/>
        </w:rPr>
        <w:t>мую</w:t>
      </w:r>
      <w:r w:rsidRPr="008453AC">
        <w:rPr>
          <w:sz w:val="24"/>
          <w:szCs w:val="22"/>
        </w:rPr>
        <w:t>, выдвину</w:t>
      </w:r>
      <w:r>
        <w:rPr>
          <w:sz w:val="24"/>
          <w:szCs w:val="22"/>
        </w:rPr>
        <w:t>тую</w:t>
      </w:r>
      <w:r w:rsidRPr="008453AC">
        <w:rPr>
          <w:sz w:val="24"/>
          <w:szCs w:val="22"/>
        </w:rPr>
        <w:t xml:space="preserve"> избирательным объединением "Мордовское региональное отделение Политической партии </w:t>
      </w:r>
      <w:r w:rsidRPr="008E0F32">
        <w:rPr>
          <w:b/>
          <w:sz w:val="24"/>
          <w:szCs w:val="22"/>
        </w:rPr>
        <w:t xml:space="preserve">ЛДПР </w:t>
      </w:r>
      <w:r w:rsidRPr="008453AC">
        <w:rPr>
          <w:sz w:val="24"/>
          <w:szCs w:val="22"/>
        </w:rPr>
        <w:t xml:space="preserve">- Либерально-демократическая партия России" в Республике Мордовия" кандидатом в депутаты Совета депутатов Кученяевского сельского поселения Ардатовского муниципального района Республики Мордовия второго созыва по </w:t>
      </w:r>
      <w:r>
        <w:rPr>
          <w:sz w:val="24"/>
          <w:szCs w:val="22"/>
        </w:rPr>
        <w:t>Центральному</w:t>
      </w:r>
      <w:r w:rsidRPr="008453AC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 xml:space="preserve">одномандатному избирательному округу № </w:t>
      </w:r>
      <w:r>
        <w:rPr>
          <w:sz w:val="24"/>
          <w:szCs w:val="22"/>
        </w:rPr>
        <w:t>6</w:t>
      </w:r>
      <w:r w:rsidRPr="008453AC">
        <w:rPr>
          <w:sz w:val="24"/>
          <w:szCs w:val="22"/>
        </w:rPr>
        <w:t>.</w:t>
      </w:r>
    </w:p>
    <w:p w:rsidR="00BB5827" w:rsidRPr="005674D0" w:rsidRDefault="00BB5827" w:rsidP="004711B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  <w:u w:val="single"/>
        </w:rPr>
      </w:pPr>
      <w:r w:rsidRPr="005674D0">
        <w:rPr>
          <w:sz w:val="24"/>
          <w:szCs w:val="22"/>
          <w:u w:val="single"/>
        </w:rPr>
        <w:t>0</w:t>
      </w:r>
      <w:r w:rsidRPr="00390DD2">
        <w:rPr>
          <w:sz w:val="24"/>
          <w:szCs w:val="22"/>
          <w:u w:val="single"/>
        </w:rPr>
        <w:t>6</w:t>
      </w:r>
      <w:r w:rsidRPr="005674D0">
        <w:rPr>
          <w:sz w:val="24"/>
          <w:szCs w:val="22"/>
          <w:u w:val="single"/>
        </w:rPr>
        <w:t>.08.2025 г. 17:30 ч .</w:t>
      </w:r>
    </w:p>
    <w:p w:rsidR="00BB5827" w:rsidRPr="008453AC" w:rsidRDefault="00BB5827" w:rsidP="004711B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    (дата и время регистрации)</w:t>
      </w:r>
    </w:p>
    <w:p w:rsidR="00BB5827" w:rsidRPr="008453AC" w:rsidRDefault="00BB5827" w:rsidP="004711B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2. Выдать </w:t>
      </w:r>
      <w:r w:rsidRPr="004711BB">
        <w:rPr>
          <w:sz w:val="24"/>
          <w:szCs w:val="22"/>
        </w:rPr>
        <w:t>Королевой Ирине Викторовне</w:t>
      </w:r>
      <w:r w:rsidRPr="008453AC">
        <w:rPr>
          <w:sz w:val="24"/>
          <w:szCs w:val="22"/>
        </w:rPr>
        <w:t xml:space="preserve"> удостоверение</w:t>
      </w:r>
      <w:r w:rsidRPr="005674D0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>о регистрации установленного образца.</w:t>
      </w:r>
    </w:p>
    <w:p w:rsidR="00BB5827" w:rsidRPr="008453AC" w:rsidRDefault="00BB5827" w:rsidP="004711BB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>3. Направить настоящее решение для опубликования в Информационный бюллетень Кученяевского сельского поселения.</w:t>
      </w:r>
    </w:p>
    <w:p w:rsidR="00BB5827" w:rsidRPr="006A7132" w:rsidRDefault="00BB5827" w:rsidP="004711BB">
      <w:pPr>
        <w:pStyle w:val="a0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8453AC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7559CD">
        <w:rPr>
          <w:sz w:val="24"/>
          <w:szCs w:val="22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BB5827" w:rsidRPr="006A7132" w:rsidRDefault="00BB5827" w:rsidP="004711BB">
      <w:pPr>
        <w:ind w:left="-709" w:right="-284"/>
        <w:jc w:val="both"/>
        <w:rPr>
          <w:sz w:val="24"/>
          <w:szCs w:val="24"/>
        </w:rPr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Председатель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br/>
            </w:r>
            <w:r w:rsidRPr="006A7132">
              <w:rPr>
                <w:sz w:val="24"/>
                <w:szCs w:val="24"/>
              </w:rPr>
              <w:br/>
              <w:t>Д.В. Петухов</w:t>
            </w: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 xml:space="preserve">Секретарь 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И.В. Исайкина</w:t>
            </w:r>
          </w:p>
        </w:tc>
      </w:tr>
    </w:tbl>
    <w:p w:rsidR="00BB5827" w:rsidRDefault="00BB5827"/>
    <w:p w:rsidR="00BB5827" w:rsidRDefault="00BB5827">
      <w:pPr>
        <w:rPr>
          <w:lang w:val="en-US"/>
        </w:rPr>
      </w:pPr>
    </w:p>
    <w:p w:rsidR="00BB5827" w:rsidRDefault="00BB5827">
      <w:pPr>
        <w:rPr>
          <w:lang w:val="en-US"/>
        </w:rPr>
      </w:pPr>
    </w:p>
    <w:p w:rsidR="00BB5827" w:rsidRPr="005674D0" w:rsidRDefault="00BB5827">
      <w:pPr>
        <w:rPr>
          <w:lang w:val="en-US"/>
        </w:rPr>
      </w:pPr>
    </w:p>
    <w:p w:rsidR="00BB5827" w:rsidRPr="00F03C75" w:rsidRDefault="00BB5827" w:rsidP="00B5210A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АРДАТОВСКАЯ ТЕРРИТОРИАЛЬНАЯ ИЗБИРАТЕЛЬНАЯ</w:t>
      </w:r>
    </w:p>
    <w:p w:rsidR="00BB5827" w:rsidRPr="00F03C75" w:rsidRDefault="00BB5827" w:rsidP="00B5210A">
      <w:pPr>
        <w:pStyle w:val="Title"/>
        <w:spacing w:line="240" w:lineRule="auto"/>
        <w:rPr>
          <w:szCs w:val="32"/>
        </w:rPr>
      </w:pPr>
      <w:r w:rsidRPr="00F03C75">
        <w:rPr>
          <w:szCs w:val="32"/>
        </w:rPr>
        <w:t>КОМИССИЯ РЕСПУБЛИКИ МОРДОВИЯ</w:t>
      </w:r>
    </w:p>
    <w:p w:rsidR="00BB5827" w:rsidRPr="00F03C75" w:rsidRDefault="00BB5827" w:rsidP="00B5210A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8"/>
        </w:rPr>
      </w:pPr>
    </w:p>
    <w:p w:rsidR="00BB5827" w:rsidRPr="00F03C75" w:rsidRDefault="00BB5827" w:rsidP="00B5210A">
      <w:pPr>
        <w:jc w:val="center"/>
        <w:rPr>
          <w:i/>
          <w:iCs/>
          <w:sz w:val="18"/>
        </w:rPr>
      </w:pPr>
      <w:r w:rsidRPr="00F03C75">
        <w:rPr>
          <w:i/>
          <w:iCs/>
          <w:sz w:val="18"/>
        </w:rPr>
        <w:t>431860, Республика Мордовия,  г.Ардатов, ул. Комсомольская, д.121, тел. 3-23-95,ф. 3-11-89</w:t>
      </w:r>
    </w:p>
    <w:p w:rsidR="00BB5827" w:rsidRPr="00F03C75" w:rsidRDefault="00BB5827" w:rsidP="00B5210A">
      <w:pPr>
        <w:rPr>
          <w:b/>
          <w:sz w:val="18"/>
        </w:rPr>
      </w:pPr>
    </w:p>
    <w:p w:rsidR="00BB5827" w:rsidRPr="005C4CEA" w:rsidRDefault="00BB5827" w:rsidP="00B5210A">
      <w:pPr>
        <w:jc w:val="center"/>
        <w:rPr>
          <w:b/>
          <w:sz w:val="24"/>
          <w:szCs w:val="28"/>
        </w:rPr>
      </w:pPr>
      <w:r w:rsidRPr="00F03C75">
        <w:rPr>
          <w:b/>
          <w:sz w:val="24"/>
          <w:szCs w:val="28"/>
        </w:rPr>
        <w:t>РЕШЕНИЕ</w:t>
      </w:r>
    </w:p>
    <w:p w:rsidR="00BB5827" w:rsidRPr="005C4CEA" w:rsidRDefault="00BB5827" w:rsidP="00B5210A">
      <w:pPr>
        <w:jc w:val="center"/>
        <w:rPr>
          <w:b/>
          <w:sz w:val="24"/>
          <w:szCs w:val="28"/>
        </w:rPr>
      </w:pPr>
    </w:p>
    <w:p w:rsidR="00BB5827" w:rsidRPr="008E0F32" w:rsidRDefault="00BB5827" w:rsidP="00B5210A">
      <w:pPr>
        <w:rPr>
          <w:bCs/>
          <w:sz w:val="22"/>
          <w:szCs w:val="24"/>
        </w:rPr>
      </w:pPr>
      <w:r w:rsidRPr="00F03C75">
        <w:rPr>
          <w:b/>
          <w:sz w:val="18"/>
        </w:rPr>
        <w:t xml:space="preserve"> </w:t>
      </w:r>
      <w:r w:rsidRPr="00F03C75">
        <w:rPr>
          <w:bCs/>
          <w:sz w:val="22"/>
          <w:szCs w:val="24"/>
        </w:rPr>
        <w:t>«</w:t>
      </w:r>
      <w:r>
        <w:rPr>
          <w:bCs/>
          <w:sz w:val="22"/>
          <w:szCs w:val="24"/>
        </w:rPr>
        <w:t>0</w:t>
      </w:r>
      <w:r w:rsidRPr="00E942AC">
        <w:rPr>
          <w:bCs/>
          <w:sz w:val="22"/>
          <w:szCs w:val="24"/>
        </w:rPr>
        <w:t>6</w:t>
      </w:r>
      <w:r w:rsidRPr="00F03C75">
        <w:rPr>
          <w:bCs/>
          <w:sz w:val="22"/>
          <w:szCs w:val="24"/>
        </w:rPr>
        <w:t xml:space="preserve">» </w:t>
      </w:r>
      <w:r>
        <w:rPr>
          <w:bCs/>
          <w:sz w:val="22"/>
          <w:szCs w:val="24"/>
        </w:rPr>
        <w:t>августа 2025 года</w:t>
      </w:r>
      <w:r>
        <w:rPr>
          <w:bCs/>
          <w:sz w:val="22"/>
          <w:szCs w:val="24"/>
        </w:rPr>
        <w:tab/>
        <w:t xml:space="preserve">                                    </w:t>
      </w:r>
      <w:r>
        <w:rPr>
          <w:bCs/>
          <w:sz w:val="22"/>
          <w:szCs w:val="24"/>
        </w:rPr>
        <w:tab/>
        <w:t xml:space="preserve">           </w:t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</w:r>
      <w:r>
        <w:rPr>
          <w:bCs/>
          <w:sz w:val="22"/>
          <w:szCs w:val="24"/>
        </w:rPr>
        <w:tab/>
        <w:t xml:space="preserve">№ </w:t>
      </w:r>
      <w:r w:rsidRPr="00F03C75">
        <w:rPr>
          <w:bCs/>
          <w:sz w:val="22"/>
          <w:szCs w:val="24"/>
          <w:u w:val="single"/>
        </w:rPr>
        <w:t xml:space="preserve"> </w:t>
      </w:r>
      <w:r>
        <w:rPr>
          <w:bCs/>
          <w:sz w:val="22"/>
          <w:szCs w:val="24"/>
          <w:u w:val="single"/>
        </w:rPr>
        <w:t>112/47</w:t>
      </w:r>
      <w:bookmarkStart w:id="0" w:name="_GoBack"/>
      <w:bookmarkEnd w:id="0"/>
      <w:r w:rsidRPr="008E0F32">
        <w:rPr>
          <w:bCs/>
          <w:sz w:val="22"/>
          <w:szCs w:val="24"/>
          <w:u w:val="single"/>
        </w:rPr>
        <w:t>-7</w:t>
      </w:r>
    </w:p>
    <w:p w:rsidR="00BB5827" w:rsidRPr="00F03C75" w:rsidRDefault="00BB5827" w:rsidP="00B5210A">
      <w:pPr>
        <w:jc w:val="center"/>
        <w:rPr>
          <w:bCs/>
          <w:sz w:val="18"/>
        </w:rPr>
      </w:pPr>
      <w:r w:rsidRPr="00F03C75">
        <w:rPr>
          <w:bCs/>
          <w:sz w:val="18"/>
        </w:rPr>
        <w:t>г. Ардатов</w:t>
      </w:r>
    </w:p>
    <w:p w:rsidR="00BB5827" w:rsidRPr="009D19E9" w:rsidRDefault="00BB5827" w:rsidP="00B5210A">
      <w:pPr>
        <w:pStyle w:val="a"/>
        <w:ind w:right="-2"/>
      </w:pPr>
    </w:p>
    <w:p w:rsidR="00BB5827" w:rsidRPr="005C4CEA" w:rsidRDefault="00BB5827" w:rsidP="00B5210A">
      <w:pPr>
        <w:pStyle w:val="a"/>
        <w:ind w:left="-709" w:right="-284"/>
        <w:rPr>
          <w:sz w:val="24"/>
          <w:szCs w:val="24"/>
        </w:rPr>
      </w:pPr>
      <w:r w:rsidRPr="006A7132">
        <w:rPr>
          <w:sz w:val="24"/>
          <w:szCs w:val="24"/>
        </w:rPr>
        <w:t>О регистрации</w:t>
      </w:r>
      <w:r w:rsidRPr="005C4CEA">
        <w:rPr>
          <w:sz w:val="24"/>
          <w:szCs w:val="24"/>
        </w:rPr>
        <w:t xml:space="preserve"> </w:t>
      </w:r>
      <w:r w:rsidRPr="00B5210A">
        <w:rPr>
          <w:sz w:val="24"/>
          <w:szCs w:val="24"/>
        </w:rPr>
        <w:t>Алимовой Марины Николаевны</w:t>
      </w:r>
      <w:r w:rsidRPr="006A7132">
        <w:rPr>
          <w:sz w:val="24"/>
          <w:szCs w:val="24"/>
        </w:rPr>
        <w:t xml:space="preserve"> кандидатом в депутаты </w:t>
      </w:r>
      <w:r w:rsidRPr="005C4CEA">
        <w:rPr>
          <w:sz w:val="24"/>
          <w:szCs w:val="24"/>
        </w:rPr>
        <w:t xml:space="preserve">                                                         </w:t>
      </w:r>
    </w:p>
    <w:p w:rsidR="00BB5827" w:rsidRPr="00E0061B" w:rsidRDefault="00BB5827" w:rsidP="00B5210A">
      <w:pPr>
        <w:ind w:left="-709" w:right="-284"/>
        <w:jc w:val="center"/>
        <w:rPr>
          <w:b/>
          <w:sz w:val="24"/>
          <w:szCs w:val="24"/>
        </w:rPr>
      </w:pPr>
      <w:r w:rsidRPr="006A7132">
        <w:rPr>
          <w:b/>
          <w:sz w:val="24"/>
          <w:szCs w:val="24"/>
        </w:rPr>
        <w:t xml:space="preserve">Совета депутатов </w:t>
      </w:r>
      <w:r>
        <w:rPr>
          <w:b/>
          <w:sz w:val="24"/>
          <w:szCs w:val="24"/>
        </w:rPr>
        <w:t>Кученяевского</w:t>
      </w:r>
      <w:r w:rsidRPr="006A7132">
        <w:rPr>
          <w:b/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</w:t>
      </w:r>
      <w:r w:rsidRPr="008453AC">
        <w:rPr>
          <w:b/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по</w:t>
      </w:r>
      <w:r w:rsidRPr="008453A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Андреевскому </w:t>
      </w:r>
      <w:r w:rsidRPr="00E0061B">
        <w:rPr>
          <w:b/>
          <w:sz w:val="24"/>
          <w:szCs w:val="24"/>
        </w:rPr>
        <w:t xml:space="preserve">  одномандатн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избирательн</w:t>
      </w:r>
      <w:r>
        <w:rPr>
          <w:b/>
          <w:sz w:val="24"/>
          <w:szCs w:val="24"/>
        </w:rPr>
        <w:t>ому</w:t>
      </w:r>
      <w:r w:rsidRPr="00E0061B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у</w:t>
      </w:r>
      <w:r w:rsidRPr="00E0061B">
        <w:rPr>
          <w:b/>
          <w:sz w:val="24"/>
          <w:szCs w:val="24"/>
        </w:rPr>
        <w:t xml:space="preserve"> № </w:t>
      </w:r>
      <w:r>
        <w:rPr>
          <w:b/>
          <w:sz w:val="24"/>
          <w:szCs w:val="24"/>
        </w:rPr>
        <w:t>7</w:t>
      </w:r>
    </w:p>
    <w:p w:rsidR="00BB5827" w:rsidRPr="006A7132" w:rsidRDefault="00BB5827" w:rsidP="00B5210A">
      <w:pPr>
        <w:pStyle w:val="a0"/>
        <w:widowControl/>
        <w:spacing w:after="0" w:line="240" w:lineRule="auto"/>
        <w:ind w:left="-709" w:right="-284" w:firstLine="0"/>
        <w:rPr>
          <w:sz w:val="24"/>
          <w:szCs w:val="24"/>
        </w:rPr>
      </w:pPr>
    </w:p>
    <w:p w:rsidR="00BB5827" w:rsidRDefault="00BB5827" w:rsidP="00B5210A">
      <w:pPr>
        <w:ind w:left="-709" w:firstLine="425"/>
        <w:jc w:val="both"/>
        <w:rPr>
          <w:b/>
          <w:sz w:val="24"/>
          <w:szCs w:val="24"/>
        </w:rPr>
      </w:pPr>
      <w:r w:rsidRPr="006A7132">
        <w:rPr>
          <w:sz w:val="24"/>
          <w:szCs w:val="24"/>
        </w:rPr>
        <w:t>Проверив соответствие порядка выдвиже</w:t>
      </w:r>
      <w:r>
        <w:rPr>
          <w:sz w:val="24"/>
          <w:szCs w:val="24"/>
        </w:rPr>
        <w:t xml:space="preserve">ния избирательным объединением </w:t>
      </w:r>
      <w:r w:rsidRPr="008E0F32">
        <w:rPr>
          <w:sz w:val="24"/>
          <w:szCs w:val="24"/>
        </w:rPr>
        <w:t xml:space="preserve">"Мордовское региональное отделение Политической партии </w:t>
      </w:r>
      <w:r w:rsidRPr="008E0F32">
        <w:rPr>
          <w:b/>
          <w:sz w:val="24"/>
          <w:szCs w:val="24"/>
        </w:rPr>
        <w:t xml:space="preserve">ЛДПР </w:t>
      </w:r>
      <w:r w:rsidRPr="008E0F32">
        <w:rPr>
          <w:sz w:val="24"/>
          <w:szCs w:val="24"/>
        </w:rPr>
        <w:t>- Либерально-демократическая партия России"</w:t>
      </w:r>
      <w:r>
        <w:rPr>
          <w:b/>
          <w:sz w:val="24"/>
          <w:szCs w:val="24"/>
        </w:rPr>
        <w:t xml:space="preserve"> </w:t>
      </w:r>
      <w:r w:rsidRPr="00B5210A">
        <w:rPr>
          <w:sz w:val="24"/>
          <w:szCs w:val="24"/>
        </w:rPr>
        <w:t xml:space="preserve">Алимовой Марины Николаевны </w:t>
      </w:r>
      <w:r w:rsidRPr="006A7132">
        <w:rPr>
          <w:sz w:val="24"/>
          <w:szCs w:val="24"/>
        </w:rPr>
        <w:t xml:space="preserve">кандидатом в депутаты Совета депутатов </w:t>
      </w:r>
      <w:r>
        <w:rPr>
          <w:sz w:val="24"/>
          <w:szCs w:val="24"/>
        </w:rPr>
        <w:t>Кученяевского</w:t>
      </w:r>
      <w:r w:rsidRPr="006A7132">
        <w:rPr>
          <w:sz w:val="24"/>
          <w:szCs w:val="24"/>
        </w:rPr>
        <w:t xml:space="preserve"> сельского поселения Ардатовского муниципального района Республики Мордовия второго созыва </w:t>
      </w:r>
      <w:r w:rsidRPr="008453AC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Андреевскому </w:t>
      </w:r>
      <w:r w:rsidRPr="008453AC">
        <w:rPr>
          <w:sz w:val="24"/>
          <w:szCs w:val="24"/>
        </w:rPr>
        <w:t xml:space="preserve">одномандатному избирательному округу № </w:t>
      </w:r>
      <w:r>
        <w:rPr>
          <w:sz w:val="24"/>
          <w:szCs w:val="24"/>
        </w:rPr>
        <w:t>7</w:t>
      </w:r>
      <w:r w:rsidRPr="008453AC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6A7132">
        <w:rPr>
          <w:sz w:val="24"/>
          <w:szCs w:val="24"/>
        </w:rPr>
        <w:t>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Ардатовская территориальная избирательная комиссия</w:t>
      </w:r>
      <w:r>
        <w:rPr>
          <w:sz w:val="24"/>
          <w:szCs w:val="24"/>
        </w:rPr>
        <w:t>,</w:t>
      </w:r>
      <w:r w:rsidRPr="006A7132">
        <w:rPr>
          <w:sz w:val="24"/>
          <w:szCs w:val="24"/>
        </w:rPr>
        <w:t xml:space="preserve"> </w:t>
      </w:r>
      <w:r w:rsidRPr="006A7132">
        <w:rPr>
          <w:b/>
          <w:sz w:val="24"/>
          <w:szCs w:val="24"/>
        </w:rPr>
        <w:t>р е ш и л а:</w:t>
      </w:r>
    </w:p>
    <w:p w:rsidR="00BB5827" w:rsidRPr="006A7132" w:rsidRDefault="00BB5827" w:rsidP="00B5210A">
      <w:pPr>
        <w:ind w:left="-709" w:firstLine="425"/>
        <w:jc w:val="both"/>
        <w:rPr>
          <w:b/>
          <w:sz w:val="24"/>
          <w:szCs w:val="24"/>
        </w:rPr>
      </w:pPr>
    </w:p>
    <w:p w:rsidR="00BB5827" w:rsidRPr="008453AC" w:rsidRDefault="00BB5827" w:rsidP="00B5210A">
      <w:pPr>
        <w:keepLines/>
        <w:spacing w:line="240" w:lineRule="atLeast"/>
        <w:ind w:left="-709" w:firstLine="709"/>
        <w:contextualSpacing/>
        <w:jc w:val="both"/>
        <w:rPr>
          <w:sz w:val="24"/>
          <w:szCs w:val="22"/>
        </w:rPr>
      </w:pPr>
      <w:r w:rsidRPr="008453AC">
        <w:rPr>
          <w:sz w:val="24"/>
          <w:szCs w:val="22"/>
        </w:rPr>
        <w:t xml:space="preserve">1.Зарегистрировать </w:t>
      </w:r>
      <w:r w:rsidRPr="00B5210A">
        <w:rPr>
          <w:sz w:val="24"/>
          <w:szCs w:val="22"/>
        </w:rPr>
        <w:t>Алимову Марину Николаевну, дата рождения – 12 марта 1990 года, место рождения – дер.Самбур Торбеевского р–на Мордовской АССР, проживающую Республика Мордовия,</w:t>
      </w:r>
      <w:r>
        <w:rPr>
          <w:sz w:val="24"/>
          <w:szCs w:val="22"/>
        </w:rPr>
        <w:t xml:space="preserve"> </w:t>
      </w:r>
      <w:r w:rsidRPr="00B5210A">
        <w:rPr>
          <w:sz w:val="24"/>
          <w:szCs w:val="22"/>
        </w:rPr>
        <w:t xml:space="preserve">Торбеевский район, рп Торбеево, профессиональное образование –  среднее специальное, домохозяйку, члена Политической партии </w:t>
      </w:r>
      <w:r w:rsidRPr="008E0F32">
        <w:rPr>
          <w:b/>
          <w:sz w:val="24"/>
          <w:szCs w:val="22"/>
        </w:rPr>
        <w:t>ЛДПР</w:t>
      </w:r>
      <w:r w:rsidRPr="00B5210A">
        <w:rPr>
          <w:sz w:val="24"/>
          <w:szCs w:val="22"/>
        </w:rPr>
        <w:t>,</w:t>
      </w:r>
      <w:r w:rsidRPr="008453AC">
        <w:rPr>
          <w:sz w:val="24"/>
          <w:szCs w:val="22"/>
        </w:rPr>
        <w:t xml:space="preserve"> несуди</w:t>
      </w:r>
      <w:r>
        <w:rPr>
          <w:sz w:val="24"/>
          <w:szCs w:val="22"/>
        </w:rPr>
        <w:t>мую</w:t>
      </w:r>
      <w:r w:rsidRPr="008453AC">
        <w:rPr>
          <w:sz w:val="24"/>
          <w:szCs w:val="22"/>
        </w:rPr>
        <w:t>, выдвину</w:t>
      </w:r>
      <w:r>
        <w:rPr>
          <w:sz w:val="24"/>
          <w:szCs w:val="22"/>
        </w:rPr>
        <w:t>тую</w:t>
      </w:r>
      <w:r w:rsidRPr="008453AC">
        <w:rPr>
          <w:sz w:val="24"/>
          <w:szCs w:val="22"/>
        </w:rPr>
        <w:t xml:space="preserve"> избирательным объединением "Мордовское региональное отделение Политической партии </w:t>
      </w:r>
      <w:r w:rsidRPr="008E0F32">
        <w:rPr>
          <w:b/>
          <w:sz w:val="24"/>
          <w:szCs w:val="22"/>
        </w:rPr>
        <w:t>ЛДПР</w:t>
      </w:r>
      <w:r w:rsidRPr="008453AC">
        <w:rPr>
          <w:sz w:val="24"/>
          <w:szCs w:val="22"/>
        </w:rPr>
        <w:t xml:space="preserve"> - Либерально-демократическая партия России" в Республике Мордовия" кандидатом в депутаты Совета депутатов Кученяевского сельского поселения Ардатовского муниципального района Республики Мордовия второго созыва по </w:t>
      </w:r>
      <w:r>
        <w:rPr>
          <w:sz w:val="24"/>
          <w:szCs w:val="22"/>
        </w:rPr>
        <w:t>Андреевскому</w:t>
      </w:r>
      <w:r w:rsidRPr="008453AC">
        <w:rPr>
          <w:sz w:val="24"/>
          <w:szCs w:val="22"/>
        </w:rPr>
        <w:t xml:space="preserve"> одномандатному избирательному округу № </w:t>
      </w:r>
      <w:r>
        <w:rPr>
          <w:sz w:val="24"/>
          <w:szCs w:val="22"/>
        </w:rPr>
        <w:t>7</w:t>
      </w:r>
      <w:r w:rsidRPr="008453AC">
        <w:rPr>
          <w:sz w:val="24"/>
          <w:szCs w:val="22"/>
        </w:rPr>
        <w:t>.</w:t>
      </w:r>
    </w:p>
    <w:p w:rsidR="00BB5827" w:rsidRPr="005674D0" w:rsidRDefault="00BB5827" w:rsidP="00B5210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  <w:u w:val="single"/>
        </w:rPr>
      </w:pPr>
      <w:r w:rsidRPr="005674D0">
        <w:rPr>
          <w:sz w:val="24"/>
          <w:szCs w:val="22"/>
          <w:u w:val="single"/>
        </w:rPr>
        <w:t>0</w:t>
      </w:r>
      <w:r w:rsidRPr="00390DD2">
        <w:rPr>
          <w:sz w:val="24"/>
          <w:szCs w:val="22"/>
          <w:u w:val="single"/>
        </w:rPr>
        <w:t>6</w:t>
      </w:r>
      <w:r w:rsidRPr="005674D0">
        <w:rPr>
          <w:sz w:val="24"/>
          <w:szCs w:val="22"/>
          <w:u w:val="single"/>
        </w:rPr>
        <w:t>.08.2025 г. 17:35ч .</w:t>
      </w:r>
    </w:p>
    <w:p w:rsidR="00BB5827" w:rsidRPr="008453AC" w:rsidRDefault="00BB5827" w:rsidP="00B5210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    (дата и время регистрации)</w:t>
      </w:r>
    </w:p>
    <w:p w:rsidR="00BB5827" w:rsidRPr="008453AC" w:rsidRDefault="00BB5827" w:rsidP="00B5210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 xml:space="preserve">2. Выдать </w:t>
      </w:r>
      <w:r w:rsidRPr="00B5210A">
        <w:rPr>
          <w:sz w:val="24"/>
          <w:szCs w:val="22"/>
        </w:rPr>
        <w:t>Алимов</w:t>
      </w:r>
      <w:r>
        <w:rPr>
          <w:sz w:val="24"/>
          <w:szCs w:val="22"/>
        </w:rPr>
        <w:t>ой</w:t>
      </w:r>
      <w:r w:rsidRPr="00B5210A">
        <w:rPr>
          <w:sz w:val="24"/>
          <w:szCs w:val="22"/>
        </w:rPr>
        <w:t xml:space="preserve"> Марин</w:t>
      </w:r>
      <w:r>
        <w:rPr>
          <w:sz w:val="24"/>
          <w:szCs w:val="22"/>
        </w:rPr>
        <w:t>е</w:t>
      </w:r>
      <w:r w:rsidRPr="00B5210A">
        <w:rPr>
          <w:sz w:val="24"/>
          <w:szCs w:val="22"/>
        </w:rPr>
        <w:t xml:space="preserve"> Николаевн</w:t>
      </w:r>
      <w:r>
        <w:rPr>
          <w:sz w:val="24"/>
          <w:szCs w:val="22"/>
        </w:rPr>
        <w:t>е</w:t>
      </w:r>
      <w:r w:rsidRPr="008453AC">
        <w:rPr>
          <w:sz w:val="24"/>
          <w:szCs w:val="22"/>
        </w:rPr>
        <w:t xml:space="preserve"> удостоверение</w:t>
      </w:r>
      <w:r w:rsidRPr="005674D0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>о регистрации установленного образца.</w:t>
      </w:r>
    </w:p>
    <w:p w:rsidR="00BB5827" w:rsidRPr="008453AC" w:rsidRDefault="00BB5827" w:rsidP="00B5210A">
      <w:pPr>
        <w:pStyle w:val="a0"/>
        <w:widowControl/>
        <w:spacing w:after="0" w:line="240" w:lineRule="atLeast"/>
        <w:ind w:left="-709" w:firstLine="425"/>
        <w:contextualSpacing/>
        <w:rPr>
          <w:sz w:val="24"/>
          <w:szCs w:val="22"/>
        </w:rPr>
      </w:pPr>
      <w:r w:rsidRPr="008453AC">
        <w:rPr>
          <w:sz w:val="24"/>
          <w:szCs w:val="22"/>
        </w:rPr>
        <w:t>3. Направить настоящее решение для опубликования в Информационный бюллетень Кученяевского сельского поселения.</w:t>
      </w:r>
    </w:p>
    <w:p w:rsidR="00BB5827" w:rsidRPr="006A7132" w:rsidRDefault="00BB5827" w:rsidP="00B5210A">
      <w:pPr>
        <w:pStyle w:val="a0"/>
        <w:widowControl/>
        <w:spacing w:after="0" w:line="240" w:lineRule="atLeast"/>
        <w:ind w:left="-709" w:right="-284" w:firstLine="0"/>
        <w:contextualSpacing/>
        <w:rPr>
          <w:sz w:val="24"/>
          <w:szCs w:val="24"/>
        </w:rPr>
      </w:pPr>
      <w:r w:rsidRPr="008453AC">
        <w:rPr>
          <w:sz w:val="24"/>
          <w:szCs w:val="22"/>
        </w:rPr>
        <w:t xml:space="preserve"> </w:t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8453AC">
        <w:rPr>
          <w:sz w:val="24"/>
          <w:szCs w:val="22"/>
        </w:rPr>
        <w:tab/>
      </w:r>
      <w:r w:rsidRPr="007559CD">
        <w:rPr>
          <w:sz w:val="24"/>
          <w:szCs w:val="22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</w:r>
      <w:r w:rsidRPr="006A7132">
        <w:rPr>
          <w:sz w:val="24"/>
          <w:szCs w:val="24"/>
        </w:rPr>
        <w:tab/>
        <w:t xml:space="preserve">    </w:t>
      </w:r>
    </w:p>
    <w:p w:rsidR="00BB5827" w:rsidRPr="006A7132" w:rsidRDefault="00BB5827" w:rsidP="00B5210A">
      <w:pPr>
        <w:ind w:left="-709" w:right="-284"/>
        <w:jc w:val="both"/>
        <w:rPr>
          <w:sz w:val="24"/>
          <w:szCs w:val="24"/>
        </w:rPr>
      </w:pPr>
    </w:p>
    <w:tbl>
      <w:tblPr>
        <w:tblW w:w="9782" w:type="dxa"/>
        <w:tblInd w:w="-743" w:type="dxa"/>
        <w:tblLayout w:type="fixed"/>
        <w:tblLook w:val="0000"/>
      </w:tblPr>
      <w:tblGrid>
        <w:gridCol w:w="6380"/>
        <w:gridCol w:w="3402"/>
      </w:tblGrid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Председатель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br/>
            </w:r>
            <w:r w:rsidRPr="006A7132">
              <w:rPr>
                <w:sz w:val="24"/>
                <w:szCs w:val="24"/>
              </w:rPr>
              <w:br/>
              <w:t>Д.В. Петухов</w:t>
            </w: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</w:tc>
      </w:tr>
      <w:tr w:rsidR="00BB5827" w:rsidRPr="006A7132" w:rsidTr="00003059">
        <w:tc>
          <w:tcPr>
            <w:tcW w:w="6380" w:type="dxa"/>
          </w:tcPr>
          <w:p w:rsidR="00BB5827" w:rsidRPr="006A7132" w:rsidRDefault="00BB5827" w:rsidP="00003059">
            <w:pPr>
              <w:ind w:left="34" w:right="-284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 xml:space="preserve">Секретарь </w:t>
            </w:r>
            <w:r w:rsidRPr="006A7132">
              <w:rPr>
                <w:sz w:val="24"/>
                <w:szCs w:val="24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3402" w:type="dxa"/>
          </w:tcPr>
          <w:p w:rsidR="00BB5827" w:rsidRPr="006A7132" w:rsidRDefault="00BB5827" w:rsidP="00003059">
            <w:pPr>
              <w:ind w:left="-709" w:right="-284"/>
              <w:rPr>
                <w:sz w:val="24"/>
                <w:szCs w:val="24"/>
              </w:rPr>
            </w:pPr>
          </w:p>
          <w:p w:rsidR="00BB5827" w:rsidRPr="006A7132" w:rsidRDefault="00BB5827" w:rsidP="00003059">
            <w:pPr>
              <w:ind w:left="-709" w:right="34"/>
              <w:jc w:val="right"/>
              <w:rPr>
                <w:sz w:val="24"/>
                <w:szCs w:val="24"/>
              </w:rPr>
            </w:pPr>
            <w:r w:rsidRPr="006A7132">
              <w:rPr>
                <w:sz w:val="24"/>
                <w:szCs w:val="24"/>
              </w:rPr>
              <w:t>И.В. Исайкина</w:t>
            </w:r>
          </w:p>
        </w:tc>
      </w:tr>
    </w:tbl>
    <w:p w:rsidR="00BB5827" w:rsidRDefault="00BB5827"/>
    <w:p w:rsidR="00BB5827" w:rsidRDefault="00BB5827"/>
    <w:p w:rsidR="00BB5827" w:rsidRDefault="00BB5827"/>
    <w:p w:rsidR="00BB5827" w:rsidRDefault="00BB5827"/>
    <w:p w:rsidR="00BB5827" w:rsidRPr="00F42ECF" w:rsidRDefault="00BB5827" w:rsidP="00390DD2">
      <w:pPr>
        <w:pStyle w:val="21"/>
        <w:tabs>
          <w:tab w:val="left" w:pos="5580"/>
        </w:tabs>
        <w:spacing w:after="0" w:line="240" w:lineRule="auto"/>
        <w:ind w:left="0"/>
      </w:pPr>
      <w:r w:rsidRPr="00F42ECF">
        <w:t xml:space="preserve">Информационный  бюллетень  Кученяевского сельского поселения Ардатовского муниципального  района   Республики  Мордовия  от </w:t>
      </w:r>
      <w:r>
        <w:t>04 августа</w:t>
      </w:r>
      <w:r w:rsidRPr="00F42ECF">
        <w:t xml:space="preserve"> 2025 года № 1</w:t>
      </w:r>
      <w:r>
        <w:t>5А</w:t>
      </w:r>
    </w:p>
    <w:p w:rsidR="00BB5827" w:rsidRPr="00F42ECF" w:rsidRDefault="00BB5827" w:rsidP="00390DD2">
      <w:pPr>
        <w:autoSpaceDE w:val="0"/>
        <w:autoSpaceDN w:val="0"/>
        <w:adjustRightInd w:val="0"/>
        <w:spacing w:line="345" w:lineRule="exact"/>
        <w:jc w:val="both"/>
        <w:rPr>
          <w:sz w:val="24"/>
          <w:szCs w:val="24"/>
        </w:rPr>
      </w:pPr>
      <w:r w:rsidRPr="00F42ECF">
        <w:rPr>
          <w:sz w:val="24"/>
          <w:szCs w:val="24"/>
        </w:rPr>
        <w:t>Учредитель: Совет депутатов  Кученяевского сельского поселения</w:t>
      </w:r>
    </w:p>
    <w:p w:rsidR="00BB5827" w:rsidRPr="00F42ECF" w:rsidRDefault="00BB5827" w:rsidP="00390DD2">
      <w:pPr>
        <w:autoSpaceDE w:val="0"/>
        <w:autoSpaceDN w:val="0"/>
        <w:adjustRightInd w:val="0"/>
        <w:spacing w:line="345" w:lineRule="exact"/>
        <w:jc w:val="both"/>
        <w:rPr>
          <w:sz w:val="24"/>
          <w:szCs w:val="24"/>
        </w:rPr>
      </w:pPr>
      <w:r w:rsidRPr="00F42ECF">
        <w:rPr>
          <w:sz w:val="24"/>
          <w:szCs w:val="24"/>
        </w:rPr>
        <w:t>Тираж: 3 экз</w:t>
      </w:r>
    </w:p>
    <w:p w:rsidR="00BB5827" w:rsidRDefault="00BB5827"/>
    <w:sectPr w:rsidR="00BB5827" w:rsidSect="00EA3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22F5B"/>
    <w:multiLevelType w:val="hybridMultilevel"/>
    <w:tmpl w:val="F39C2772"/>
    <w:lvl w:ilvl="0" w:tplc="E55827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7DE5"/>
    <w:rsid w:val="00001D0C"/>
    <w:rsid w:val="00002D72"/>
    <w:rsid w:val="00003059"/>
    <w:rsid w:val="0000755F"/>
    <w:rsid w:val="000100AD"/>
    <w:rsid w:val="000101FA"/>
    <w:rsid w:val="00012CEE"/>
    <w:rsid w:val="00012DF1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1AE3"/>
    <w:rsid w:val="00043AE6"/>
    <w:rsid w:val="00043E0C"/>
    <w:rsid w:val="00043F1F"/>
    <w:rsid w:val="000459F4"/>
    <w:rsid w:val="00046549"/>
    <w:rsid w:val="00050CE8"/>
    <w:rsid w:val="000534D5"/>
    <w:rsid w:val="000535C5"/>
    <w:rsid w:val="00056C00"/>
    <w:rsid w:val="00057D17"/>
    <w:rsid w:val="00060B26"/>
    <w:rsid w:val="00061008"/>
    <w:rsid w:val="000627ED"/>
    <w:rsid w:val="00063CBD"/>
    <w:rsid w:val="00067751"/>
    <w:rsid w:val="00074A02"/>
    <w:rsid w:val="00075F4F"/>
    <w:rsid w:val="00077153"/>
    <w:rsid w:val="00077B4F"/>
    <w:rsid w:val="00077FA3"/>
    <w:rsid w:val="00083041"/>
    <w:rsid w:val="000854B4"/>
    <w:rsid w:val="00085D6D"/>
    <w:rsid w:val="0008753A"/>
    <w:rsid w:val="00090984"/>
    <w:rsid w:val="000915D3"/>
    <w:rsid w:val="00092C2D"/>
    <w:rsid w:val="00092DBB"/>
    <w:rsid w:val="000A2351"/>
    <w:rsid w:val="000A261C"/>
    <w:rsid w:val="000A29B7"/>
    <w:rsid w:val="000A31A9"/>
    <w:rsid w:val="000A3FEC"/>
    <w:rsid w:val="000B043C"/>
    <w:rsid w:val="000B2033"/>
    <w:rsid w:val="000B34A1"/>
    <w:rsid w:val="000B3E19"/>
    <w:rsid w:val="000B541F"/>
    <w:rsid w:val="000B555E"/>
    <w:rsid w:val="000B6562"/>
    <w:rsid w:val="000C3228"/>
    <w:rsid w:val="000C4AF1"/>
    <w:rsid w:val="000C729B"/>
    <w:rsid w:val="000D1EB4"/>
    <w:rsid w:val="000D41E1"/>
    <w:rsid w:val="000D4888"/>
    <w:rsid w:val="000D4B3C"/>
    <w:rsid w:val="000D4E11"/>
    <w:rsid w:val="000D50C0"/>
    <w:rsid w:val="000D6550"/>
    <w:rsid w:val="000E0209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100C9E"/>
    <w:rsid w:val="001028A7"/>
    <w:rsid w:val="00103227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3212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567"/>
    <w:rsid w:val="0014662A"/>
    <w:rsid w:val="00147287"/>
    <w:rsid w:val="0014761C"/>
    <w:rsid w:val="00147A22"/>
    <w:rsid w:val="00150F2F"/>
    <w:rsid w:val="00151579"/>
    <w:rsid w:val="001517CD"/>
    <w:rsid w:val="00152B57"/>
    <w:rsid w:val="00154279"/>
    <w:rsid w:val="00155345"/>
    <w:rsid w:val="001575DD"/>
    <w:rsid w:val="00170509"/>
    <w:rsid w:val="001719D6"/>
    <w:rsid w:val="001765D1"/>
    <w:rsid w:val="0018111C"/>
    <w:rsid w:val="00181429"/>
    <w:rsid w:val="00184B78"/>
    <w:rsid w:val="00184FF5"/>
    <w:rsid w:val="00185625"/>
    <w:rsid w:val="0018667B"/>
    <w:rsid w:val="001872B7"/>
    <w:rsid w:val="00191FFE"/>
    <w:rsid w:val="001930B9"/>
    <w:rsid w:val="00193526"/>
    <w:rsid w:val="0019663E"/>
    <w:rsid w:val="00196F01"/>
    <w:rsid w:val="00197041"/>
    <w:rsid w:val="00197FE7"/>
    <w:rsid w:val="001A0B36"/>
    <w:rsid w:val="001A26C7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697"/>
    <w:rsid w:val="001B555F"/>
    <w:rsid w:val="001B57AD"/>
    <w:rsid w:val="001B6500"/>
    <w:rsid w:val="001B6A31"/>
    <w:rsid w:val="001B7726"/>
    <w:rsid w:val="001C24BD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31D8"/>
    <w:rsid w:val="001E3942"/>
    <w:rsid w:val="001E4C9E"/>
    <w:rsid w:val="001E572E"/>
    <w:rsid w:val="001E60E5"/>
    <w:rsid w:val="001F0584"/>
    <w:rsid w:val="001F0B54"/>
    <w:rsid w:val="001F11EB"/>
    <w:rsid w:val="001F2011"/>
    <w:rsid w:val="001F37D0"/>
    <w:rsid w:val="001F40F3"/>
    <w:rsid w:val="001F478E"/>
    <w:rsid w:val="001F59D4"/>
    <w:rsid w:val="00206251"/>
    <w:rsid w:val="0020732E"/>
    <w:rsid w:val="002121C4"/>
    <w:rsid w:val="00213A30"/>
    <w:rsid w:val="00213FB0"/>
    <w:rsid w:val="002145B2"/>
    <w:rsid w:val="0021557B"/>
    <w:rsid w:val="00215C74"/>
    <w:rsid w:val="00221596"/>
    <w:rsid w:val="00223DF9"/>
    <w:rsid w:val="0022585E"/>
    <w:rsid w:val="0023241C"/>
    <w:rsid w:val="0023316A"/>
    <w:rsid w:val="00233EF8"/>
    <w:rsid w:val="0023615A"/>
    <w:rsid w:val="00236819"/>
    <w:rsid w:val="0023771A"/>
    <w:rsid w:val="00244B29"/>
    <w:rsid w:val="00246317"/>
    <w:rsid w:val="00246AD4"/>
    <w:rsid w:val="00247C1D"/>
    <w:rsid w:val="0025096D"/>
    <w:rsid w:val="00256501"/>
    <w:rsid w:val="00262130"/>
    <w:rsid w:val="00262B16"/>
    <w:rsid w:val="00262FC2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6351"/>
    <w:rsid w:val="00286E27"/>
    <w:rsid w:val="00287EED"/>
    <w:rsid w:val="00291687"/>
    <w:rsid w:val="00292B8A"/>
    <w:rsid w:val="00292F10"/>
    <w:rsid w:val="0029323E"/>
    <w:rsid w:val="00293245"/>
    <w:rsid w:val="002970D4"/>
    <w:rsid w:val="002A2FB3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D02"/>
    <w:rsid w:val="002C4EBB"/>
    <w:rsid w:val="002D3A07"/>
    <w:rsid w:val="002D3D90"/>
    <w:rsid w:val="002D527C"/>
    <w:rsid w:val="002D52E6"/>
    <w:rsid w:val="002D5699"/>
    <w:rsid w:val="002D65B7"/>
    <w:rsid w:val="002E307D"/>
    <w:rsid w:val="002E30A4"/>
    <w:rsid w:val="002E358C"/>
    <w:rsid w:val="002E690B"/>
    <w:rsid w:val="002E7CEA"/>
    <w:rsid w:val="002F0838"/>
    <w:rsid w:val="002F0D8B"/>
    <w:rsid w:val="002F4C22"/>
    <w:rsid w:val="002F569F"/>
    <w:rsid w:val="002F711E"/>
    <w:rsid w:val="002F74E5"/>
    <w:rsid w:val="002F7FC7"/>
    <w:rsid w:val="0030283E"/>
    <w:rsid w:val="00302CEB"/>
    <w:rsid w:val="003034CE"/>
    <w:rsid w:val="00310FF5"/>
    <w:rsid w:val="00311633"/>
    <w:rsid w:val="00313860"/>
    <w:rsid w:val="00313FF0"/>
    <w:rsid w:val="003140AF"/>
    <w:rsid w:val="003212A3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82F"/>
    <w:rsid w:val="00341758"/>
    <w:rsid w:val="00344201"/>
    <w:rsid w:val="0034481E"/>
    <w:rsid w:val="00344DF4"/>
    <w:rsid w:val="00346033"/>
    <w:rsid w:val="003467E7"/>
    <w:rsid w:val="003528BA"/>
    <w:rsid w:val="0035294E"/>
    <w:rsid w:val="00360009"/>
    <w:rsid w:val="00361083"/>
    <w:rsid w:val="0036196B"/>
    <w:rsid w:val="0036244C"/>
    <w:rsid w:val="00363B13"/>
    <w:rsid w:val="003643D9"/>
    <w:rsid w:val="0036742A"/>
    <w:rsid w:val="0036768D"/>
    <w:rsid w:val="00367882"/>
    <w:rsid w:val="00373D20"/>
    <w:rsid w:val="00376674"/>
    <w:rsid w:val="00376D8B"/>
    <w:rsid w:val="00377AB2"/>
    <w:rsid w:val="00380472"/>
    <w:rsid w:val="00383055"/>
    <w:rsid w:val="00384C02"/>
    <w:rsid w:val="00386CEB"/>
    <w:rsid w:val="00387486"/>
    <w:rsid w:val="00387693"/>
    <w:rsid w:val="00390DD2"/>
    <w:rsid w:val="00396DF4"/>
    <w:rsid w:val="00396F1F"/>
    <w:rsid w:val="003A2D3A"/>
    <w:rsid w:val="003A39B8"/>
    <w:rsid w:val="003A46B9"/>
    <w:rsid w:val="003A48E0"/>
    <w:rsid w:val="003A4A52"/>
    <w:rsid w:val="003A554D"/>
    <w:rsid w:val="003B2202"/>
    <w:rsid w:val="003B2228"/>
    <w:rsid w:val="003B331D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32BD"/>
    <w:rsid w:val="003D6DFE"/>
    <w:rsid w:val="003D7388"/>
    <w:rsid w:val="003E1B02"/>
    <w:rsid w:val="003E24DA"/>
    <w:rsid w:val="003E3566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7616"/>
    <w:rsid w:val="00417BEA"/>
    <w:rsid w:val="00420D26"/>
    <w:rsid w:val="00427B14"/>
    <w:rsid w:val="004304DF"/>
    <w:rsid w:val="00431E46"/>
    <w:rsid w:val="00437556"/>
    <w:rsid w:val="00442E48"/>
    <w:rsid w:val="00446C1F"/>
    <w:rsid w:val="00446D8A"/>
    <w:rsid w:val="00450722"/>
    <w:rsid w:val="0045231E"/>
    <w:rsid w:val="0045530E"/>
    <w:rsid w:val="0045743A"/>
    <w:rsid w:val="00460BF8"/>
    <w:rsid w:val="00461673"/>
    <w:rsid w:val="004620D2"/>
    <w:rsid w:val="00462396"/>
    <w:rsid w:val="00462846"/>
    <w:rsid w:val="0046316C"/>
    <w:rsid w:val="0046407D"/>
    <w:rsid w:val="00464CF5"/>
    <w:rsid w:val="00465C55"/>
    <w:rsid w:val="0047060E"/>
    <w:rsid w:val="00470733"/>
    <w:rsid w:val="004711BB"/>
    <w:rsid w:val="00471E42"/>
    <w:rsid w:val="00473089"/>
    <w:rsid w:val="00474654"/>
    <w:rsid w:val="00474CED"/>
    <w:rsid w:val="00475859"/>
    <w:rsid w:val="00476E63"/>
    <w:rsid w:val="0047757E"/>
    <w:rsid w:val="004823F4"/>
    <w:rsid w:val="004834B3"/>
    <w:rsid w:val="00484143"/>
    <w:rsid w:val="00484535"/>
    <w:rsid w:val="00485989"/>
    <w:rsid w:val="00486990"/>
    <w:rsid w:val="004907C0"/>
    <w:rsid w:val="00490F67"/>
    <w:rsid w:val="004911AC"/>
    <w:rsid w:val="00494379"/>
    <w:rsid w:val="004973F3"/>
    <w:rsid w:val="004A082F"/>
    <w:rsid w:val="004A10DC"/>
    <w:rsid w:val="004A1174"/>
    <w:rsid w:val="004A48B9"/>
    <w:rsid w:val="004A52BF"/>
    <w:rsid w:val="004A5484"/>
    <w:rsid w:val="004A6180"/>
    <w:rsid w:val="004A66D1"/>
    <w:rsid w:val="004A79F1"/>
    <w:rsid w:val="004B352C"/>
    <w:rsid w:val="004B3EC5"/>
    <w:rsid w:val="004B5675"/>
    <w:rsid w:val="004B5CA1"/>
    <w:rsid w:val="004B5E3A"/>
    <w:rsid w:val="004B7629"/>
    <w:rsid w:val="004C33B1"/>
    <w:rsid w:val="004C4332"/>
    <w:rsid w:val="004C4BD5"/>
    <w:rsid w:val="004D218A"/>
    <w:rsid w:val="004D2506"/>
    <w:rsid w:val="004D3411"/>
    <w:rsid w:val="004D6CAA"/>
    <w:rsid w:val="004E0379"/>
    <w:rsid w:val="004E0C57"/>
    <w:rsid w:val="004E22D0"/>
    <w:rsid w:val="004E4002"/>
    <w:rsid w:val="004E44D5"/>
    <w:rsid w:val="004E5246"/>
    <w:rsid w:val="004E5C55"/>
    <w:rsid w:val="004E7CA8"/>
    <w:rsid w:val="004F2731"/>
    <w:rsid w:val="004F3D8B"/>
    <w:rsid w:val="004F483B"/>
    <w:rsid w:val="004F65CD"/>
    <w:rsid w:val="00502FA5"/>
    <w:rsid w:val="0050369A"/>
    <w:rsid w:val="00507E1A"/>
    <w:rsid w:val="005120F4"/>
    <w:rsid w:val="00513017"/>
    <w:rsid w:val="00513517"/>
    <w:rsid w:val="0051474F"/>
    <w:rsid w:val="00516D56"/>
    <w:rsid w:val="00517911"/>
    <w:rsid w:val="005205BB"/>
    <w:rsid w:val="00524D46"/>
    <w:rsid w:val="00526197"/>
    <w:rsid w:val="00526446"/>
    <w:rsid w:val="00526D02"/>
    <w:rsid w:val="00532C3F"/>
    <w:rsid w:val="00536AC6"/>
    <w:rsid w:val="00537286"/>
    <w:rsid w:val="00543532"/>
    <w:rsid w:val="005444AD"/>
    <w:rsid w:val="00546762"/>
    <w:rsid w:val="005470A9"/>
    <w:rsid w:val="0054727A"/>
    <w:rsid w:val="00550291"/>
    <w:rsid w:val="0055035A"/>
    <w:rsid w:val="005511FA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4D0"/>
    <w:rsid w:val="00567A5B"/>
    <w:rsid w:val="00572DD6"/>
    <w:rsid w:val="00575A16"/>
    <w:rsid w:val="00575A1E"/>
    <w:rsid w:val="005772B8"/>
    <w:rsid w:val="005773DA"/>
    <w:rsid w:val="0058110B"/>
    <w:rsid w:val="00581406"/>
    <w:rsid w:val="00581561"/>
    <w:rsid w:val="0058169B"/>
    <w:rsid w:val="00581AD0"/>
    <w:rsid w:val="00583B07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7079"/>
    <w:rsid w:val="005B76F5"/>
    <w:rsid w:val="005C0B3B"/>
    <w:rsid w:val="005C12DA"/>
    <w:rsid w:val="005C2DC5"/>
    <w:rsid w:val="005C2F95"/>
    <w:rsid w:val="005C4CEA"/>
    <w:rsid w:val="005C5BF8"/>
    <w:rsid w:val="005D3DC1"/>
    <w:rsid w:val="005E021A"/>
    <w:rsid w:val="005E088B"/>
    <w:rsid w:val="005E0B3C"/>
    <w:rsid w:val="005E1D17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4BB2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4193"/>
    <w:rsid w:val="006250D8"/>
    <w:rsid w:val="00627185"/>
    <w:rsid w:val="00627474"/>
    <w:rsid w:val="006302D2"/>
    <w:rsid w:val="00630A48"/>
    <w:rsid w:val="00631B56"/>
    <w:rsid w:val="00632F3F"/>
    <w:rsid w:val="006377F7"/>
    <w:rsid w:val="00637996"/>
    <w:rsid w:val="00640CBD"/>
    <w:rsid w:val="00642729"/>
    <w:rsid w:val="00644AF6"/>
    <w:rsid w:val="006475D8"/>
    <w:rsid w:val="00647A27"/>
    <w:rsid w:val="006502A4"/>
    <w:rsid w:val="006505C0"/>
    <w:rsid w:val="00651D67"/>
    <w:rsid w:val="00652BF8"/>
    <w:rsid w:val="0065412C"/>
    <w:rsid w:val="006544A1"/>
    <w:rsid w:val="00655DC2"/>
    <w:rsid w:val="00663410"/>
    <w:rsid w:val="0066428D"/>
    <w:rsid w:val="00665E74"/>
    <w:rsid w:val="0066627F"/>
    <w:rsid w:val="00666C00"/>
    <w:rsid w:val="006675CC"/>
    <w:rsid w:val="00671ECF"/>
    <w:rsid w:val="006728E6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D44"/>
    <w:rsid w:val="00692776"/>
    <w:rsid w:val="00692820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681"/>
    <w:rsid w:val="006A3783"/>
    <w:rsid w:val="006A4D13"/>
    <w:rsid w:val="006A6592"/>
    <w:rsid w:val="006A70F9"/>
    <w:rsid w:val="006A7132"/>
    <w:rsid w:val="006A752F"/>
    <w:rsid w:val="006A7D7A"/>
    <w:rsid w:val="006B0248"/>
    <w:rsid w:val="006B2A7C"/>
    <w:rsid w:val="006B5DAE"/>
    <w:rsid w:val="006B7CDB"/>
    <w:rsid w:val="006B7CF6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7C5"/>
    <w:rsid w:val="006D4BE8"/>
    <w:rsid w:val="006D55C1"/>
    <w:rsid w:val="006D64A0"/>
    <w:rsid w:val="006D7912"/>
    <w:rsid w:val="006E55DC"/>
    <w:rsid w:val="006E68EB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50B5"/>
    <w:rsid w:val="00706BA9"/>
    <w:rsid w:val="00706CBE"/>
    <w:rsid w:val="007101A9"/>
    <w:rsid w:val="00712588"/>
    <w:rsid w:val="007147E3"/>
    <w:rsid w:val="007167B6"/>
    <w:rsid w:val="0072322F"/>
    <w:rsid w:val="00724DFC"/>
    <w:rsid w:val="0072668B"/>
    <w:rsid w:val="00727461"/>
    <w:rsid w:val="0073122D"/>
    <w:rsid w:val="00733D84"/>
    <w:rsid w:val="007350F3"/>
    <w:rsid w:val="00735A83"/>
    <w:rsid w:val="00737737"/>
    <w:rsid w:val="0074110B"/>
    <w:rsid w:val="007414CD"/>
    <w:rsid w:val="00744BE0"/>
    <w:rsid w:val="0074500B"/>
    <w:rsid w:val="00745419"/>
    <w:rsid w:val="00745C8E"/>
    <w:rsid w:val="007466E9"/>
    <w:rsid w:val="00747F50"/>
    <w:rsid w:val="00750E0F"/>
    <w:rsid w:val="00753BEF"/>
    <w:rsid w:val="00753FA6"/>
    <w:rsid w:val="0075508B"/>
    <w:rsid w:val="007559CD"/>
    <w:rsid w:val="00757322"/>
    <w:rsid w:val="007600BF"/>
    <w:rsid w:val="00760D46"/>
    <w:rsid w:val="0076318A"/>
    <w:rsid w:val="007636E8"/>
    <w:rsid w:val="00764A43"/>
    <w:rsid w:val="00766192"/>
    <w:rsid w:val="007661C6"/>
    <w:rsid w:val="00771565"/>
    <w:rsid w:val="0077271C"/>
    <w:rsid w:val="0077716C"/>
    <w:rsid w:val="007800C1"/>
    <w:rsid w:val="00781106"/>
    <w:rsid w:val="007819A7"/>
    <w:rsid w:val="00782D9A"/>
    <w:rsid w:val="0078366C"/>
    <w:rsid w:val="007848F5"/>
    <w:rsid w:val="00784996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A1366"/>
    <w:rsid w:val="007A1EB0"/>
    <w:rsid w:val="007A3362"/>
    <w:rsid w:val="007A4F54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7608"/>
    <w:rsid w:val="007C0F30"/>
    <w:rsid w:val="007C2D25"/>
    <w:rsid w:val="007C4149"/>
    <w:rsid w:val="007C7665"/>
    <w:rsid w:val="007D0D8C"/>
    <w:rsid w:val="007D0F02"/>
    <w:rsid w:val="007D2718"/>
    <w:rsid w:val="007D385F"/>
    <w:rsid w:val="007D5B65"/>
    <w:rsid w:val="007D62F5"/>
    <w:rsid w:val="007D6A9E"/>
    <w:rsid w:val="007D71A9"/>
    <w:rsid w:val="007E020F"/>
    <w:rsid w:val="007E1122"/>
    <w:rsid w:val="007E19C9"/>
    <w:rsid w:val="007E313A"/>
    <w:rsid w:val="007E3E94"/>
    <w:rsid w:val="007E3F47"/>
    <w:rsid w:val="007E5FAE"/>
    <w:rsid w:val="007E64DB"/>
    <w:rsid w:val="007E667A"/>
    <w:rsid w:val="007E6C6D"/>
    <w:rsid w:val="007F0960"/>
    <w:rsid w:val="007F0CAC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26E4"/>
    <w:rsid w:val="00812F93"/>
    <w:rsid w:val="00813511"/>
    <w:rsid w:val="008135F7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649B"/>
    <w:rsid w:val="008268AC"/>
    <w:rsid w:val="00827866"/>
    <w:rsid w:val="0083010F"/>
    <w:rsid w:val="0083063E"/>
    <w:rsid w:val="00830691"/>
    <w:rsid w:val="00830E58"/>
    <w:rsid w:val="008315F4"/>
    <w:rsid w:val="00831B02"/>
    <w:rsid w:val="00833170"/>
    <w:rsid w:val="00833D22"/>
    <w:rsid w:val="00834178"/>
    <w:rsid w:val="00834E4A"/>
    <w:rsid w:val="0083581B"/>
    <w:rsid w:val="008364CE"/>
    <w:rsid w:val="008402AC"/>
    <w:rsid w:val="00841B8C"/>
    <w:rsid w:val="00842B30"/>
    <w:rsid w:val="008444D6"/>
    <w:rsid w:val="008453AC"/>
    <w:rsid w:val="00845FAC"/>
    <w:rsid w:val="00851F54"/>
    <w:rsid w:val="00852F93"/>
    <w:rsid w:val="00853471"/>
    <w:rsid w:val="0085572D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2516"/>
    <w:rsid w:val="00873F31"/>
    <w:rsid w:val="008741B4"/>
    <w:rsid w:val="00874540"/>
    <w:rsid w:val="0087513F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9A9"/>
    <w:rsid w:val="00896D90"/>
    <w:rsid w:val="008A0525"/>
    <w:rsid w:val="008A1973"/>
    <w:rsid w:val="008A39E5"/>
    <w:rsid w:val="008A4918"/>
    <w:rsid w:val="008A5073"/>
    <w:rsid w:val="008A56A5"/>
    <w:rsid w:val="008B3C27"/>
    <w:rsid w:val="008B472B"/>
    <w:rsid w:val="008B5400"/>
    <w:rsid w:val="008B5DD8"/>
    <w:rsid w:val="008B7E7C"/>
    <w:rsid w:val="008C4D8E"/>
    <w:rsid w:val="008D04C4"/>
    <w:rsid w:val="008D2B9D"/>
    <w:rsid w:val="008D44ED"/>
    <w:rsid w:val="008D5155"/>
    <w:rsid w:val="008D5A8E"/>
    <w:rsid w:val="008D6F8D"/>
    <w:rsid w:val="008D7480"/>
    <w:rsid w:val="008E0F32"/>
    <w:rsid w:val="008E43F9"/>
    <w:rsid w:val="008E4FC4"/>
    <w:rsid w:val="008E712B"/>
    <w:rsid w:val="008E75A5"/>
    <w:rsid w:val="008E78EC"/>
    <w:rsid w:val="008F2E72"/>
    <w:rsid w:val="008F3443"/>
    <w:rsid w:val="008F3FB7"/>
    <w:rsid w:val="008F45EA"/>
    <w:rsid w:val="009001F1"/>
    <w:rsid w:val="0090183D"/>
    <w:rsid w:val="0090555F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135A"/>
    <w:rsid w:val="00921700"/>
    <w:rsid w:val="009230DF"/>
    <w:rsid w:val="00923139"/>
    <w:rsid w:val="00926A09"/>
    <w:rsid w:val="00927258"/>
    <w:rsid w:val="0093035D"/>
    <w:rsid w:val="00931EB0"/>
    <w:rsid w:val="00931F9E"/>
    <w:rsid w:val="009349E2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B8D"/>
    <w:rsid w:val="00954BC5"/>
    <w:rsid w:val="00954DC0"/>
    <w:rsid w:val="00960675"/>
    <w:rsid w:val="009617F1"/>
    <w:rsid w:val="00965214"/>
    <w:rsid w:val="009708EF"/>
    <w:rsid w:val="009715E4"/>
    <w:rsid w:val="00973E23"/>
    <w:rsid w:val="0097480D"/>
    <w:rsid w:val="00974DEE"/>
    <w:rsid w:val="0098089D"/>
    <w:rsid w:val="00987220"/>
    <w:rsid w:val="00990D0E"/>
    <w:rsid w:val="0099201D"/>
    <w:rsid w:val="00992568"/>
    <w:rsid w:val="00992F1A"/>
    <w:rsid w:val="00993149"/>
    <w:rsid w:val="00994D0D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B35CD"/>
    <w:rsid w:val="009B5723"/>
    <w:rsid w:val="009B5B13"/>
    <w:rsid w:val="009B608F"/>
    <w:rsid w:val="009C066C"/>
    <w:rsid w:val="009C1395"/>
    <w:rsid w:val="009C16C0"/>
    <w:rsid w:val="009C1A29"/>
    <w:rsid w:val="009C2DB9"/>
    <w:rsid w:val="009C335F"/>
    <w:rsid w:val="009C40E2"/>
    <w:rsid w:val="009C790F"/>
    <w:rsid w:val="009D19E9"/>
    <w:rsid w:val="009D1D5F"/>
    <w:rsid w:val="009D2FF4"/>
    <w:rsid w:val="009D4420"/>
    <w:rsid w:val="009D4CEC"/>
    <w:rsid w:val="009D5CFB"/>
    <w:rsid w:val="009E5478"/>
    <w:rsid w:val="009E79FF"/>
    <w:rsid w:val="009E7DE5"/>
    <w:rsid w:val="009F00B9"/>
    <w:rsid w:val="009F4BA6"/>
    <w:rsid w:val="009F4E46"/>
    <w:rsid w:val="009F6DAC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208EA"/>
    <w:rsid w:val="00A21CD1"/>
    <w:rsid w:val="00A22F65"/>
    <w:rsid w:val="00A23CC3"/>
    <w:rsid w:val="00A24A43"/>
    <w:rsid w:val="00A2607E"/>
    <w:rsid w:val="00A2749E"/>
    <w:rsid w:val="00A276B9"/>
    <w:rsid w:val="00A27BF3"/>
    <w:rsid w:val="00A37D25"/>
    <w:rsid w:val="00A43018"/>
    <w:rsid w:val="00A431C3"/>
    <w:rsid w:val="00A4334D"/>
    <w:rsid w:val="00A45050"/>
    <w:rsid w:val="00A453A5"/>
    <w:rsid w:val="00A4659C"/>
    <w:rsid w:val="00A46850"/>
    <w:rsid w:val="00A50395"/>
    <w:rsid w:val="00A50595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801AC"/>
    <w:rsid w:val="00A83178"/>
    <w:rsid w:val="00A8444F"/>
    <w:rsid w:val="00A84C43"/>
    <w:rsid w:val="00A84F64"/>
    <w:rsid w:val="00A8511B"/>
    <w:rsid w:val="00A8758B"/>
    <w:rsid w:val="00A91F91"/>
    <w:rsid w:val="00A92C4B"/>
    <w:rsid w:val="00A938EE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C3B"/>
    <w:rsid w:val="00AE5B11"/>
    <w:rsid w:val="00AE68EE"/>
    <w:rsid w:val="00AF380C"/>
    <w:rsid w:val="00AF444F"/>
    <w:rsid w:val="00AF54A6"/>
    <w:rsid w:val="00AF5E40"/>
    <w:rsid w:val="00AF77D5"/>
    <w:rsid w:val="00AF7C81"/>
    <w:rsid w:val="00AF7D8D"/>
    <w:rsid w:val="00B02CFF"/>
    <w:rsid w:val="00B06697"/>
    <w:rsid w:val="00B108CE"/>
    <w:rsid w:val="00B129F0"/>
    <w:rsid w:val="00B1349A"/>
    <w:rsid w:val="00B137B1"/>
    <w:rsid w:val="00B146E0"/>
    <w:rsid w:val="00B14FFA"/>
    <w:rsid w:val="00B167B7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32C82"/>
    <w:rsid w:val="00B334F4"/>
    <w:rsid w:val="00B33E63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210A"/>
    <w:rsid w:val="00B53807"/>
    <w:rsid w:val="00B56B19"/>
    <w:rsid w:val="00B57248"/>
    <w:rsid w:val="00B634E1"/>
    <w:rsid w:val="00B63B59"/>
    <w:rsid w:val="00B64AC7"/>
    <w:rsid w:val="00B6774E"/>
    <w:rsid w:val="00B74155"/>
    <w:rsid w:val="00B745AC"/>
    <w:rsid w:val="00B750C0"/>
    <w:rsid w:val="00B8123E"/>
    <w:rsid w:val="00B81409"/>
    <w:rsid w:val="00B82314"/>
    <w:rsid w:val="00B823DB"/>
    <w:rsid w:val="00B83031"/>
    <w:rsid w:val="00B830A9"/>
    <w:rsid w:val="00B83737"/>
    <w:rsid w:val="00B837B8"/>
    <w:rsid w:val="00B8521A"/>
    <w:rsid w:val="00B8635D"/>
    <w:rsid w:val="00B902DB"/>
    <w:rsid w:val="00B90B98"/>
    <w:rsid w:val="00B90E9D"/>
    <w:rsid w:val="00B91786"/>
    <w:rsid w:val="00B91DBB"/>
    <w:rsid w:val="00B92E74"/>
    <w:rsid w:val="00B94A73"/>
    <w:rsid w:val="00B955AB"/>
    <w:rsid w:val="00B96CA2"/>
    <w:rsid w:val="00B96E51"/>
    <w:rsid w:val="00B977A4"/>
    <w:rsid w:val="00B9782A"/>
    <w:rsid w:val="00BA2A6F"/>
    <w:rsid w:val="00BA39B8"/>
    <w:rsid w:val="00BA4BF7"/>
    <w:rsid w:val="00BA5921"/>
    <w:rsid w:val="00BA5B4B"/>
    <w:rsid w:val="00BB0147"/>
    <w:rsid w:val="00BB5827"/>
    <w:rsid w:val="00BB5CCA"/>
    <w:rsid w:val="00BB7534"/>
    <w:rsid w:val="00BC0498"/>
    <w:rsid w:val="00BC14DE"/>
    <w:rsid w:val="00BD0C66"/>
    <w:rsid w:val="00BD2D0B"/>
    <w:rsid w:val="00BD404D"/>
    <w:rsid w:val="00BD7ED0"/>
    <w:rsid w:val="00BE0582"/>
    <w:rsid w:val="00BE125A"/>
    <w:rsid w:val="00BE1606"/>
    <w:rsid w:val="00BE1D05"/>
    <w:rsid w:val="00BE2DE9"/>
    <w:rsid w:val="00BE6040"/>
    <w:rsid w:val="00BE6764"/>
    <w:rsid w:val="00BF09BD"/>
    <w:rsid w:val="00BF131B"/>
    <w:rsid w:val="00BF3BC3"/>
    <w:rsid w:val="00BF6295"/>
    <w:rsid w:val="00BF687D"/>
    <w:rsid w:val="00BF7590"/>
    <w:rsid w:val="00C00609"/>
    <w:rsid w:val="00C01BCD"/>
    <w:rsid w:val="00C02B7E"/>
    <w:rsid w:val="00C058EB"/>
    <w:rsid w:val="00C05D5D"/>
    <w:rsid w:val="00C05FFA"/>
    <w:rsid w:val="00C063A9"/>
    <w:rsid w:val="00C070FF"/>
    <w:rsid w:val="00C07105"/>
    <w:rsid w:val="00C106FA"/>
    <w:rsid w:val="00C1196E"/>
    <w:rsid w:val="00C13AA8"/>
    <w:rsid w:val="00C13E6A"/>
    <w:rsid w:val="00C170D9"/>
    <w:rsid w:val="00C221D9"/>
    <w:rsid w:val="00C24A67"/>
    <w:rsid w:val="00C2550F"/>
    <w:rsid w:val="00C25591"/>
    <w:rsid w:val="00C31334"/>
    <w:rsid w:val="00C32A4A"/>
    <w:rsid w:val="00C345F5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76A3"/>
    <w:rsid w:val="00C5153E"/>
    <w:rsid w:val="00C51DBD"/>
    <w:rsid w:val="00C51FC0"/>
    <w:rsid w:val="00C621B4"/>
    <w:rsid w:val="00C62873"/>
    <w:rsid w:val="00C64AD7"/>
    <w:rsid w:val="00C65BBD"/>
    <w:rsid w:val="00C7067D"/>
    <w:rsid w:val="00C7115A"/>
    <w:rsid w:val="00C71218"/>
    <w:rsid w:val="00C72027"/>
    <w:rsid w:val="00C72E52"/>
    <w:rsid w:val="00C74977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A05B2"/>
    <w:rsid w:val="00CA1847"/>
    <w:rsid w:val="00CA1F2B"/>
    <w:rsid w:val="00CA3F3C"/>
    <w:rsid w:val="00CA42EB"/>
    <w:rsid w:val="00CA5863"/>
    <w:rsid w:val="00CA70A9"/>
    <w:rsid w:val="00CB108A"/>
    <w:rsid w:val="00CB2B06"/>
    <w:rsid w:val="00CB2B2F"/>
    <w:rsid w:val="00CB36BC"/>
    <w:rsid w:val="00CB4CEC"/>
    <w:rsid w:val="00CB5EF9"/>
    <w:rsid w:val="00CC02EF"/>
    <w:rsid w:val="00CC0330"/>
    <w:rsid w:val="00CC4723"/>
    <w:rsid w:val="00CC60B9"/>
    <w:rsid w:val="00CC7E49"/>
    <w:rsid w:val="00CD25C4"/>
    <w:rsid w:val="00CD3C5E"/>
    <w:rsid w:val="00CD531B"/>
    <w:rsid w:val="00CD77BE"/>
    <w:rsid w:val="00CE196D"/>
    <w:rsid w:val="00CE3460"/>
    <w:rsid w:val="00CE39F4"/>
    <w:rsid w:val="00CE5510"/>
    <w:rsid w:val="00CE7462"/>
    <w:rsid w:val="00CE78EC"/>
    <w:rsid w:val="00CF00D7"/>
    <w:rsid w:val="00CF0A66"/>
    <w:rsid w:val="00CF0BD6"/>
    <w:rsid w:val="00CF23FB"/>
    <w:rsid w:val="00CF263D"/>
    <w:rsid w:val="00CF3807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4A7E"/>
    <w:rsid w:val="00D04B7C"/>
    <w:rsid w:val="00D04DB2"/>
    <w:rsid w:val="00D05DDE"/>
    <w:rsid w:val="00D0604E"/>
    <w:rsid w:val="00D06AE5"/>
    <w:rsid w:val="00D11A6E"/>
    <w:rsid w:val="00D20242"/>
    <w:rsid w:val="00D2286C"/>
    <w:rsid w:val="00D26FB7"/>
    <w:rsid w:val="00D274D9"/>
    <w:rsid w:val="00D30316"/>
    <w:rsid w:val="00D32753"/>
    <w:rsid w:val="00D34273"/>
    <w:rsid w:val="00D34537"/>
    <w:rsid w:val="00D35446"/>
    <w:rsid w:val="00D354CE"/>
    <w:rsid w:val="00D3595B"/>
    <w:rsid w:val="00D371A0"/>
    <w:rsid w:val="00D37571"/>
    <w:rsid w:val="00D41B99"/>
    <w:rsid w:val="00D43017"/>
    <w:rsid w:val="00D43A02"/>
    <w:rsid w:val="00D44E30"/>
    <w:rsid w:val="00D45981"/>
    <w:rsid w:val="00D47344"/>
    <w:rsid w:val="00D50AC5"/>
    <w:rsid w:val="00D53180"/>
    <w:rsid w:val="00D55163"/>
    <w:rsid w:val="00D563E3"/>
    <w:rsid w:val="00D57C47"/>
    <w:rsid w:val="00D60585"/>
    <w:rsid w:val="00D60EFE"/>
    <w:rsid w:val="00D61549"/>
    <w:rsid w:val="00D6361B"/>
    <w:rsid w:val="00D637AB"/>
    <w:rsid w:val="00D64523"/>
    <w:rsid w:val="00D64B43"/>
    <w:rsid w:val="00D657A9"/>
    <w:rsid w:val="00D661F1"/>
    <w:rsid w:val="00D7497E"/>
    <w:rsid w:val="00D761EF"/>
    <w:rsid w:val="00D76F28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A01EC"/>
    <w:rsid w:val="00DA29E2"/>
    <w:rsid w:val="00DA571B"/>
    <w:rsid w:val="00DA5FF6"/>
    <w:rsid w:val="00DA6C54"/>
    <w:rsid w:val="00DA7468"/>
    <w:rsid w:val="00DB271F"/>
    <w:rsid w:val="00DB69D3"/>
    <w:rsid w:val="00DB6F7D"/>
    <w:rsid w:val="00DC0880"/>
    <w:rsid w:val="00DC09B6"/>
    <w:rsid w:val="00DC2578"/>
    <w:rsid w:val="00DC2AF2"/>
    <w:rsid w:val="00DC309A"/>
    <w:rsid w:val="00DC328B"/>
    <w:rsid w:val="00DC5A4F"/>
    <w:rsid w:val="00DC5D53"/>
    <w:rsid w:val="00DC6052"/>
    <w:rsid w:val="00DC6676"/>
    <w:rsid w:val="00DC6BD6"/>
    <w:rsid w:val="00DD0AB7"/>
    <w:rsid w:val="00DD5242"/>
    <w:rsid w:val="00DD6FE9"/>
    <w:rsid w:val="00DD76B3"/>
    <w:rsid w:val="00DD7B94"/>
    <w:rsid w:val="00DE0BDD"/>
    <w:rsid w:val="00DE21B6"/>
    <w:rsid w:val="00DE334D"/>
    <w:rsid w:val="00DE339B"/>
    <w:rsid w:val="00DE49D3"/>
    <w:rsid w:val="00DE51FF"/>
    <w:rsid w:val="00DE6CED"/>
    <w:rsid w:val="00DE6F41"/>
    <w:rsid w:val="00DE7B10"/>
    <w:rsid w:val="00DF01C4"/>
    <w:rsid w:val="00DF093C"/>
    <w:rsid w:val="00DF22FD"/>
    <w:rsid w:val="00DF3215"/>
    <w:rsid w:val="00DF46CB"/>
    <w:rsid w:val="00DF79DB"/>
    <w:rsid w:val="00DF7B4B"/>
    <w:rsid w:val="00E001A4"/>
    <w:rsid w:val="00E0061B"/>
    <w:rsid w:val="00E05FC6"/>
    <w:rsid w:val="00E06066"/>
    <w:rsid w:val="00E06199"/>
    <w:rsid w:val="00E06FEE"/>
    <w:rsid w:val="00E14142"/>
    <w:rsid w:val="00E20630"/>
    <w:rsid w:val="00E20647"/>
    <w:rsid w:val="00E21E33"/>
    <w:rsid w:val="00E228A8"/>
    <w:rsid w:val="00E22A1A"/>
    <w:rsid w:val="00E23957"/>
    <w:rsid w:val="00E24D34"/>
    <w:rsid w:val="00E25DA5"/>
    <w:rsid w:val="00E26AD7"/>
    <w:rsid w:val="00E27AFA"/>
    <w:rsid w:val="00E27DE8"/>
    <w:rsid w:val="00E31C79"/>
    <w:rsid w:val="00E357A0"/>
    <w:rsid w:val="00E40351"/>
    <w:rsid w:val="00E440CC"/>
    <w:rsid w:val="00E44FCB"/>
    <w:rsid w:val="00E45659"/>
    <w:rsid w:val="00E45B7C"/>
    <w:rsid w:val="00E469CA"/>
    <w:rsid w:val="00E536C4"/>
    <w:rsid w:val="00E53F47"/>
    <w:rsid w:val="00E5400A"/>
    <w:rsid w:val="00E60A3F"/>
    <w:rsid w:val="00E60D01"/>
    <w:rsid w:val="00E6263E"/>
    <w:rsid w:val="00E631C3"/>
    <w:rsid w:val="00E645CB"/>
    <w:rsid w:val="00E64D52"/>
    <w:rsid w:val="00E65E7B"/>
    <w:rsid w:val="00E662D3"/>
    <w:rsid w:val="00E66C81"/>
    <w:rsid w:val="00E6776A"/>
    <w:rsid w:val="00E716FB"/>
    <w:rsid w:val="00E7492F"/>
    <w:rsid w:val="00E7678D"/>
    <w:rsid w:val="00E77196"/>
    <w:rsid w:val="00E810DD"/>
    <w:rsid w:val="00E82C56"/>
    <w:rsid w:val="00E85108"/>
    <w:rsid w:val="00E87FDC"/>
    <w:rsid w:val="00E918BF"/>
    <w:rsid w:val="00E92F72"/>
    <w:rsid w:val="00E9396C"/>
    <w:rsid w:val="00E942AC"/>
    <w:rsid w:val="00E942D3"/>
    <w:rsid w:val="00E95FF5"/>
    <w:rsid w:val="00EA076A"/>
    <w:rsid w:val="00EA1CD7"/>
    <w:rsid w:val="00EA2758"/>
    <w:rsid w:val="00EA2F63"/>
    <w:rsid w:val="00EA309D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743E"/>
    <w:rsid w:val="00EB768F"/>
    <w:rsid w:val="00EC30B8"/>
    <w:rsid w:val="00EC4203"/>
    <w:rsid w:val="00EC61B4"/>
    <w:rsid w:val="00EC71F1"/>
    <w:rsid w:val="00ED0C57"/>
    <w:rsid w:val="00ED0CDC"/>
    <w:rsid w:val="00ED1BBE"/>
    <w:rsid w:val="00ED607D"/>
    <w:rsid w:val="00ED6E9C"/>
    <w:rsid w:val="00EE1AFC"/>
    <w:rsid w:val="00EE2205"/>
    <w:rsid w:val="00EE3FC2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A5E"/>
    <w:rsid w:val="00F001A1"/>
    <w:rsid w:val="00F02E92"/>
    <w:rsid w:val="00F03C75"/>
    <w:rsid w:val="00F04A53"/>
    <w:rsid w:val="00F04B0B"/>
    <w:rsid w:val="00F056A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3240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2ECF"/>
    <w:rsid w:val="00F43734"/>
    <w:rsid w:val="00F44877"/>
    <w:rsid w:val="00F45A9D"/>
    <w:rsid w:val="00F47B01"/>
    <w:rsid w:val="00F50A1D"/>
    <w:rsid w:val="00F518EE"/>
    <w:rsid w:val="00F52DD1"/>
    <w:rsid w:val="00F55D74"/>
    <w:rsid w:val="00F6563A"/>
    <w:rsid w:val="00F659A9"/>
    <w:rsid w:val="00F65F44"/>
    <w:rsid w:val="00F66DBC"/>
    <w:rsid w:val="00F725FB"/>
    <w:rsid w:val="00F736CF"/>
    <w:rsid w:val="00F738DE"/>
    <w:rsid w:val="00F73ABF"/>
    <w:rsid w:val="00F746EA"/>
    <w:rsid w:val="00F753FF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9062B"/>
    <w:rsid w:val="00F90FA8"/>
    <w:rsid w:val="00F91316"/>
    <w:rsid w:val="00F96951"/>
    <w:rsid w:val="00FA0924"/>
    <w:rsid w:val="00FA2172"/>
    <w:rsid w:val="00FA28BA"/>
    <w:rsid w:val="00FA4EF9"/>
    <w:rsid w:val="00FA4FDF"/>
    <w:rsid w:val="00FA77E3"/>
    <w:rsid w:val="00FB3772"/>
    <w:rsid w:val="00FB4363"/>
    <w:rsid w:val="00FC0BFB"/>
    <w:rsid w:val="00FC294A"/>
    <w:rsid w:val="00FC325D"/>
    <w:rsid w:val="00FC3DCA"/>
    <w:rsid w:val="00FC504C"/>
    <w:rsid w:val="00FD0047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7EFE"/>
    <w:rsid w:val="00FF004B"/>
    <w:rsid w:val="00FF017A"/>
    <w:rsid w:val="00FF04F5"/>
    <w:rsid w:val="00FF0613"/>
    <w:rsid w:val="00FF22DF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CE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аголовок постановления"/>
    <w:basedOn w:val="Normal"/>
    <w:uiPriority w:val="99"/>
    <w:rsid w:val="005C4CEA"/>
    <w:pPr>
      <w:jc w:val="center"/>
    </w:pPr>
    <w:rPr>
      <w:b/>
      <w:sz w:val="28"/>
    </w:rPr>
  </w:style>
  <w:style w:type="paragraph" w:customStyle="1" w:styleId="a0">
    <w:name w:val="Проектный"/>
    <w:basedOn w:val="Normal"/>
    <w:uiPriority w:val="99"/>
    <w:rsid w:val="005C4CEA"/>
    <w:pPr>
      <w:widowControl w:val="0"/>
      <w:spacing w:after="120" w:line="360" w:lineRule="auto"/>
      <w:ind w:firstLine="709"/>
      <w:jc w:val="both"/>
    </w:pPr>
    <w:rPr>
      <w:sz w:val="28"/>
    </w:rPr>
  </w:style>
  <w:style w:type="paragraph" w:styleId="Title">
    <w:name w:val="Title"/>
    <w:basedOn w:val="Normal"/>
    <w:link w:val="TitleChar"/>
    <w:uiPriority w:val="99"/>
    <w:qFormat/>
    <w:rsid w:val="005C4CEA"/>
    <w:pPr>
      <w:spacing w:line="360" w:lineRule="auto"/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C4CEA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Основной текст с отступом 21"/>
    <w:basedOn w:val="Normal"/>
    <w:uiPriority w:val="99"/>
    <w:rsid w:val="00390DD2"/>
    <w:pPr>
      <w:suppressAutoHyphens/>
      <w:spacing w:after="120" w:line="480" w:lineRule="auto"/>
      <w:ind w:left="283"/>
    </w:pPr>
    <w:rPr>
      <w:rFonts w:eastAsia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8</Pages>
  <Words>2653</Words>
  <Characters>15125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Пользователь Windows</dc:creator>
  <cp:keywords/>
  <dc:description/>
  <cp:lastModifiedBy>1</cp:lastModifiedBy>
  <cp:revision>3</cp:revision>
  <dcterms:created xsi:type="dcterms:W3CDTF">2025-08-11T09:21:00Z</dcterms:created>
  <dcterms:modified xsi:type="dcterms:W3CDTF">2025-08-12T08:00:00Z</dcterms:modified>
</cp:coreProperties>
</file>