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90" w:rsidRDefault="00600A90" w:rsidP="008F01B9">
      <w:pPr>
        <w:jc w:val="center"/>
        <w:rPr>
          <w:bCs/>
          <w:sz w:val="28"/>
          <w:szCs w:val="28"/>
          <w:lang w:eastAsia="ar-SA"/>
        </w:rPr>
      </w:pPr>
    </w:p>
    <w:p w:rsidR="00600A90" w:rsidRPr="00EC0414" w:rsidRDefault="00600A90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 xml:space="preserve">Совет депутатов </w:t>
      </w:r>
      <w:r>
        <w:rPr>
          <w:bCs/>
          <w:sz w:val="28"/>
          <w:szCs w:val="28"/>
          <w:lang w:eastAsia="ar-SA"/>
        </w:rPr>
        <w:t>Кученяевского</w:t>
      </w:r>
      <w:r w:rsidRPr="00EC0414">
        <w:rPr>
          <w:bCs/>
          <w:sz w:val="28"/>
          <w:szCs w:val="28"/>
          <w:lang w:eastAsia="ar-SA"/>
        </w:rPr>
        <w:t xml:space="preserve"> сельского поселения</w:t>
      </w:r>
    </w:p>
    <w:p w:rsidR="00600A90" w:rsidRPr="00EC0414" w:rsidRDefault="00600A90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Ардатовского  муниципального района</w:t>
      </w:r>
    </w:p>
    <w:p w:rsidR="00600A90" w:rsidRPr="00EC0414" w:rsidRDefault="00600A90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600A90" w:rsidRPr="00EC0414" w:rsidRDefault="00600A90" w:rsidP="008F01B9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первого</w:t>
      </w:r>
      <w:r w:rsidRPr="00EC0414">
        <w:rPr>
          <w:bCs/>
          <w:sz w:val="28"/>
          <w:szCs w:val="28"/>
          <w:lang w:eastAsia="ar-SA"/>
        </w:rPr>
        <w:t xml:space="preserve"> созыва</w:t>
      </w:r>
    </w:p>
    <w:p w:rsidR="00600A90" w:rsidRPr="00EC0414" w:rsidRDefault="00600A90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с.</w:t>
      </w:r>
      <w:r>
        <w:rPr>
          <w:bCs/>
          <w:sz w:val="28"/>
          <w:szCs w:val="28"/>
          <w:lang w:eastAsia="ar-SA"/>
        </w:rPr>
        <w:t>Кученяево</w:t>
      </w:r>
    </w:p>
    <w:p w:rsidR="00600A90" w:rsidRPr="00EC0414" w:rsidRDefault="00600A90" w:rsidP="008F01B9">
      <w:pPr>
        <w:jc w:val="center"/>
        <w:rPr>
          <w:bCs/>
          <w:sz w:val="28"/>
          <w:szCs w:val="28"/>
          <w:lang w:eastAsia="ar-SA"/>
        </w:rPr>
      </w:pPr>
    </w:p>
    <w:p w:rsidR="00600A90" w:rsidRPr="0066221A" w:rsidRDefault="00600A90" w:rsidP="0066221A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600A90" w:rsidRDefault="00600A90" w:rsidP="008F01B9">
      <w:pPr>
        <w:pStyle w:val="Textbody"/>
      </w:pPr>
    </w:p>
    <w:p w:rsidR="00600A90" w:rsidRPr="0066221A" w:rsidRDefault="00600A90" w:rsidP="0066221A">
      <w:pPr>
        <w:pStyle w:val="Textbody"/>
        <w:rPr>
          <w:sz w:val="28"/>
        </w:rPr>
      </w:pPr>
      <w:r>
        <w:rPr>
          <w:sz w:val="28"/>
        </w:rPr>
        <w:t xml:space="preserve">   от  30 мая </w:t>
      </w:r>
      <w:smartTag w:uri="urn:schemas-microsoft-com:office:smarttags" w:element="metricconverter">
        <w:smartTagPr>
          <w:attr w:name="ProductID" w:val="2025 г"/>
        </w:smartTagPr>
        <w:r>
          <w:rPr>
            <w:sz w:val="28"/>
          </w:rPr>
          <w:t>2025 г</w:t>
        </w:r>
      </w:smartTag>
      <w:r>
        <w:rPr>
          <w:sz w:val="28"/>
        </w:rPr>
        <w:t xml:space="preserve">                                                                       №  93</w:t>
      </w:r>
    </w:p>
    <w:p w:rsidR="00600A90" w:rsidRPr="000D03BC" w:rsidRDefault="00600A90" w:rsidP="008F01B9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>
        <w:rPr>
          <w:sz w:val="28"/>
          <w:szCs w:val="28"/>
        </w:rPr>
        <w:t>Кученяевского</w:t>
      </w:r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</w:t>
      </w:r>
      <w:r>
        <w:rPr>
          <w:sz w:val="28"/>
          <w:szCs w:val="28"/>
        </w:rPr>
        <w:t xml:space="preserve"> </w:t>
      </w:r>
      <w:r w:rsidRPr="001F0F1D">
        <w:rPr>
          <w:sz w:val="28"/>
          <w:szCs w:val="28"/>
        </w:rPr>
        <w:t xml:space="preserve">№ </w:t>
      </w:r>
      <w:r>
        <w:rPr>
          <w:sz w:val="28"/>
          <w:szCs w:val="28"/>
        </w:rPr>
        <w:t>51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Кученяевского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600A90" w:rsidRPr="00D50F91" w:rsidRDefault="00600A90" w:rsidP="008F01B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00A90" w:rsidRPr="004D6331" w:rsidRDefault="00600A90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4D6331">
        <w:rPr>
          <w:sz w:val="28"/>
          <w:szCs w:val="28"/>
        </w:rPr>
        <w:t xml:space="preserve">       </w:t>
      </w:r>
      <w:r w:rsidRPr="004D6331">
        <w:rPr>
          <w:bCs/>
          <w:sz w:val="28"/>
          <w:szCs w:val="28"/>
        </w:rPr>
        <w:t xml:space="preserve">Руководствуясь Федеральным законом от 6 октября 2003 года № 131-ФЗ «Об общих принципах организации местного самоуправления в Российской Федерации», </w:t>
      </w:r>
      <w:r w:rsidRPr="004D6331">
        <w:rPr>
          <w:sz w:val="28"/>
          <w:szCs w:val="28"/>
        </w:rPr>
        <w:t xml:space="preserve"> в соответствии Уставом Кученяевского сельского поселения  Ардатовского муниципального района Республики Мордовия</w:t>
      </w:r>
      <w:r w:rsidRPr="004D6331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</w:t>
      </w:r>
      <w:r w:rsidRPr="004D6331">
        <w:rPr>
          <w:bCs/>
          <w:sz w:val="28"/>
          <w:szCs w:val="28"/>
        </w:rPr>
        <w:t xml:space="preserve"> </w:t>
      </w:r>
      <w:r w:rsidRPr="004D6331">
        <w:rPr>
          <w:sz w:val="28"/>
          <w:szCs w:val="28"/>
        </w:rPr>
        <w:t>Совет депутатов Кученяевского  сельского поселения Ардатовского муниципального района Республики Мордовия</w:t>
      </w:r>
      <w:r w:rsidRPr="004D6331">
        <w:rPr>
          <w:bCs/>
          <w:sz w:val="28"/>
          <w:szCs w:val="28"/>
        </w:rPr>
        <w:t xml:space="preserve">» </w:t>
      </w:r>
      <w:r w:rsidRPr="004D6331">
        <w:rPr>
          <w:sz w:val="28"/>
          <w:szCs w:val="28"/>
        </w:rPr>
        <w:t>решил:</w:t>
      </w:r>
    </w:p>
    <w:p w:rsidR="00600A90" w:rsidRDefault="00600A90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</w:p>
    <w:p w:rsidR="00600A90" w:rsidRPr="000F775E" w:rsidRDefault="00600A90" w:rsidP="0066221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решение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 № 51 от 2</w:t>
      </w:r>
      <w:r w:rsidRPr="000F775E">
        <w:rPr>
          <w:rFonts w:ascii="Times New Roman" w:hAnsi="Times New Roman"/>
          <w:sz w:val="28"/>
          <w:szCs w:val="28"/>
        </w:rPr>
        <w:t xml:space="preserve">5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следующие изменения:</w:t>
      </w:r>
    </w:p>
    <w:p w:rsidR="00600A90" w:rsidRPr="000F775E" w:rsidRDefault="00600A90" w:rsidP="0066221A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1.1 В Положение об оплате труда </w:t>
      </w:r>
      <w:r w:rsidRPr="000F775E">
        <w:rPr>
          <w:rFonts w:ascii="Times New Roman" w:hAnsi="Times New Roman"/>
          <w:sz w:val="28"/>
          <w:szCs w:val="28"/>
        </w:rPr>
        <w:t xml:space="preserve">должностных лиц и муниципальных служащих </w:t>
      </w:r>
      <w:r>
        <w:rPr>
          <w:rFonts w:ascii="Times New Roman" w:hAnsi="Times New Roman"/>
          <w:sz w:val="28"/>
          <w:szCs w:val="28"/>
        </w:rPr>
        <w:t xml:space="preserve"> 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</w:t>
      </w:r>
      <w:r>
        <w:rPr>
          <w:rFonts w:ascii="Times New Roman" w:hAnsi="Times New Roman"/>
          <w:sz w:val="28"/>
          <w:szCs w:val="28"/>
        </w:rPr>
        <w:t xml:space="preserve">я (Приложение № 1к  решению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 № 51 от 2</w:t>
      </w:r>
      <w:r w:rsidRPr="000F775E">
        <w:rPr>
          <w:rFonts w:ascii="Times New Roman" w:hAnsi="Times New Roman"/>
          <w:sz w:val="28"/>
          <w:szCs w:val="28"/>
        </w:rPr>
        <w:t xml:space="preserve">5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600A90" w:rsidRDefault="00600A90" w:rsidP="008F01B9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июня 2025 года.</w:t>
      </w:r>
    </w:p>
    <w:p w:rsidR="00600A90" w:rsidRPr="00D50F91" w:rsidRDefault="00600A90" w:rsidP="008F01B9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600A90" w:rsidRPr="00D50F91" w:rsidRDefault="00600A90" w:rsidP="008F01B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00A90" w:rsidRDefault="00600A90" w:rsidP="0066221A">
      <w:pPr>
        <w:widowControl/>
        <w:overflowPunct w:val="0"/>
        <w:ind w:right="-143"/>
        <w:rPr>
          <w:sz w:val="28"/>
          <w:szCs w:val="28"/>
        </w:rPr>
      </w:pPr>
    </w:p>
    <w:p w:rsidR="00600A90" w:rsidRPr="0066221A" w:rsidRDefault="00600A90" w:rsidP="0066221A">
      <w:pPr>
        <w:widowControl/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>Глава  Кученяевского сельского поселения                                  В.П. Дугушкин</w:t>
      </w:r>
    </w:p>
    <w:p w:rsidR="00600A90" w:rsidRDefault="00600A90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00A90" w:rsidRDefault="00600A90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00A90" w:rsidRPr="002F5003" w:rsidRDefault="00600A90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00A90" w:rsidRPr="0048622D" w:rsidRDefault="00600A90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600A90" w:rsidRPr="0048622D" w:rsidRDefault="00600A90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5" w:history="1">
        <w:r w:rsidRPr="005822D4">
          <w:rPr>
            <w:rStyle w:val="Hyperlink"/>
            <w:rFonts w:ascii="Times New Roman CYR" w:hAnsi="Times New Roman CYR"/>
            <w:color w:val="auto"/>
          </w:rPr>
          <w:t>решени</w:t>
        </w:r>
      </w:hyperlink>
      <w:r w:rsidRPr="0048622D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600A90" w:rsidRPr="0048622D" w:rsidRDefault="00600A90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Кученяевского</w:t>
      </w:r>
      <w:r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600A90" w:rsidRPr="0048622D" w:rsidRDefault="00600A90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600A90" w:rsidRPr="0048622D" w:rsidRDefault="00600A90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 xml:space="preserve">от 30 мая </w:t>
      </w:r>
      <w:r w:rsidRPr="0048622D">
        <w:rPr>
          <w:rFonts w:ascii="Times New Roman CYR" w:hAnsi="Times New Roman CYR" w:cs="Times New Roman CYR"/>
          <w:color w:val="26282F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 CYR" w:hAnsi="Times New Roman CYR" w:cs="Times New Roman CYR"/>
            <w:color w:val="26282F"/>
          </w:rPr>
          <w:t>2025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>
        <w:rPr>
          <w:rFonts w:ascii="Times New Roman CYR" w:hAnsi="Times New Roman CYR" w:cs="Times New Roman CYR"/>
          <w:color w:val="26282F"/>
        </w:rPr>
        <w:t>. № 93</w:t>
      </w:r>
    </w:p>
    <w:p w:rsidR="00600A90" w:rsidRPr="0048622D" w:rsidRDefault="00600A90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bCs/>
          <w:color w:val="26282F"/>
        </w:rPr>
        <w:t>Кученяевского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600A90" w:rsidRPr="0048622D" w:rsidRDefault="00600A90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600A90" w:rsidRPr="0048622D" w:rsidRDefault="00600A90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600A90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600A90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A90" w:rsidRPr="0048622D" w:rsidRDefault="00600A90" w:rsidP="001D2E2C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8484</w:t>
            </w:r>
          </w:p>
        </w:tc>
      </w:tr>
      <w:tr w:rsidR="00600A90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886B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</w:t>
            </w:r>
            <w:r>
              <w:rPr>
                <w:rFonts w:cs="Tahoma"/>
              </w:rPr>
              <w:t>сельского поселения</w:t>
            </w:r>
            <w:r w:rsidRPr="0048622D">
              <w:rPr>
                <w:rFonts w:cs="Tahoma"/>
              </w:rPr>
              <w:t xml:space="preserve">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7377</w:t>
            </w:r>
          </w:p>
        </w:tc>
      </w:tr>
      <w:tr w:rsidR="00600A90" w:rsidRPr="0048622D" w:rsidTr="00886B39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204576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886B39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З</w:t>
            </w:r>
            <w:r w:rsidRPr="0048622D">
              <w:rPr>
                <w:rFonts w:cs="Tahoma"/>
              </w:rPr>
              <w:t>аместител</w:t>
            </w:r>
            <w:r>
              <w:rPr>
                <w:rFonts w:cs="Tahoma"/>
              </w:rPr>
              <w:t>ь главы    сельского поселения</w:t>
            </w:r>
            <w:r w:rsidRPr="0048622D">
              <w:rPr>
                <w:rFonts w:cs="Tahoma"/>
              </w:rPr>
              <w:t xml:space="preserve">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A90" w:rsidRPr="0048622D" w:rsidRDefault="00600A90" w:rsidP="00204576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7377</w:t>
            </w:r>
          </w:p>
        </w:tc>
      </w:tr>
    </w:tbl>
    <w:p w:rsidR="00600A90" w:rsidRPr="0048622D" w:rsidRDefault="00600A90" w:rsidP="00B808FE">
      <w:pPr>
        <w:pStyle w:val="a"/>
      </w:pPr>
    </w:p>
    <w:p w:rsidR="00600A90" w:rsidRPr="0048622D" w:rsidRDefault="00600A90" w:rsidP="00B808FE">
      <w:pPr>
        <w:pStyle w:val="Heading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600A90" w:rsidRPr="0048622D" w:rsidRDefault="00600A90" w:rsidP="00B808FE">
      <w:pPr>
        <w:pStyle w:val="a"/>
      </w:pPr>
    </w:p>
    <w:p w:rsidR="00600A90" w:rsidRPr="0048622D" w:rsidRDefault="00600A90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600A90" w:rsidRPr="0048622D" w:rsidRDefault="00600A90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600A90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600A90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600A90" w:rsidRPr="0048622D" w:rsidRDefault="00600A90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0A90" w:rsidRPr="0048622D" w:rsidRDefault="00600A90" w:rsidP="001D2E2C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0</w:t>
            </w:r>
            <w:r w:rsidRPr="0048622D">
              <w:rPr>
                <w:rFonts w:cs="Tahoma"/>
              </w:rPr>
              <w:t xml:space="preserve"> </w:t>
            </w:r>
          </w:p>
        </w:tc>
      </w:tr>
    </w:tbl>
    <w:p w:rsidR="00600A90" w:rsidRPr="0048622D" w:rsidRDefault="00600A90" w:rsidP="00B808FE"/>
    <w:p w:rsidR="00600A90" w:rsidRPr="0048622D" w:rsidRDefault="00600A90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600A90" w:rsidRDefault="00600A90" w:rsidP="00D666D0">
      <w:pPr>
        <w:rPr>
          <w:rFonts w:ascii="Times New Roman CYR" w:hAnsi="Times New Roman CYR" w:cs="Times New Roman CYR"/>
          <w:color w:val="26282F"/>
        </w:rPr>
      </w:pPr>
    </w:p>
    <w:p w:rsidR="00600A90" w:rsidRDefault="00600A90" w:rsidP="00A17B0F"/>
    <w:sectPr w:rsidR="00600A90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8D"/>
    <w:rsid w:val="000076BD"/>
    <w:rsid w:val="00013BDC"/>
    <w:rsid w:val="00014694"/>
    <w:rsid w:val="0007422D"/>
    <w:rsid w:val="000759DA"/>
    <w:rsid w:val="000B2D94"/>
    <w:rsid w:val="000D03BC"/>
    <w:rsid w:val="000D26D5"/>
    <w:rsid w:val="000F775E"/>
    <w:rsid w:val="001756A9"/>
    <w:rsid w:val="00192763"/>
    <w:rsid w:val="001D2E2C"/>
    <w:rsid w:val="001D3A80"/>
    <w:rsid w:val="001F0F1D"/>
    <w:rsid w:val="001F59C0"/>
    <w:rsid w:val="00204576"/>
    <w:rsid w:val="0023033F"/>
    <w:rsid w:val="00245D13"/>
    <w:rsid w:val="00253319"/>
    <w:rsid w:val="00254017"/>
    <w:rsid w:val="0026475E"/>
    <w:rsid w:val="002B11C0"/>
    <w:rsid w:val="002E5D0E"/>
    <w:rsid w:val="002F5003"/>
    <w:rsid w:val="0030721E"/>
    <w:rsid w:val="00346F48"/>
    <w:rsid w:val="0035214F"/>
    <w:rsid w:val="00357840"/>
    <w:rsid w:val="0036431C"/>
    <w:rsid w:val="003A13DF"/>
    <w:rsid w:val="003A3612"/>
    <w:rsid w:val="003C2E45"/>
    <w:rsid w:val="003E5CD5"/>
    <w:rsid w:val="00451F33"/>
    <w:rsid w:val="00465202"/>
    <w:rsid w:val="00465256"/>
    <w:rsid w:val="00475EE8"/>
    <w:rsid w:val="0048622D"/>
    <w:rsid w:val="004B7150"/>
    <w:rsid w:val="004D6331"/>
    <w:rsid w:val="004F437E"/>
    <w:rsid w:val="00531ED9"/>
    <w:rsid w:val="005456BF"/>
    <w:rsid w:val="005822D4"/>
    <w:rsid w:val="005A03EC"/>
    <w:rsid w:val="005C554C"/>
    <w:rsid w:val="005D3709"/>
    <w:rsid w:val="005D4A82"/>
    <w:rsid w:val="005F5C2B"/>
    <w:rsid w:val="00600A90"/>
    <w:rsid w:val="006019D7"/>
    <w:rsid w:val="00613B1F"/>
    <w:rsid w:val="00622485"/>
    <w:rsid w:val="00630D65"/>
    <w:rsid w:val="0066221A"/>
    <w:rsid w:val="006F7B48"/>
    <w:rsid w:val="007246F1"/>
    <w:rsid w:val="007401BB"/>
    <w:rsid w:val="00742B75"/>
    <w:rsid w:val="00754C2C"/>
    <w:rsid w:val="0076199E"/>
    <w:rsid w:val="007774D9"/>
    <w:rsid w:val="0078280A"/>
    <w:rsid w:val="007F1BB7"/>
    <w:rsid w:val="008519ED"/>
    <w:rsid w:val="00856DD4"/>
    <w:rsid w:val="0086280E"/>
    <w:rsid w:val="00864486"/>
    <w:rsid w:val="00886B39"/>
    <w:rsid w:val="008A31D3"/>
    <w:rsid w:val="008C72A8"/>
    <w:rsid w:val="008D4392"/>
    <w:rsid w:val="008D4716"/>
    <w:rsid w:val="008F01B9"/>
    <w:rsid w:val="009115D9"/>
    <w:rsid w:val="009D41C0"/>
    <w:rsid w:val="009E397E"/>
    <w:rsid w:val="00A16E0E"/>
    <w:rsid w:val="00A17B0F"/>
    <w:rsid w:val="00A91509"/>
    <w:rsid w:val="00AA2094"/>
    <w:rsid w:val="00AD6292"/>
    <w:rsid w:val="00AD7C0F"/>
    <w:rsid w:val="00AE2D5D"/>
    <w:rsid w:val="00AF4AB5"/>
    <w:rsid w:val="00B01682"/>
    <w:rsid w:val="00B14337"/>
    <w:rsid w:val="00B22DEC"/>
    <w:rsid w:val="00B3529C"/>
    <w:rsid w:val="00B40B86"/>
    <w:rsid w:val="00B4387E"/>
    <w:rsid w:val="00B65EFB"/>
    <w:rsid w:val="00B808FE"/>
    <w:rsid w:val="00B84DE3"/>
    <w:rsid w:val="00BC2C04"/>
    <w:rsid w:val="00BF2D85"/>
    <w:rsid w:val="00C356B0"/>
    <w:rsid w:val="00C37E7A"/>
    <w:rsid w:val="00C40A1D"/>
    <w:rsid w:val="00CC2FAB"/>
    <w:rsid w:val="00CF4334"/>
    <w:rsid w:val="00D06891"/>
    <w:rsid w:val="00D16384"/>
    <w:rsid w:val="00D50F91"/>
    <w:rsid w:val="00D52E5E"/>
    <w:rsid w:val="00D62911"/>
    <w:rsid w:val="00D650EC"/>
    <w:rsid w:val="00D666D0"/>
    <w:rsid w:val="00DC7767"/>
    <w:rsid w:val="00DF341A"/>
    <w:rsid w:val="00EC0414"/>
    <w:rsid w:val="00EC3761"/>
    <w:rsid w:val="00ED5FD7"/>
    <w:rsid w:val="00F051E5"/>
    <w:rsid w:val="00F1237F"/>
    <w:rsid w:val="00F131E4"/>
    <w:rsid w:val="00F337B2"/>
    <w:rsid w:val="00F64B31"/>
    <w:rsid w:val="00F669F8"/>
    <w:rsid w:val="00F672AC"/>
    <w:rsid w:val="00F93F0E"/>
    <w:rsid w:val="00FF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  <w:style w:type="paragraph" w:customStyle="1" w:styleId="Textbody">
    <w:name w:val="Text body"/>
    <w:basedOn w:val="Normal"/>
    <w:uiPriority w:val="99"/>
    <w:rsid w:val="008F01B9"/>
    <w:pPr>
      <w:autoSpaceDN w:val="0"/>
      <w:spacing w:after="120"/>
    </w:pPr>
    <w:rPr>
      <w:rFonts w:cs="Tahoma"/>
      <w:kern w:val="3"/>
      <w:lang w:eastAsia="ru-RU"/>
    </w:rPr>
  </w:style>
  <w:style w:type="paragraph" w:customStyle="1" w:styleId="Standard">
    <w:name w:val="Standard"/>
    <w:uiPriority w:val="99"/>
    <w:rsid w:val="004B7150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ConsPlusNonformat">
    <w:name w:val="ConsPlusNonformat"/>
    <w:uiPriority w:val="99"/>
    <w:rsid w:val="00A17B0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Заголовок таблицы"/>
    <w:basedOn w:val="a0"/>
    <w:uiPriority w:val="99"/>
    <w:rsid w:val="0000768D"/>
    <w:pPr>
      <w:autoSpaceDE w:val="0"/>
      <w:jc w:val="center"/>
    </w:pPr>
    <w:rPr>
      <w:rFonts w:eastAsia="Times New Roman"/>
      <w:b/>
      <w:bCs/>
      <w:i/>
      <w:iCs/>
      <w:sz w:val="20"/>
      <w:szCs w:val="20"/>
      <w:lang w:eastAsia="ar-SA"/>
    </w:rPr>
  </w:style>
  <w:style w:type="character" w:customStyle="1" w:styleId="a2">
    <w:name w:val="Цветовое выделение"/>
    <w:uiPriority w:val="99"/>
    <w:rsid w:val="0000768D"/>
    <w:rPr>
      <w:b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431</Words>
  <Characters>2459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1</cp:lastModifiedBy>
  <cp:revision>4</cp:revision>
  <cp:lastPrinted>2022-11-01T08:05:00Z</cp:lastPrinted>
  <dcterms:created xsi:type="dcterms:W3CDTF">2025-05-30T10:14:00Z</dcterms:created>
  <dcterms:modified xsi:type="dcterms:W3CDTF">2025-06-11T11:16:00Z</dcterms:modified>
</cp:coreProperties>
</file>