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2A5" w:rsidRDefault="001672A5" w:rsidP="00593C88">
      <w:pPr>
        <w:pStyle w:val="BodyText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РЕСПУБЛИКА МОРДОВИЯ</w:t>
      </w:r>
    </w:p>
    <w:p w:rsidR="001672A5" w:rsidRDefault="001672A5" w:rsidP="00593C88">
      <w:pPr>
        <w:pStyle w:val="BodyText"/>
        <w:spacing w:after="0"/>
        <w:jc w:val="center"/>
      </w:pPr>
      <w:r>
        <w:t> </w:t>
      </w:r>
    </w:p>
    <w:p w:rsidR="001672A5" w:rsidRDefault="001672A5" w:rsidP="00593C88">
      <w:pPr>
        <w:pStyle w:val="BodyText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АДМИНИСТРАЦИЯ </w:t>
      </w:r>
    </w:p>
    <w:p w:rsidR="001672A5" w:rsidRDefault="001672A5" w:rsidP="00593C88">
      <w:pPr>
        <w:pStyle w:val="BodyText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КУЧЕНЯЕВСКОГО СЕЛЬСКОГО ПОСЕЛЕНИЯ</w:t>
      </w:r>
    </w:p>
    <w:p w:rsidR="001672A5" w:rsidRDefault="001672A5" w:rsidP="00593C88">
      <w:pPr>
        <w:pStyle w:val="BodyText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1672A5" w:rsidRDefault="001672A5" w:rsidP="00593C88">
      <w:pPr>
        <w:pStyle w:val="BodyText"/>
        <w:pBdr>
          <w:bottom w:val="single" w:sz="8" w:space="1" w:color="000000"/>
        </w:pBdr>
        <w:spacing w:after="0"/>
        <w:jc w:val="center"/>
      </w:pPr>
      <w:r>
        <w:t> </w:t>
      </w:r>
    </w:p>
    <w:p w:rsidR="001672A5" w:rsidRDefault="001672A5" w:rsidP="00593C88">
      <w:pPr>
        <w:pStyle w:val="BodyText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hd w:val="clear" w:color="auto" w:fill="FFFFFF"/>
        </w:rPr>
      </w:pPr>
      <w:r>
        <w:rPr>
          <w:b/>
          <w:color w:val="000000"/>
          <w:sz w:val="32"/>
          <w:shd w:val="clear" w:color="auto" w:fill="FFFFFF"/>
        </w:rPr>
        <w:t>ПОСТАНОВЛЕНИЕ</w:t>
      </w:r>
    </w:p>
    <w:p w:rsidR="001672A5" w:rsidRDefault="001672A5" w:rsidP="00593C88">
      <w:pPr>
        <w:pStyle w:val="BodyText"/>
        <w:pBdr>
          <w:bottom w:val="single" w:sz="8" w:space="1" w:color="000000"/>
        </w:pBdr>
        <w:spacing w:after="0"/>
        <w:jc w:val="center"/>
      </w:pPr>
      <w:r>
        <w:t> </w:t>
      </w:r>
    </w:p>
    <w:p w:rsidR="001672A5" w:rsidRDefault="001672A5" w:rsidP="00593C88">
      <w:pPr>
        <w:pStyle w:val="BodyText"/>
        <w:spacing w:after="0"/>
      </w:pPr>
    </w:p>
    <w:p w:rsidR="001672A5" w:rsidRPr="00F90CFB" w:rsidRDefault="001672A5" w:rsidP="00593C88">
      <w:pPr>
        <w:pStyle w:val="BodyText"/>
        <w:spacing w:after="0"/>
        <w:rPr>
          <w:color w:val="000000"/>
        </w:rPr>
      </w:pPr>
      <w:r>
        <w:t xml:space="preserve">           13</w:t>
      </w:r>
      <w:r w:rsidRPr="00F90CFB">
        <w:rPr>
          <w:color w:val="000000"/>
        </w:rPr>
        <w:t xml:space="preserve"> марта 2025 г.                    с. Кученяево            </w:t>
      </w:r>
      <w:r>
        <w:rPr>
          <w:color w:val="000000"/>
        </w:rPr>
        <w:t>                        № 12</w:t>
      </w:r>
    </w:p>
    <w:p w:rsidR="001672A5" w:rsidRPr="00F90CFB" w:rsidRDefault="001672A5" w:rsidP="00593C88">
      <w:pPr>
        <w:pStyle w:val="BodyText"/>
        <w:spacing w:after="0"/>
        <w:jc w:val="both"/>
        <w:rPr>
          <w:color w:val="000000"/>
        </w:rPr>
      </w:pPr>
    </w:p>
    <w:p w:rsidR="001672A5" w:rsidRPr="00F90CFB" w:rsidRDefault="001672A5" w:rsidP="00593C88">
      <w:r w:rsidRPr="00F90CFB">
        <w:rPr>
          <w:color w:val="000000"/>
        </w:rPr>
        <w:t xml:space="preserve">                           </w:t>
      </w:r>
      <w:r>
        <w:t xml:space="preserve">  «О присвоении </w:t>
      </w:r>
      <w:r w:rsidRPr="00F90CFB">
        <w:t xml:space="preserve">адреса земельному участку» </w:t>
      </w:r>
    </w:p>
    <w:p w:rsidR="001672A5" w:rsidRPr="00F90CFB" w:rsidRDefault="001672A5" w:rsidP="00593C88"/>
    <w:p w:rsidR="001672A5" w:rsidRPr="00F90CFB" w:rsidRDefault="001672A5" w:rsidP="00593C88">
      <w:r w:rsidRPr="00F90CFB">
        <w:t>В соответствии с пунктом 1 части 3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адресов» руководствуясь Уставом Кученяевского сельского поселения Ардатовского муниципального района Республики Мордовия администрация Кученяевского сельского поселения постановляет :</w:t>
      </w:r>
    </w:p>
    <w:p w:rsidR="001672A5" w:rsidRPr="00F90CFB" w:rsidRDefault="001672A5" w:rsidP="00593C88">
      <w:pPr>
        <w:ind w:firstLine="567"/>
      </w:pPr>
    </w:p>
    <w:p w:rsidR="001672A5" w:rsidRPr="00F90CFB" w:rsidRDefault="001672A5" w:rsidP="00593C88">
      <w:r w:rsidRPr="00F90CFB">
        <w:t xml:space="preserve">1. В целях упорядочения нумерации земельных участков  по улице Молодёжная  </w:t>
      </w:r>
      <w:r>
        <w:t>присвоить</w:t>
      </w:r>
      <w:r w:rsidRPr="00F90CFB">
        <w:t>:</w:t>
      </w:r>
    </w:p>
    <w:p w:rsidR="001672A5" w:rsidRPr="00F90CFB" w:rsidRDefault="001672A5" w:rsidP="00593C88"/>
    <w:p w:rsidR="001672A5" w:rsidRPr="00F90CFB" w:rsidRDefault="001672A5" w:rsidP="00593C88">
      <w:r w:rsidRPr="00F90CFB">
        <w:t>земельному участку с кадастровым номером 13:01:0208002:</w:t>
      </w:r>
      <w:r>
        <w:t>163</w:t>
      </w:r>
      <w:r w:rsidRPr="00F90CFB">
        <w:t xml:space="preserve"> адрес: Российская Федерация,  Республика Мордовия, Ардатовский муниципальный район, Кученяевское сельское поселение, с. Кельвядни, ул. Молодёжная, земельный участок 1</w:t>
      </w:r>
    </w:p>
    <w:p w:rsidR="001672A5" w:rsidRPr="00593C88" w:rsidRDefault="001672A5" w:rsidP="00593C88">
      <w:pPr>
        <w:pStyle w:val="ListParagraph"/>
        <w:ind w:left="0"/>
        <w:rPr>
          <w:lang w:val="ru-RU"/>
        </w:rPr>
      </w:pPr>
    </w:p>
    <w:p w:rsidR="001672A5" w:rsidRPr="00F90CFB" w:rsidRDefault="001672A5" w:rsidP="00593C88">
      <w:pPr>
        <w:pStyle w:val="BodyText"/>
        <w:spacing w:after="0"/>
        <w:jc w:val="both"/>
        <w:rPr>
          <w:color w:val="000000"/>
        </w:rPr>
      </w:pPr>
      <w:r w:rsidRPr="00F90CFB">
        <w:rPr>
          <w:color w:val="000000"/>
        </w:rPr>
        <w:t>2. Настоящее постановление вступает в силу  в установленные действующим законодательством сроки.</w:t>
      </w:r>
    </w:p>
    <w:p w:rsidR="001672A5" w:rsidRPr="00CD6235" w:rsidRDefault="001672A5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1672A5" w:rsidRDefault="001672A5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1672A5" w:rsidRDefault="001672A5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1672A5" w:rsidRDefault="001672A5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1672A5" w:rsidRDefault="001672A5" w:rsidP="00593C88"/>
    <w:p w:rsidR="001672A5" w:rsidRPr="006F52B3" w:rsidRDefault="001672A5" w:rsidP="00593C88">
      <w:r>
        <w:t>Глава Кученяевского сельского поселения________________/В.П.Дугушкин/</w:t>
      </w:r>
    </w:p>
    <w:p w:rsidR="001672A5" w:rsidRDefault="001672A5"/>
    <w:sectPr w:rsidR="001672A5" w:rsidSect="00F90C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C88"/>
    <w:rsid w:val="0000228C"/>
    <w:rsid w:val="001639D3"/>
    <w:rsid w:val="001672A5"/>
    <w:rsid w:val="00206634"/>
    <w:rsid w:val="00213793"/>
    <w:rsid w:val="00240050"/>
    <w:rsid w:val="003E0C8D"/>
    <w:rsid w:val="003E7479"/>
    <w:rsid w:val="00593C88"/>
    <w:rsid w:val="005B60FC"/>
    <w:rsid w:val="00626606"/>
    <w:rsid w:val="006F52B3"/>
    <w:rsid w:val="00824CF7"/>
    <w:rsid w:val="00B90277"/>
    <w:rsid w:val="00CD6235"/>
    <w:rsid w:val="00CE28C2"/>
    <w:rsid w:val="00ED32C5"/>
    <w:rsid w:val="00ED6AF6"/>
    <w:rsid w:val="00EF6D61"/>
    <w:rsid w:val="00F90CFB"/>
    <w:rsid w:val="00FA5E42"/>
    <w:rsid w:val="00FD2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593C88"/>
    <w:pPr>
      <w:widowControl w:val="0"/>
      <w:suppressAutoHyphens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26606"/>
    <w:pPr>
      <w:widowControl/>
      <w:suppressAutoHyphens w:val="0"/>
      <w:spacing w:before="480" w:line="276" w:lineRule="auto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6606"/>
    <w:pPr>
      <w:widowControl/>
      <w:suppressAutoHyphens w:val="0"/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26606"/>
    <w:pPr>
      <w:widowControl/>
      <w:suppressAutoHyphens w:val="0"/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26606"/>
    <w:pPr>
      <w:widowControl/>
      <w:suppressAutoHyphens w:val="0"/>
      <w:spacing w:line="271" w:lineRule="auto"/>
      <w:outlineLvl w:val="3"/>
    </w:pPr>
    <w:rPr>
      <w:rFonts w:ascii="Cambria" w:eastAsia="Calibri" w:hAnsi="Cambria"/>
      <w:b/>
      <w:bCs/>
      <w:spacing w:val="5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26606"/>
    <w:pPr>
      <w:widowControl/>
      <w:suppressAutoHyphens w:val="0"/>
      <w:spacing w:line="271" w:lineRule="auto"/>
      <w:outlineLvl w:val="4"/>
    </w:pPr>
    <w:rPr>
      <w:rFonts w:ascii="Cambria" w:eastAsia="Calibri" w:hAnsi="Cambria"/>
      <w:i/>
      <w:iCs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26606"/>
    <w:pPr>
      <w:widowControl/>
      <w:shd w:val="clear" w:color="auto" w:fill="FFFFFF"/>
      <w:suppressAutoHyphens w:val="0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sz w:val="22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26606"/>
    <w:pPr>
      <w:widowControl/>
      <w:suppressAutoHyphens w:val="0"/>
      <w:spacing w:line="276" w:lineRule="auto"/>
      <w:outlineLvl w:val="6"/>
    </w:pPr>
    <w:rPr>
      <w:rFonts w:ascii="Cambria" w:eastAsia="Calibri" w:hAnsi="Cambria"/>
      <w:b/>
      <w:bCs/>
      <w:i/>
      <w:iCs/>
      <w:color w:val="5A5A5A"/>
      <w:sz w:val="20"/>
      <w:szCs w:val="20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26606"/>
    <w:pPr>
      <w:widowControl/>
      <w:suppressAutoHyphens w:val="0"/>
      <w:spacing w:line="276" w:lineRule="auto"/>
      <w:outlineLvl w:val="7"/>
    </w:pPr>
    <w:rPr>
      <w:rFonts w:ascii="Cambria" w:eastAsia="Calibri" w:hAnsi="Cambria"/>
      <w:b/>
      <w:bCs/>
      <w:color w:val="7F7F7F"/>
      <w:sz w:val="20"/>
      <w:szCs w:val="20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26606"/>
    <w:pPr>
      <w:widowControl/>
      <w:suppressAutoHyphens w:val="0"/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606"/>
    <w:rPr>
      <w:rFonts w:cs="Times New Roman"/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6606"/>
    <w:rPr>
      <w:rFonts w:cs="Times New Roman"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26606"/>
    <w:rPr>
      <w:rFonts w:cs="Times New Roman"/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26606"/>
    <w:rPr>
      <w:rFonts w:cs="Times New Roman"/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26606"/>
    <w:rPr>
      <w:rFonts w:cs="Times New Roman"/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26606"/>
    <w:rPr>
      <w:rFonts w:cs="Times New Roman"/>
      <w:b/>
      <w:bCs/>
      <w:color w:val="595959"/>
      <w:spacing w:val="5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26606"/>
    <w:rPr>
      <w:rFonts w:cs="Times New Roman"/>
      <w:b/>
      <w:bCs/>
      <w:i/>
      <w:iCs/>
      <w:color w:val="5A5A5A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26606"/>
    <w:rPr>
      <w:rFonts w:cs="Times New Roman"/>
      <w:b/>
      <w:bCs/>
      <w:color w:val="7F7F7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26606"/>
    <w:rPr>
      <w:rFonts w:cs="Times New Roman"/>
      <w:b/>
      <w:bCs/>
      <w:i/>
      <w:iCs/>
      <w:color w:val="7F7F7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99"/>
    <w:qFormat/>
    <w:rsid w:val="00626606"/>
    <w:pPr>
      <w:widowControl/>
      <w:suppressAutoHyphens w:val="0"/>
      <w:spacing w:after="200" w:line="276" w:lineRule="auto"/>
    </w:pPr>
    <w:rPr>
      <w:rFonts w:ascii="Cambria" w:eastAsia="Calibri" w:hAnsi="Cambria"/>
      <w:i/>
      <w:iCs/>
      <w:smallCaps/>
      <w:spacing w:val="10"/>
      <w:sz w:val="28"/>
      <w:szCs w:val="28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26606"/>
    <w:rPr>
      <w:rFonts w:cs="Times New Roman"/>
      <w:i/>
      <w:iCs/>
      <w:smallCaps/>
      <w:spacing w:val="10"/>
      <w:sz w:val="28"/>
      <w:szCs w:val="28"/>
    </w:rPr>
  </w:style>
  <w:style w:type="paragraph" w:styleId="NoSpacing">
    <w:name w:val="No Spacing"/>
    <w:basedOn w:val="Normal"/>
    <w:uiPriority w:val="99"/>
    <w:qFormat/>
    <w:rsid w:val="00626606"/>
    <w:pPr>
      <w:widowControl/>
      <w:suppressAutoHyphens w:val="0"/>
    </w:pPr>
    <w:rPr>
      <w:rFonts w:ascii="Cambria" w:eastAsia="Calibri" w:hAnsi="Cambria"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626606"/>
    <w:pPr>
      <w:widowControl/>
      <w:suppressAutoHyphens w:val="0"/>
      <w:spacing w:after="300"/>
      <w:contextualSpacing/>
    </w:pPr>
    <w:rPr>
      <w:rFonts w:ascii="Cambria" w:eastAsia="Calibri" w:hAnsi="Cambria"/>
      <w:smallCaps/>
      <w:sz w:val="52"/>
      <w:szCs w:val="5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26606"/>
    <w:rPr>
      <w:rFonts w:cs="Times New Roman"/>
      <w:smallCaps/>
      <w:sz w:val="52"/>
      <w:szCs w:val="52"/>
    </w:rPr>
  </w:style>
  <w:style w:type="character" w:styleId="Strong">
    <w:name w:val="Strong"/>
    <w:basedOn w:val="DefaultParagraphFont"/>
    <w:uiPriority w:val="99"/>
    <w:qFormat/>
    <w:rsid w:val="00626606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626606"/>
    <w:rPr>
      <w:rFonts w:cs="Times New Roman"/>
      <w:b/>
      <w:i/>
      <w:spacing w:val="10"/>
    </w:rPr>
  </w:style>
  <w:style w:type="paragraph" w:styleId="ListParagraph">
    <w:name w:val="List Paragraph"/>
    <w:basedOn w:val="Normal"/>
    <w:uiPriority w:val="99"/>
    <w:qFormat/>
    <w:rsid w:val="00626606"/>
    <w:pPr>
      <w:widowControl/>
      <w:suppressAutoHyphens w:val="0"/>
      <w:spacing w:after="200" w:line="276" w:lineRule="auto"/>
      <w:ind w:left="720"/>
      <w:contextualSpacing/>
    </w:pPr>
    <w:rPr>
      <w:rFonts w:ascii="Cambria" w:eastAsia="Calibri" w:hAnsi="Cambria"/>
      <w:sz w:val="22"/>
      <w:szCs w:val="22"/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626606"/>
    <w:pPr>
      <w:widowControl/>
      <w:suppressAutoHyphens w:val="0"/>
      <w:spacing w:after="200" w:line="276" w:lineRule="auto"/>
    </w:pPr>
    <w:rPr>
      <w:rFonts w:ascii="Cambria" w:eastAsia="Calibri" w:hAnsi="Cambria"/>
      <w:i/>
      <w:iCs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626606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26606"/>
    <w:pPr>
      <w:widowControl/>
      <w:pBdr>
        <w:top w:val="single" w:sz="4" w:space="10" w:color="auto"/>
        <w:bottom w:val="single" w:sz="4" w:space="10" w:color="auto"/>
      </w:pBdr>
      <w:suppressAutoHyphens w:val="0"/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sz w:val="22"/>
      <w:szCs w:val="22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26606"/>
    <w:rPr>
      <w:rFonts w:cs="Times New Roman"/>
      <w:i/>
      <w:iCs/>
    </w:rPr>
  </w:style>
  <w:style w:type="character" w:styleId="SubtleEmphasis">
    <w:name w:val="Subtle Emphasis"/>
    <w:basedOn w:val="DefaultParagraphFont"/>
    <w:uiPriority w:val="99"/>
    <w:qFormat/>
    <w:rsid w:val="00626606"/>
    <w:rPr>
      <w:i/>
    </w:rPr>
  </w:style>
  <w:style w:type="character" w:styleId="IntenseEmphasis">
    <w:name w:val="Intense Emphasis"/>
    <w:basedOn w:val="DefaultParagraphFont"/>
    <w:uiPriority w:val="99"/>
    <w:qFormat/>
    <w:rsid w:val="00626606"/>
    <w:rPr>
      <w:b/>
      <w:i/>
    </w:rPr>
  </w:style>
  <w:style w:type="character" w:styleId="SubtleReference">
    <w:name w:val="Subtle Reference"/>
    <w:basedOn w:val="DefaultParagraphFont"/>
    <w:uiPriority w:val="99"/>
    <w:qFormat/>
    <w:rsid w:val="00626606"/>
    <w:rPr>
      <w:rFonts w:cs="Times New Roman"/>
      <w:smallCaps/>
    </w:rPr>
  </w:style>
  <w:style w:type="character" w:styleId="IntenseReference">
    <w:name w:val="Intense Reference"/>
    <w:basedOn w:val="DefaultParagraphFont"/>
    <w:uiPriority w:val="99"/>
    <w:qFormat/>
    <w:rsid w:val="00626606"/>
    <w:rPr>
      <w:b/>
      <w:smallCaps/>
    </w:rPr>
  </w:style>
  <w:style w:type="character" w:styleId="BookTitle">
    <w:name w:val="Book Title"/>
    <w:basedOn w:val="DefaultParagraphFont"/>
    <w:uiPriority w:val="99"/>
    <w:qFormat/>
    <w:rsid w:val="00626606"/>
    <w:rPr>
      <w:rFonts w:cs="Times New Roman"/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626606"/>
    <w:pPr>
      <w:outlineLvl w:val="9"/>
    </w:pPr>
  </w:style>
  <w:style w:type="paragraph" w:styleId="BodyText">
    <w:name w:val="Body Text"/>
    <w:basedOn w:val="Normal"/>
    <w:link w:val="BodyTextChar"/>
    <w:uiPriority w:val="99"/>
    <w:rsid w:val="00593C8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93C88"/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195</Words>
  <Characters>1118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2</cp:revision>
  <cp:lastPrinted>2025-03-13T07:46:00Z</cp:lastPrinted>
  <dcterms:created xsi:type="dcterms:W3CDTF">2025-03-26T08:25:00Z</dcterms:created>
  <dcterms:modified xsi:type="dcterms:W3CDTF">2025-03-26T08:25:00Z</dcterms:modified>
</cp:coreProperties>
</file>