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52E" w:rsidRDefault="00DD052E" w:rsidP="0088447C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               </w:t>
      </w:r>
      <w:r>
        <w:rPr>
          <w:rFonts w:ascii="Times New Roman" w:hAnsi="Times New Roman"/>
          <w:bCs/>
          <w:sz w:val="28"/>
          <w:szCs w:val="28"/>
        </w:rPr>
        <w:t>Совет  депутатов Кученяевского сельского поселения</w:t>
      </w:r>
    </w:p>
    <w:p w:rsidR="00DD052E" w:rsidRDefault="00DD052E" w:rsidP="0084634B">
      <w:pPr>
        <w:spacing w:after="0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Ардатовского муниципального района</w:t>
      </w:r>
    </w:p>
    <w:p w:rsidR="00DD052E" w:rsidRDefault="00DD052E" w:rsidP="0084634B">
      <w:pPr>
        <w:spacing w:after="0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DD052E" w:rsidRDefault="00DD052E" w:rsidP="0084634B">
      <w:pPr>
        <w:spacing w:after="0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первого созыва</w:t>
      </w:r>
    </w:p>
    <w:p w:rsidR="00DD052E" w:rsidRDefault="00DD052E" w:rsidP="008463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с.Кученяево</w:t>
      </w:r>
    </w:p>
    <w:p w:rsidR="00DD052E" w:rsidRDefault="00DD052E" w:rsidP="008463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052E" w:rsidRDefault="00DD052E" w:rsidP="0084634B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РЕШЕНИЕ</w:t>
      </w:r>
    </w:p>
    <w:p w:rsidR="00DD052E" w:rsidRDefault="00DD052E" w:rsidP="0084634B">
      <w:pPr>
        <w:tabs>
          <w:tab w:val="right" w:pos="9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  20 февраля 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color w:val="000000"/>
            <w:sz w:val="28"/>
            <w:szCs w:val="28"/>
          </w:rPr>
          <w:t>2025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№89                                                             </w:t>
      </w:r>
    </w:p>
    <w:p w:rsidR="00DD052E" w:rsidRDefault="00DD052E" w:rsidP="00033C94">
      <w:pPr>
        <w:tabs>
          <w:tab w:val="right" w:pos="9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отчете о результатах деятельности главы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 xml:space="preserve"> и администрации Кученяевского сельского поселения за 2024год и о планемероприятий по реализации Послания Главы Республики Мордовия А.А. Здунова Государственному Собранию Республики Мордовия на 2025год</w:t>
      </w:r>
      <w:r>
        <w:rPr>
          <w:rFonts w:ascii="Times New Roman" w:hAnsi="Times New Roman"/>
          <w:sz w:val="28"/>
          <w:szCs w:val="28"/>
        </w:rPr>
        <w:tab/>
      </w:r>
    </w:p>
    <w:p w:rsidR="00DD052E" w:rsidRDefault="00DD052E" w:rsidP="0084634B">
      <w:pPr>
        <w:tabs>
          <w:tab w:val="left" w:pos="751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 w:val="28"/>
            <w:szCs w:val="28"/>
          </w:rPr>
          <w:t>2003 г</w:t>
        </w:r>
      </w:smartTag>
      <w:r>
        <w:rPr>
          <w:rFonts w:ascii="Times New Roman" w:hAnsi="Times New Roman"/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Кученяевского сельского поселения Ардатовского муниципального района, заслушав отчет о результатах деятельности главы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за 2024 год </w:t>
      </w:r>
    </w:p>
    <w:p w:rsidR="00DD052E" w:rsidRDefault="00DD052E" w:rsidP="0084634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решил:</w:t>
      </w:r>
    </w:p>
    <w:p w:rsidR="00DD052E" w:rsidRDefault="00DD052E" w:rsidP="0084634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1.Принять к сведению прилагаемый </w:t>
      </w:r>
      <w:hyperlink r:id="rId5" w:anchor="sub_1000" w:history="1">
        <w:r>
          <w:rPr>
            <w:rStyle w:val="a0"/>
            <w:rFonts w:ascii="Times New Roman" w:hAnsi="Times New Roman"/>
            <w:sz w:val="28"/>
            <w:szCs w:val="28"/>
          </w:rPr>
          <w:t>отчет</w:t>
        </w:r>
      </w:hyperlink>
      <w:r>
        <w:rPr>
          <w:rFonts w:ascii="Times New Roman" w:hAnsi="Times New Roman"/>
          <w:sz w:val="28"/>
          <w:szCs w:val="28"/>
        </w:rPr>
        <w:t xml:space="preserve"> о результатах деятельности главы Кученяевского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Кученяевского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 за 2024год </w:t>
      </w:r>
      <w:r>
        <w:rPr>
          <w:rFonts w:ascii="Times New Roman" w:hAnsi="Times New Roman"/>
          <w:bCs/>
          <w:sz w:val="28"/>
          <w:szCs w:val="28"/>
        </w:rPr>
        <w:t>(прилагается)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DD052E" w:rsidRDefault="00DD052E" w:rsidP="0084634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2.Признать деятельность главы Кученяевского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удовлетворительной.</w:t>
      </w:r>
    </w:p>
    <w:p w:rsidR="00DD052E" w:rsidRDefault="00DD052E" w:rsidP="008463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3.Администрации Кученяевского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утвердить представленный План мероприятий по реализации Послания Главы Республики Мордовия А.А. Здунова Государственному Собранию Республики Мордовия на 2025 год.</w:t>
      </w:r>
    </w:p>
    <w:p w:rsidR="00DD052E" w:rsidRDefault="00DD052E" w:rsidP="008463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4.Настоящее решение вступает в силу после официального опубликования.</w:t>
      </w:r>
    </w:p>
    <w:p w:rsidR="00DD052E" w:rsidRDefault="00DD052E" w:rsidP="0084634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Кученяевского сельского поселения                           В.П. Дугушкин</w:t>
      </w:r>
    </w:p>
    <w:p w:rsidR="00DD052E" w:rsidRDefault="00DD052E" w:rsidP="00B2675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Утверждены               </w:t>
      </w:r>
    </w:p>
    <w:p w:rsidR="00DD052E" w:rsidRDefault="00DD052E" w:rsidP="00B2675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решением Совета</w:t>
      </w:r>
    </w:p>
    <w:p w:rsidR="00DD052E" w:rsidRDefault="00DD052E" w:rsidP="00B2675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депутатов  Кученяевского сельского</w:t>
      </w:r>
    </w:p>
    <w:p w:rsidR="00DD052E" w:rsidRDefault="00DD052E" w:rsidP="00B2675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поселения  от 20.02. 2025 года №89</w:t>
      </w:r>
    </w:p>
    <w:p w:rsidR="00DD052E" w:rsidRDefault="00DD052E" w:rsidP="00B2675F">
      <w:pPr>
        <w:ind w:left="-1260"/>
        <w:jc w:val="center"/>
        <w:rPr>
          <w:rFonts w:ascii="Times New Roman" w:hAnsi="Times New Roman"/>
          <w:sz w:val="28"/>
          <w:szCs w:val="28"/>
        </w:rPr>
      </w:pPr>
    </w:p>
    <w:p w:rsidR="00DD052E" w:rsidRDefault="00DD052E" w:rsidP="0084634B">
      <w:pPr>
        <w:jc w:val="center"/>
        <w:rPr>
          <w:rFonts w:ascii="Times New Roman" w:hAnsi="Times New Roman"/>
          <w:sz w:val="24"/>
          <w:szCs w:val="28"/>
        </w:rPr>
      </w:pPr>
    </w:p>
    <w:p w:rsidR="00DD052E" w:rsidRDefault="00DD052E" w:rsidP="0084634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</w:t>
      </w:r>
    </w:p>
    <w:p w:rsidR="00DD052E" w:rsidRDefault="00DD052E" w:rsidP="0084634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реализации   Послания Главы Республики Мордовия</w:t>
      </w:r>
    </w:p>
    <w:p w:rsidR="00DD052E" w:rsidRDefault="00DD052E" w:rsidP="0084634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Государственному Собранию  Республики Мордовия по Силинскому    сельскому поселению</w:t>
      </w:r>
    </w:p>
    <w:tbl>
      <w:tblPr>
        <w:tblpPr w:leftFromText="180" w:rightFromText="180" w:vertAnchor="text" w:horzAnchor="page" w:tblpX="1" w:tblpY="387"/>
        <w:tblW w:w="13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63"/>
        <w:gridCol w:w="5677"/>
        <w:gridCol w:w="1548"/>
        <w:gridCol w:w="5508"/>
      </w:tblGrid>
      <w:tr w:rsidR="00DD052E" w:rsidRPr="0075359E" w:rsidTr="004F493A">
        <w:trPr>
          <w:trHeight w:val="133"/>
        </w:trPr>
        <w:tc>
          <w:tcPr>
            <w:tcW w:w="1163" w:type="dxa"/>
          </w:tcPr>
          <w:p w:rsidR="00DD052E" w:rsidRPr="0075359E" w:rsidRDefault="00DD052E" w:rsidP="004F493A">
            <w:pPr>
              <w:spacing w:line="252" w:lineRule="auto"/>
              <w:ind w:left="127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5677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548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5508" w:type="dxa"/>
          </w:tcPr>
          <w:p w:rsidR="00DD052E" w:rsidRDefault="00DD052E" w:rsidP="00B2675F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Ответственный</w:t>
            </w:r>
          </w:p>
          <w:p w:rsidR="00DD052E" w:rsidRPr="0075359E" w:rsidRDefault="00DD052E" w:rsidP="00B2675F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за </w:t>
            </w:r>
          </w:p>
          <w:p w:rsidR="00DD052E" w:rsidRPr="0075359E" w:rsidRDefault="00DD052E" w:rsidP="00B2675F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исполнение</w:t>
            </w:r>
          </w:p>
        </w:tc>
      </w:tr>
      <w:tr w:rsidR="00DD052E" w:rsidRPr="0075359E" w:rsidTr="004F493A">
        <w:trPr>
          <w:trHeight w:val="133"/>
        </w:trPr>
        <w:tc>
          <w:tcPr>
            <w:tcW w:w="1163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1</w:t>
            </w:r>
          </w:p>
        </w:tc>
        <w:tc>
          <w:tcPr>
            <w:tcW w:w="5677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2</w:t>
            </w:r>
          </w:p>
        </w:tc>
        <w:tc>
          <w:tcPr>
            <w:tcW w:w="1548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3</w:t>
            </w:r>
          </w:p>
        </w:tc>
        <w:tc>
          <w:tcPr>
            <w:tcW w:w="5508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5</w:t>
            </w:r>
          </w:p>
        </w:tc>
      </w:tr>
      <w:tr w:rsidR="00DD052E" w:rsidRPr="0075359E" w:rsidTr="004F493A">
        <w:trPr>
          <w:trHeight w:val="133"/>
        </w:trPr>
        <w:tc>
          <w:tcPr>
            <w:tcW w:w="1163" w:type="dxa"/>
          </w:tcPr>
          <w:p w:rsidR="00DD052E" w:rsidRPr="0075359E" w:rsidRDefault="00DD052E" w:rsidP="004F493A">
            <w:pPr>
              <w:spacing w:line="252" w:lineRule="auto"/>
              <w:ind w:left="127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677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Кученяевского</w:t>
            </w: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548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  <w:tc>
          <w:tcPr>
            <w:tcW w:w="5508" w:type="dxa"/>
          </w:tcPr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Администрация </w:t>
            </w:r>
          </w:p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сельского поселения </w:t>
            </w:r>
          </w:p>
        </w:tc>
      </w:tr>
      <w:tr w:rsidR="00DD052E" w:rsidRPr="0075359E" w:rsidTr="004F493A">
        <w:trPr>
          <w:trHeight w:val="133"/>
        </w:trPr>
        <w:tc>
          <w:tcPr>
            <w:tcW w:w="1163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677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2025 году по отношению к предыдущему году</w:t>
            </w:r>
          </w:p>
        </w:tc>
        <w:tc>
          <w:tcPr>
            <w:tcW w:w="1548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  <w:tc>
          <w:tcPr>
            <w:tcW w:w="5508" w:type="dxa"/>
          </w:tcPr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Администрация</w:t>
            </w:r>
          </w:p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 сельского поселения  </w:t>
            </w:r>
          </w:p>
        </w:tc>
      </w:tr>
      <w:tr w:rsidR="00DD052E" w:rsidRPr="0075359E" w:rsidTr="004F493A">
        <w:trPr>
          <w:trHeight w:val="133"/>
        </w:trPr>
        <w:tc>
          <w:tcPr>
            <w:tcW w:w="1163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677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548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  <w:tc>
          <w:tcPr>
            <w:tcW w:w="5508" w:type="dxa"/>
          </w:tcPr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Администрация</w:t>
            </w:r>
          </w:p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сельского поселения.</w:t>
            </w:r>
          </w:p>
        </w:tc>
      </w:tr>
      <w:tr w:rsidR="00DD052E" w:rsidRPr="0075359E" w:rsidTr="004F493A">
        <w:trPr>
          <w:trHeight w:val="274"/>
        </w:trPr>
        <w:tc>
          <w:tcPr>
            <w:tcW w:w="1163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677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75359E">
              <w:rPr>
                <w:rFonts w:ascii="Times New Roman" w:hAnsi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548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508" w:type="dxa"/>
          </w:tcPr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Администрация</w:t>
            </w:r>
          </w:p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 сельского поселения .</w:t>
            </w:r>
          </w:p>
        </w:tc>
      </w:tr>
      <w:tr w:rsidR="00DD052E" w:rsidRPr="0075359E" w:rsidTr="004F493A">
        <w:trPr>
          <w:trHeight w:val="274"/>
        </w:trPr>
        <w:tc>
          <w:tcPr>
            <w:tcW w:w="1163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677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75359E">
              <w:rPr>
                <w:rFonts w:ascii="Times New Roman" w:hAnsi="Times New Roman"/>
                <w:sz w:val="24"/>
                <w:szCs w:val="28"/>
              </w:rPr>
              <w:t>По благоустройству:</w:t>
            </w:r>
          </w:p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75359E">
              <w:rPr>
                <w:rFonts w:ascii="Times New Roman" w:hAnsi="Times New Roman"/>
                <w:sz w:val="24"/>
                <w:szCs w:val="28"/>
              </w:rPr>
              <w:t>содержать дороги в проезжем состоянии.</w:t>
            </w:r>
          </w:p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548" w:type="dxa"/>
          </w:tcPr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508" w:type="dxa"/>
          </w:tcPr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Администрация </w:t>
            </w:r>
          </w:p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сельского поселения .</w:t>
            </w:r>
          </w:p>
        </w:tc>
      </w:tr>
      <w:tr w:rsidR="00DD052E" w:rsidRPr="0075359E" w:rsidTr="004F493A">
        <w:trPr>
          <w:trHeight w:val="274"/>
        </w:trPr>
        <w:tc>
          <w:tcPr>
            <w:tcW w:w="1163" w:type="dxa"/>
          </w:tcPr>
          <w:p w:rsidR="00DD052E" w:rsidRPr="0075359E" w:rsidRDefault="00DD052E" w:rsidP="00DA36AE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677" w:type="dxa"/>
          </w:tcPr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75359E">
              <w:rPr>
                <w:rFonts w:ascii="Times New Roman" w:hAnsi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548" w:type="dxa"/>
          </w:tcPr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5508" w:type="dxa"/>
          </w:tcPr>
          <w:p w:rsidR="00DD052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>Администрация</w:t>
            </w:r>
          </w:p>
          <w:p w:rsidR="00DD052E" w:rsidRPr="0075359E" w:rsidRDefault="00DD052E" w:rsidP="00DA36AE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75359E">
              <w:rPr>
                <w:rFonts w:ascii="Times New Roman" w:hAnsi="Times New Roman"/>
                <w:bCs/>
                <w:sz w:val="24"/>
                <w:szCs w:val="28"/>
              </w:rPr>
              <w:t xml:space="preserve"> сельского поселения</w:t>
            </w:r>
          </w:p>
        </w:tc>
      </w:tr>
    </w:tbl>
    <w:p w:rsidR="00DD052E" w:rsidRDefault="00DD052E" w:rsidP="0084634B">
      <w:pPr>
        <w:jc w:val="center"/>
        <w:rPr>
          <w:rFonts w:ascii="Times New Roman" w:hAnsi="Times New Roman"/>
          <w:b/>
          <w:sz w:val="24"/>
          <w:szCs w:val="28"/>
        </w:rPr>
      </w:pPr>
    </w:p>
    <w:p w:rsidR="00DD052E" w:rsidRDefault="00DD052E" w:rsidP="0084634B"/>
    <w:p w:rsidR="00DD052E" w:rsidRDefault="00DD052E" w:rsidP="0084634B"/>
    <w:p w:rsidR="00DD052E" w:rsidRDefault="00DD052E" w:rsidP="00DA36AE">
      <w:pPr>
        <w:overflowPunct w:val="0"/>
        <w:ind w:left="142" w:right="-143"/>
        <w:jc w:val="center"/>
        <w:rPr>
          <w:rFonts w:ascii="Times New Roman" w:hAnsi="Times New Roman"/>
          <w:bCs/>
          <w:sz w:val="28"/>
          <w:szCs w:val="28"/>
        </w:rPr>
      </w:pPr>
    </w:p>
    <w:p w:rsidR="00DD052E" w:rsidRDefault="00DD052E" w:rsidP="00DA36AE">
      <w:pPr>
        <w:rPr>
          <w:rFonts w:ascii="Times New Roman" w:hAnsi="Times New Roman"/>
          <w:sz w:val="28"/>
          <w:szCs w:val="28"/>
        </w:rPr>
      </w:pPr>
    </w:p>
    <w:p w:rsidR="00DD052E" w:rsidRDefault="00DD052E" w:rsidP="0084634B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</w:p>
    <w:p w:rsidR="00DD052E" w:rsidRDefault="00DD052E" w:rsidP="0084634B"/>
    <w:p w:rsidR="00DD052E" w:rsidRDefault="00DD052E" w:rsidP="0084634B"/>
    <w:p w:rsidR="00DD052E" w:rsidRDefault="00DD052E" w:rsidP="0084634B">
      <w:pPr>
        <w:pStyle w:val="NormalWeb"/>
        <w:shd w:val="clear" w:color="auto" w:fill="FFFFFF"/>
        <w:jc w:val="both"/>
        <w:rPr>
          <w:rFonts w:ascii="Franklin Gothic Book" w:hAnsi="Franklin Gothic Book" w:cs="Arial"/>
          <w:color w:val="545050"/>
          <w:sz w:val="23"/>
          <w:szCs w:val="23"/>
        </w:rPr>
      </w:pPr>
    </w:p>
    <w:p w:rsidR="00DD052E" w:rsidRDefault="00DD052E" w:rsidP="0084634B">
      <w:pPr>
        <w:pStyle w:val="NormalWeb"/>
        <w:shd w:val="clear" w:color="auto" w:fill="FFFFFF"/>
        <w:jc w:val="both"/>
        <w:rPr>
          <w:rFonts w:ascii="Franklin Gothic Book" w:hAnsi="Franklin Gothic Book" w:cs="Arial"/>
          <w:color w:val="545050"/>
          <w:sz w:val="23"/>
          <w:szCs w:val="23"/>
        </w:rPr>
      </w:pPr>
    </w:p>
    <w:p w:rsidR="00DD052E" w:rsidRDefault="00DD052E" w:rsidP="0084634B">
      <w:pPr>
        <w:jc w:val="both"/>
      </w:pPr>
    </w:p>
    <w:p w:rsidR="00DD052E" w:rsidRDefault="00DD052E"/>
    <w:sectPr w:rsidR="00DD052E" w:rsidSect="00B2675F">
      <w:pgSz w:w="11906" w:h="16838"/>
      <w:pgMar w:top="1134" w:right="850" w:bottom="1134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Book">
    <w:altName w:val="Times New Roman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hybridMultilevel"/>
    <w:tmpl w:val="74DA5E3C"/>
    <w:lvl w:ilvl="0" w:tplc="BE204CB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454"/>
    <w:rsid w:val="00033C94"/>
    <w:rsid w:val="00114BF2"/>
    <w:rsid w:val="00141398"/>
    <w:rsid w:val="001A056B"/>
    <w:rsid w:val="001B0E44"/>
    <w:rsid w:val="001B56EF"/>
    <w:rsid w:val="00317E15"/>
    <w:rsid w:val="0033281E"/>
    <w:rsid w:val="0033547B"/>
    <w:rsid w:val="0038170E"/>
    <w:rsid w:val="00413E92"/>
    <w:rsid w:val="00445ACC"/>
    <w:rsid w:val="004F493A"/>
    <w:rsid w:val="00554D77"/>
    <w:rsid w:val="005D44D5"/>
    <w:rsid w:val="00624417"/>
    <w:rsid w:val="006279C1"/>
    <w:rsid w:val="006A2EDC"/>
    <w:rsid w:val="00703834"/>
    <w:rsid w:val="007112D7"/>
    <w:rsid w:val="0075359E"/>
    <w:rsid w:val="007A2921"/>
    <w:rsid w:val="007D0461"/>
    <w:rsid w:val="00803527"/>
    <w:rsid w:val="0084634B"/>
    <w:rsid w:val="0088447C"/>
    <w:rsid w:val="00953F0A"/>
    <w:rsid w:val="009D6852"/>
    <w:rsid w:val="009F5B29"/>
    <w:rsid w:val="00AA4D25"/>
    <w:rsid w:val="00AF1A31"/>
    <w:rsid w:val="00B2675F"/>
    <w:rsid w:val="00BA12FD"/>
    <w:rsid w:val="00C215C8"/>
    <w:rsid w:val="00C86F70"/>
    <w:rsid w:val="00DA36AE"/>
    <w:rsid w:val="00DD052E"/>
    <w:rsid w:val="00E85454"/>
    <w:rsid w:val="00EF5F09"/>
    <w:rsid w:val="00F04B32"/>
    <w:rsid w:val="00F70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A3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3F0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53F0A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3F0A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53F0A"/>
    <w:rPr>
      <w:rFonts w:ascii="Calibri Light" w:hAnsi="Calibri Light" w:cs="Times New Roman"/>
      <w:i/>
      <w:iCs/>
      <w:color w:val="2E74B5"/>
      <w:lang w:eastAsia="ru-RU"/>
    </w:rPr>
  </w:style>
  <w:style w:type="paragraph" w:customStyle="1" w:styleId="Standard">
    <w:name w:val="Standard"/>
    <w:uiPriority w:val="99"/>
    <w:semiHidden/>
    <w:rsid w:val="00AF1A31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</w:rPr>
  </w:style>
  <w:style w:type="paragraph" w:styleId="NoSpacing">
    <w:name w:val="No Spacing"/>
    <w:uiPriority w:val="99"/>
    <w:qFormat/>
    <w:rsid w:val="00953F0A"/>
    <w:rPr>
      <w:rFonts w:eastAsia="Times New Roman"/>
    </w:rPr>
  </w:style>
  <w:style w:type="character" w:customStyle="1" w:styleId="a">
    <w:name w:val="Основной текст_"/>
    <w:basedOn w:val="DefaultParagraphFont"/>
    <w:link w:val="2"/>
    <w:uiPriority w:val="99"/>
    <w:semiHidden/>
    <w:locked/>
    <w:rsid w:val="00953F0A"/>
    <w:rPr>
      <w:rFonts w:cs="Times New Roman"/>
      <w:spacing w:val="10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semiHidden/>
    <w:rsid w:val="00953F0A"/>
    <w:pPr>
      <w:widowControl w:val="0"/>
      <w:shd w:val="clear" w:color="auto" w:fill="FFFFFF"/>
      <w:spacing w:after="0" w:line="302" w:lineRule="exact"/>
      <w:ind w:hanging="1400"/>
      <w:jc w:val="center"/>
    </w:pPr>
    <w:rPr>
      <w:spacing w:val="10"/>
    </w:rPr>
  </w:style>
  <w:style w:type="character" w:styleId="Hyperlink">
    <w:name w:val="Hyperlink"/>
    <w:basedOn w:val="DefaultParagraphFont"/>
    <w:uiPriority w:val="99"/>
    <w:semiHidden/>
    <w:rsid w:val="00BA12FD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84634B"/>
    <w:pPr>
      <w:spacing w:after="27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84634B"/>
    <w:p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4634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0">
    <w:name w:val="Гипертекстовая ссылка"/>
    <w:uiPriority w:val="99"/>
    <w:rsid w:val="0084634B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8463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63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71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553</Words>
  <Characters>3153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1pc</dc:creator>
  <cp:keywords/>
  <dc:description/>
  <cp:lastModifiedBy>1</cp:lastModifiedBy>
  <cp:revision>4</cp:revision>
  <cp:lastPrinted>2025-02-28T10:41:00Z</cp:lastPrinted>
  <dcterms:created xsi:type="dcterms:W3CDTF">2025-02-28T10:00:00Z</dcterms:created>
  <dcterms:modified xsi:type="dcterms:W3CDTF">2025-02-28T10:41:00Z</dcterms:modified>
</cp:coreProperties>
</file>