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77" w:rsidRPr="003B7E3E" w:rsidRDefault="00565377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Кученяевского</w:t>
      </w:r>
      <w:r w:rsidRPr="003B7E3E">
        <w:rPr>
          <w:bCs/>
          <w:sz w:val="28"/>
          <w:szCs w:val="28"/>
        </w:rPr>
        <w:t xml:space="preserve"> сельского поселения</w:t>
      </w:r>
    </w:p>
    <w:p w:rsidR="00565377" w:rsidRPr="003B7E3E" w:rsidRDefault="00565377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Ардатовского  муниципального района</w:t>
      </w:r>
    </w:p>
    <w:p w:rsidR="00565377" w:rsidRPr="003B7E3E" w:rsidRDefault="00565377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Республики Мордовия</w:t>
      </w:r>
    </w:p>
    <w:p w:rsidR="00565377" w:rsidRPr="003B7E3E" w:rsidRDefault="00565377" w:rsidP="00387A6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перво</w:t>
      </w:r>
      <w:r w:rsidRPr="003B7E3E">
        <w:rPr>
          <w:bCs/>
          <w:sz w:val="28"/>
          <w:szCs w:val="28"/>
        </w:rPr>
        <w:t>го созыва</w:t>
      </w:r>
    </w:p>
    <w:p w:rsidR="00565377" w:rsidRPr="003B7E3E" w:rsidRDefault="00565377" w:rsidP="00387A6A">
      <w:pPr>
        <w:jc w:val="center"/>
        <w:rPr>
          <w:bCs/>
          <w:sz w:val="28"/>
          <w:szCs w:val="28"/>
        </w:rPr>
      </w:pPr>
      <w:r w:rsidRPr="003B7E3E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Кученяево</w:t>
      </w:r>
    </w:p>
    <w:p w:rsidR="00565377" w:rsidRPr="003B7E3E" w:rsidRDefault="00565377" w:rsidP="00387A6A">
      <w:pPr>
        <w:jc w:val="center"/>
        <w:rPr>
          <w:bCs/>
          <w:sz w:val="28"/>
          <w:szCs w:val="28"/>
        </w:rPr>
      </w:pPr>
    </w:p>
    <w:p w:rsidR="00565377" w:rsidRPr="003B7E3E" w:rsidRDefault="00565377" w:rsidP="00387A6A">
      <w:pPr>
        <w:jc w:val="center"/>
        <w:rPr>
          <w:b/>
          <w:bCs/>
          <w:sz w:val="28"/>
          <w:szCs w:val="28"/>
        </w:rPr>
      </w:pPr>
      <w:r w:rsidRPr="003B7E3E">
        <w:rPr>
          <w:b/>
          <w:bCs/>
          <w:sz w:val="28"/>
          <w:szCs w:val="28"/>
        </w:rPr>
        <w:t>РЕШЕНИЕ</w:t>
      </w:r>
    </w:p>
    <w:p w:rsidR="00565377" w:rsidRPr="003B7E3E" w:rsidRDefault="00565377" w:rsidP="00387A6A">
      <w:pPr>
        <w:rPr>
          <w:bCs/>
          <w:sz w:val="28"/>
          <w:szCs w:val="28"/>
        </w:rPr>
      </w:pPr>
    </w:p>
    <w:p w:rsidR="00565377" w:rsidRPr="003B7E3E" w:rsidRDefault="00565377" w:rsidP="00387A6A">
      <w:pPr>
        <w:pStyle w:val="Textbody"/>
        <w:jc w:val="center"/>
        <w:rPr>
          <w:rFonts w:cs="Times New Roman"/>
        </w:rPr>
      </w:pPr>
    </w:p>
    <w:p w:rsidR="00565377" w:rsidRPr="00786E81" w:rsidRDefault="00565377" w:rsidP="00387A6A">
      <w:pPr>
        <w:pStyle w:val="Textbody"/>
        <w:rPr>
          <w:rFonts w:cs="Times New Roman"/>
          <w:sz w:val="28"/>
          <w:szCs w:val="28"/>
        </w:rPr>
      </w:pPr>
      <w:r w:rsidRPr="00786E81">
        <w:rPr>
          <w:rFonts w:cs="Times New Roman"/>
          <w:sz w:val="28"/>
          <w:szCs w:val="28"/>
        </w:rPr>
        <w:t xml:space="preserve">от  20  февраля  </w:t>
      </w:r>
      <w:smartTag w:uri="urn:schemas-microsoft-com:office:smarttags" w:element="metricconverter">
        <w:smartTagPr>
          <w:attr w:name="ProductID" w:val="2025 г"/>
        </w:smartTagPr>
        <w:r w:rsidRPr="00786E81">
          <w:rPr>
            <w:rFonts w:cs="Times New Roman"/>
            <w:sz w:val="28"/>
            <w:szCs w:val="28"/>
          </w:rPr>
          <w:t>2025 г</w:t>
        </w:r>
      </w:smartTag>
      <w:r w:rsidRPr="00786E81">
        <w:rPr>
          <w:rFonts w:cs="Times New Roman"/>
          <w:sz w:val="28"/>
          <w:szCs w:val="28"/>
        </w:rPr>
        <w:t xml:space="preserve">                       </w:t>
      </w:r>
      <w:r>
        <w:rPr>
          <w:rFonts w:cs="Times New Roman"/>
          <w:sz w:val="28"/>
          <w:szCs w:val="28"/>
        </w:rPr>
        <w:t xml:space="preserve">                         </w:t>
      </w:r>
      <w:r w:rsidRPr="00786E81">
        <w:rPr>
          <w:rFonts w:cs="Times New Roman"/>
          <w:sz w:val="28"/>
          <w:szCs w:val="28"/>
        </w:rPr>
        <w:t xml:space="preserve">    №  </w:t>
      </w:r>
      <w:r>
        <w:rPr>
          <w:rFonts w:cs="Times New Roman"/>
          <w:sz w:val="28"/>
          <w:szCs w:val="28"/>
        </w:rPr>
        <w:t>90</w:t>
      </w:r>
    </w:p>
    <w:p w:rsidR="00565377" w:rsidRPr="00786E81" w:rsidRDefault="00565377" w:rsidP="00387A6A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565377" w:rsidRPr="00786E81" w:rsidRDefault="00565377" w:rsidP="00387A6A">
      <w:pPr>
        <w:pStyle w:val="NoSpacing"/>
        <w:rPr>
          <w:rFonts w:ascii="Times New Roman" w:hAnsi="Times New Roman"/>
          <w:sz w:val="28"/>
          <w:szCs w:val="28"/>
        </w:rPr>
      </w:pPr>
    </w:p>
    <w:p w:rsidR="00565377" w:rsidRPr="00786E81" w:rsidRDefault="00565377" w:rsidP="00387A6A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786E81">
        <w:rPr>
          <w:rFonts w:ascii="Times New Roman" w:hAnsi="Times New Roman"/>
          <w:sz w:val="28"/>
          <w:szCs w:val="28"/>
        </w:rPr>
        <w:t>О внесении изменений в решение Совета депутатов Кученяевского  сельского поселения  Ардатовского муниципального района Республики Мордовия                                       от 2</w:t>
      </w:r>
      <w:r>
        <w:rPr>
          <w:rFonts w:ascii="Times New Roman" w:hAnsi="Times New Roman"/>
          <w:sz w:val="28"/>
          <w:szCs w:val="28"/>
        </w:rPr>
        <w:t>5</w:t>
      </w:r>
      <w:r w:rsidRPr="00786E81">
        <w:rPr>
          <w:rFonts w:ascii="Times New Roman" w:hAnsi="Times New Roman"/>
          <w:sz w:val="28"/>
          <w:szCs w:val="28"/>
        </w:rPr>
        <w:t xml:space="preserve">  ноября 20</w:t>
      </w:r>
      <w:r>
        <w:rPr>
          <w:rFonts w:ascii="Times New Roman" w:hAnsi="Times New Roman"/>
          <w:sz w:val="28"/>
          <w:szCs w:val="28"/>
        </w:rPr>
        <w:t>19</w:t>
      </w:r>
      <w:r w:rsidRPr="00786E81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68</w:t>
      </w:r>
      <w:r w:rsidRPr="00786E81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565377" w:rsidRPr="00786E81" w:rsidRDefault="00565377" w:rsidP="00387A6A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65377" w:rsidRPr="00786E81" w:rsidRDefault="00565377" w:rsidP="00387A6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86E81"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7" w:history="1">
        <w:r w:rsidRPr="00786E81">
          <w:rPr>
            <w:rStyle w:val="Hyperlink"/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786E81">
        <w:rPr>
          <w:rFonts w:ascii="Times New Roman" w:hAnsi="Times New Roman"/>
          <w:sz w:val="28"/>
          <w:szCs w:val="28"/>
        </w:rPr>
        <w:t>, Совет депутатов Кученяевского сельского поселения Ардатовского муниципального района решил:</w:t>
      </w:r>
    </w:p>
    <w:p w:rsidR="00565377" w:rsidRPr="00786E81" w:rsidRDefault="00565377" w:rsidP="00387A6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65377" w:rsidRPr="00786E81" w:rsidRDefault="00565377" w:rsidP="00387A6A">
      <w:pPr>
        <w:shd w:val="clear" w:color="auto" w:fill="FFFFFF"/>
        <w:rPr>
          <w:bCs/>
          <w:sz w:val="28"/>
          <w:szCs w:val="28"/>
        </w:rPr>
      </w:pPr>
      <w:r w:rsidRPr="00786E81">
        <w:rPr>
          <w:sz w:val="28"/>
          <w:szCs w:val="28"/>
        </w:rPr>
        <w:t xml:space="preserve">1.Внести следующие изменения в решение </w:t>
      </w:r>
      <w:r w:rsidRPr="00786E81">
        <w:rPr>
          <w:bCs/>
          <w:sz w:val="28"/>
          <w:szCs w:val="28"/>
        </w:rPr>
        <w:t xml:space="preserve">Совета депутатов </w:t>
      </w:r>
      <w:r w:rsidRPr="00786E81">
        <w:rPr>
          <w:sz w:val="28"/>
          <w:szCs w:val="28"/>
        </w:rPr>
        <w:t xml:space="preserve">Кученяевского сельского поселения </w:t>
      </w:r>
      <w:r w:rsidRPr="00786E81">
        <w:rPr>
          <w:bCs/>
          <w:sz w:val="28"/>
          <w:szCs w:val="28"/>
        </w:rPr>
        <w:t xml:space="preserve"> Ардатовского муниципального района Республики Мордовия от 2</w:t>
      </w:r>
      <w:r>
        <w:rPr>
          <w:bCs/>
          <w:sz w:val="28"/>
          <w:szCs w:val="28"/>
        </w:rPr>
        <w:t>5</w:t>
      </w:r>
      <w:r w:rsidRPr="00786E81">
        <w:rPr>
          <w:bCs/>
          <w:sz w:val="28"/>
          <w:szCs w:val="28"/>
        </w:rPr>
        <w:t xml:space="preserve"> ноября 2019г. № </w:t>
      </w:r>
      <w:r>
        <w:rPr>
          <w:bCs/>
          <w:sz w:val="28"/>
          <w:szCs w:val="28"/>
        </w:rPr>
        <w:t>68</w:t>
      </w:r>
      <w:r w:rsidRPr="00786E81">
        <w:rPr>
          <w:bCs/>
          <w:sz w:val="28"/>
          <w:szCs w:val="28"/>
        </w:rPr>
        <w:t xml:space="preserve">  «Об установлении земельного налога»:</w:t>
      </w:r>
    </w:p>
    <w:p w:rsidR="00565377" w:rsidRPr="00786E81" w:rsidRDefault="00565377" w:rsidP="00387A6A">
      <w:pPr>
        <w:rPr>
          <w:sz w:val="28"/>
          <w:szCs w:val="28"/>
          <w:shd w:val="clear" w:color="auto" w:fill="FFFFFF"/>
        </w:rPr>
      </w:pPr>
      <w:r w:rsidRPr="00786E81">
        <w:rPr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565377" w:rsidRPr="00786E81" w:rsidRDefault="00565377" w:rsidP="00387A6A">
      <w:pPr>
        <w:rPr>
          <w:sz w:val="28"/>
          <w:szCs w:val="28"/>
        </w:rPr>
      </w:pPr>
      <w:r w:rsidRPr="00786E81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рублей;».</w:t>
      </w:r>
    </w:p>
    <w:p w:rsidR="00565377" w:rsidRPr="00786E81" w:rsidRDefault="00565377" w:rsidP="00387A6A">
      <w:pPr>
        <w:rPr>
          <w:sz w:val="28"/>
          <w:szCs w:val="28"/>
        </w:rPr>
      </w:pPr>
    </w:p>
    <w:p w:rsidR="00565377" w:rsidRPr="00786E81" w:rsidRDefault="00565377" w:rsidP="00387A6A">
      <w:pPr>
        <w:rPr>
          <w:bCs/>
          <w:sz w:val="28"/>
          <w:szCs w:val="28"/>
        </w:rPr>
      </w:pPr>
      <w:r w:rsidRPr="00786E81">
        <w:rPr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565377" w:rsidRPr="00786E81" w:rsidRDefault="00565377" w:rsidP="00387A6A">
      <w:pPr>
        <w:ind w:left="708"/>
        <w:rPr>
          <w:bCs/>
          <w:sz w:val="28"/>
          <w:szCs w:val="28"/>
        </w:rPr>
      </w:pPr>
    </w:p>
    <w:p w:rsidR="00565377" w:rsidRPr="00786E81" w:rsidRDefault="00565377" w:rsidP="00387A6A">
      <w:pPr>
        <w:rPr>
          <w:bCs/>
          <w:sz w:val="28"/>
          <w:szCs w:val="28"/>
        </w:rPr>
      </w:pPr>
    </w:p>
    <w:p w:rsidR="00565377" w:rsidRPr="00786E81" w:rsidRDefault="00565377" w:rsidP="00387A6A">
      <w:pPr>
        <w:rPr>
          <w:bCs/>
          <w:sz w:val="28"/>
          <w:szCs w:val="28"/>
        </w:rPr>
      </w:pPr>
      <w:r w:rsidRPr="00786E81">
        <w:rPr>
          <w:bCs/>
          <w:sz w:val="28"/>
          <w:szCs w:val="28"/>
        </w:rPr>
        <w:t xml:space="preserve">Глава Кученяевского сельского поселения:                         </w:t>
      </w:r>
      <w:r>
        <w:rPr>
          <w:bCs/>
          <w:sz w:val="28"/>
          <w:szCs w:val="28"/>
        </w:rPr>
        <w:t>В.П.Дугушкин</w:t>
      </w:r>
    </w:p>
    <w:p w:rsidR="00565377" w:rsidRPr="00786E81" w:rsidRDefault="00565377" w:rsidP="00387A6A">
      <w:pPr>
        <w:rPr>
          <w:sz w:val="28"/>
          <w:szCs w:val="28"/>
        </w:rPr>
      </w:pPr>
    </w:p>
    <w:p w:rsidR="00565377" w:rsidRPr="00387A6A" w:rsidRDefault="00565377" w:rsidP="00387A6A">
      <w:pPr>
        <w:jc w:val="center"/>
        <w:rPr>
          <w:szCs w:val="28"/>
        </w:rPr>
      </w:pPr>
    </w:p>
    <w:sectPr w:rsidR="00565377" w:rsidRPr="00387A6A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377" w:rsidRDefault="00565377" w:rsidP="009D0AC0">
      <w:r>
        <w:separator/>
      </w:r>
    </w:p>
  </w:endnote>
  <w:endnote w:type="continuationSeparator" w:id="1">
    <w:p w:rsidR="00565377" w:rsidRDefault="00565377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377" w:rsidRDefault="00565377" w:rsidP="009D0AC0">
      <w:r>
        <w:separator/>
      </w:r>
    </w:p>
  </w:footnote>
  <w:footnote w:type="continuationSeparator" w:id="1">
    <w:p w:rsidR="00565377" w:rsidRDefault="00565377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377" w:rsidRDefault="00565377">
    <w:pPr>
      <w:pStyle w:val="Header"/>
    </w:pPr>
  </w:p>
  <w:p w:rsidR="00565377" w:rsidRDefault="005653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278A7"/>
    <w:rsid w:val="00041E23"/>
    <w:rsid w:val="0004436D"/>
    <w:rsid w:val="000462F2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85E77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83666"/>
    <w:rsid w:val="00387A6A"/>
    <w:rsid w:val="0039732A"/>
    <w:rsid w:val="00397F12"/>
    <w:rsid w:val="003A67CE"/>
    <w:rsid w:val="003B480A"/>
    <w:rsid w:val="003B4AF9"/>
    <w:rsid w:val="003B77E5"/>
    <w:rsid w:val="003B7E3E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5377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25079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6E5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86E81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16DC"/>
    <w:rsid w:val="0087740C"/>
    <w:rsid w:val="008801E6"/>
    <w:rsid w:val="00896696"/>
    <w:rsid w:val="008969EE"/>
    <w:rsid w:val="0089742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2521E"/>
    <w:rsid w:val="00B36BB2"/>
    <w:rsid w:val="00B526EA"/>
    <w:rsid w:val="00B830C4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301F"/>
    <w:rsid w:val="00E45522"/>
    <w:rsid w:val="00E521FB"/>
    <w:rsid w:val="00E55422"/>
    <w:rsid w:val="00E56EED"/>
    <w:rsid w:val="00E66A9B"/>
    <w:rsid w:val="00E70F08"/>
    <w:rsid w:val="00E7592A"/>
    <w:rsid w:val="00E8103D"/>
    <w:rsid w:val="00E855B4"/>
    <w:rsid w:val="00E95CE1"/>
    <w:rsid w:val="00EA4898"/>
    <w:rsid w:val="00EB1A86"/>
    <w:rsid w:val="00EB1C6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34BEF"/>
    <w:rsid w:val="00F511A0"/>
    <w:rsid w:val="00F52E21"/>
    <w:rsid w:val="00F63BA6"/>
    <w:rsid w:val="00F64E6D"/>
    <w:rsid w:val="00F74366"/>
    <w:rsid w:val="00F8056E"/>
    <w:rsid w:val="00FA6FDC"/>
    <w:rsid w:val="00FB2C4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xtbody">
    <w:name w:val="Text body"/>
    <w:basedOn w:val="Normal"/>
    <w:uiPriority w:val="99"/>
    <w:rsid w:val="00387A6A"/>
    <w:pPr>
      <w:widowControl w:val="0"/>
      <w:autoSpaceDN w:val="0"/>
      <w:spacing w:after="120"/>
      <w:textAlignment w:val="baseline"/>
    </w:pPr>
    <w:rPr>
      <w:rFonts w:eastAsia="Calibri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51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5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1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51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3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51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251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13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1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51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25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51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7de1846-3c6a-47ab-b440-b8e4cea90c68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279</Words>
  <Characters>1594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5</cp:revision>
  <cp:lastPrinted>2025-02-21T09:07:00Z</cp:lastPrinted>
  <dcterms:created xsi:type="dcterms:W3CDTF">2025-02-26T12:05:00Z</dcterms:created>
  <dcterms:modified xsi:type="dcterms:W3CDTF">2025-02-28T10:01:00Z</dcterms:modified>
</cp:coreProperties>
</file>