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Совет депутатов Кученяевского сельского поселения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Ардатовского муниципального района РМ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первого созыва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 xml:space="preserve"> с. Кученяево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70"/>
          <w:sz w:val="24"/>
          <w:szCs w:val="24"/>
          <w:lang w:eastAsia="ru-RU"/>
        </w:rPr>
      </w:pPr>
      <w:r w:rsidRPr="000A2C36">
        <w:rPr>
          <w:rFonts w:ascii="Times New Roman" w:hAnsi="Times New Roman"/>
          <w:spacing w:val="70"/>
          <w:sz w:val="24"/>
          <w:szCs w:val="24"/>
          <w:lang w:eastAsia="ru-RU"/>
        </w:rPr>
        <w:t>РЕШЕНИЕ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 xml:space="preserve">от 13 мая </w:t>
      </w:r>
      <w:smartTag w:uri="urn:schemas-microsoft-com:office:smarttags" w:element="metricconverter">
        <w:smartTagPr>
          <w:attr w:name="ProductID" w:val="2025 г"/>
        </w:smartTagPr>
        <w:r w:rsidRPr="000A2C36">
          <w:rPr>
            <w:rFonts w:ascii="Times New Roman" w:hAnsi="Times New Roman"/>
            <w:sz w:val="24"/>
            <w:szCs w:val="24"/>
            <w:lang w:eastAsia="ru-RU"/>
          </w:rPr>
          <w:t>2025 г</w:t>
        </w:r>
      </w:smartTag>
      <w:r w:rsidRPr="000A2C3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№ 91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 xml:space="preserve">О внесении изменений в решение Совета депутатов Кученяевского сельского поселения Ардатовского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0A2C36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0A2C36">
        <w:rPr>
          <w:rFonts w:ascii="Times New Roman" w:hAnsi="Times New Roman"/>
          <w:sz w:val="24"/>
          <w:szCs w:val="24"/>
          <w:lang w:eastAsia="ru-RU"/>
        </w:rPr>
        <w:t>. № 37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 xml:space="preserve">«Об утверждении Положения о Порядке назначения и выплаты пенсии 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 xml:space="preserve">за выслугу лицам, замещавшим муниципальные должности и должности 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муниципальной службы в органах местного самоуправления Кученяевского сельского поселения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A2C36">
        <w:rPr>
          <w:rFonts w:ascii="Times New Roman" w:hAnsi="Times New Roman"/>
          <w:sz w:val="24"/>
          <w:szCs w:val="24"/>
          <w:lang w:eastAsia="ru-RU"/>
        </w:rPr>
        <w:t xml:space="preserve">Ардатовского муниципального района» 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74362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iCs/>
          <w:sz w:val="24"/>
          <w:szCs w:val="24"/>
          <w:lang w:eastAsia="zh-CN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Руководствуясь </w:t>
      </w:r>
      <w:hyperlink r:id="rId7" w:anchor="/document/8905402/entry/30" w:history="1">
        <w:r w:rsidRPr="000A2C36">
          <w:rPr>
            <w:rFonts w:ascii="Times New Roman" w:hAnsi="Times New Roman"/>
            <w:sz w:val="24"/>
            <w:szCs w:val="24"/>
            <w:lang w:eastAsia="ru-RU"/>
          </w:rPr>
          <w:t>статьей 30</w:t>
        </w:r>
      </w:hyperlink>
      <w:r w:rsidRPr="000A2C36">
        <w:rPr>
          <w:rFonts w:ascii="Times New Roman" w:hAnsi="Times New Roman"/>
          <w:sz w:val="24"/>
          <w:szCs w:val="24"/>
          <w:lang w:eastAsia="ru-RU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0A2C36">
          <w:rPr>
            <w:rFonts w:ascii="Times New Roman" w:hAnsi="Times New Roman"/>
            <w:sz w:val="24"/>
            <w:szCs w:val="24"/>
            <w:lang w:eastAsia="ru-RU"/>
          </w:rPr>
          <w:t>1999 г</w:t>
        </w:r>
      </w:smartTag>
      <w:r w:rsidRPr="000A2C36">
        <w:rPr>
          <w:rFonts w:ascii="Times New Roman" w:hAnsi="Times New Roman"/>
          <w:sz w:val="24"/>
          <w:szCs w:val="24"/>
          <w:lang w:eastAsia="ru-RU"/>
        </w:rPr>
        <w:t>. N 30-З "О муниципальной службе в Республике Мордовия", </w:t>
      </w:r>
      <w:hyperlink r:id="rId8" w:anchor="/document/8936521/entry/0" w:history="1">
        <w:r w:rsidRPr="000A2C36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Pr="000A2C36">
        <w:rPr>
          <w:rFonts w:ascii="Times New Roman" w:hAnsi="Times New Roman"/>
          <w:sz w:val="24"/>
          <w:szCs w:val="24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0A2C36">
          <w:rPr>
            <w:rFonts w:ascii="Times New Roman" w:hAnsi="Times New Roman"/>
            <w:sz w:val="24"/>
            <w:szCs w:val="24"/>
            <w:lang w:eastAsia="ru-RU"/>
          </w:rPr>
          <w:t>2010 г</w:t>
        </w:r>
      </w:smartTag>
      <w:r w:rsidRPr="000A2C36">
        <w:rPr>
          <w:rFonts w:ascii="Times New Roman" w:hAnsi="Times New Roman"/>
          <w:sz w:val="24"/>
          <w:szCs w:val="24"/>
          <w:lang w:eastAsia="ru-RU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9" w:anchor="/document/8917405/entry/0" w:history="1">
        <w:r w:rsidRPr="000A2C36"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 w:rsidRPr="000A2C36">
        <w:rPr>
          <w:rFonts w:ascii="Times New Roman" w:hAnsi="Times New Roman"/>
          <w:sz w:val="24"/>
          <w:szCs w:val="24"/>
          <w:lang w:eastAsia="ru-RU"/>
        </w:rPr>
        <w:t> Кученяевского сельского поселения Ардатовского муниципального района, Совет депутатов Кученяевского сельского поселения Ардатовского муниципального района, решил:</w:t>
      </w:r>
    </w:p>
    <w:p w:rsidR="00487600" w:rsidRPr="000A2C36" w:rsidRDefault="00487600" w:rsidP="00FB60A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87600" w:rsidRPr="000A2C36" w:rsidRDefault="00487600" w:rsidP="00BA3540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Кученяевского сельского поселения Ардатовского муниципального района, утвержденное решением Совета депутатов Кученяевского сельского поселения Ардатовского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0A2C36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0A2C36">
        <w:rPr>
          <w:rFonts w:ascii="Times New Roman" w:hAnsi="Times New Roman"/>
          <w:sz w:val="24"/>
          <w:szCs w:val="24"/>
          <w:lang w:eastAsia="ru-RU"/>
        </w:rPr>
        <w:t>. № 37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Кученяевского сельского поселения Ардатовского муниципального района»:</w:t>
      </w:r>
    </w:p>
    <w:p w:rsidR="00487600" w:rsidRPr="000A2C36" w:rsidRDefault="00487600" w:rsidP="00BA3540">
      <w:pPr>
        <w:pStyle w:val="ListParagraph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313165">
      <w:pPr>
        <w:pStyle w:val="ListParagraph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Абзац 5 пункта 14 изложить в следующей редакции:</w:t>
      </w:r>
    </w:p>
    <w:p w:rsidR="00487600" w:rsidRPr="000A2C36" w:rsidRDefault="00487600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Кученяевского сельского поселения Ардатовского муниципального района Республики Мордовия</w:t>
      </w:r>
      <w:bookmarkStart w:id="0" w:name="_GoBack"/>
      <w:bookmarkEnd w:id="0"/>
      <w:r w:rsidRPr="000A2C36">
        <w:rPr>
          <w:rFonts w:ascii="Times New Roman" w:hAnsi="Times New Roman"/>
          <w:sz w:val="24"/>
          <w:szCs w:val="24"/>
          <w:lang w:eastAsia="ru-RU"/>
        </w:rPr>
        <w:t>».</w:t>
      </w:r>
    </w:p>
    <w:p w:rsidR="00487600" w:rsidRPr="000A2C36" w:rsidRDefault="00487600" w:rsidP="0031316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BA3540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2. Настоящее решение вступает в силу после официального опубликования.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t>Глава Кученяевского сельского поселения                              В.П.Дугушкин</w:t>
      </w: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87600" w:rsidRPr="000A2C36" w:rsidRDefault="00487600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2C36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487600" w:rsidRPr="008B5417" w:rsidRDefault="00487600" w:rsidP="00681ED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20"/>
          <w:lang w:eastAsia="ru-RU"/>
        </w:rPr>
      </w:pPr>
    </w:p>
    <w:sectPr w:rsidR="00487600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600" w:rsidRDefault="00487600" w:rsidP="00AC4097">
      <w:pPr>
        <w:spacing w:after="0" w:line="240" w:lineRule="auto"/>
      </w:pPr>
      <w:r>
        <w:separator/>
      </w:r>
    </w:p>
  </w:endnote>
  <w:endnote w:type="continuationSeparator" w:id="1">
    <w:p w:rsidR="00487600" w:rsidRDefault="00487600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600" w:rsidRDefault="00487600" w:rsidP="00AC4097">
      <w:pPr>
        <w:spacing w:after="0" w:line="240" w:lineRule="auto"/>
      </w:pPr>
      <w:r>
        <w:separator/>
      </w:r>
    </w:p>
  </w:footnote>
  <w:footnote w:type="continuationSeparator" w:id="1">
    <w:p w:rsidR="00487600" w:rsidRDefault="00487600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E4E"/>
    <w:rsid w:val="00040337"/>
    <w:rsid w:val="00051292"/>
    <w:rsid w:val="000A2C36"/>
    <w:rsid w:val="000A4877"/>
    <w:rsid w:val="000A55FE"/>
    <w:rsid w:val="00285277"/>
    <w:rsid w:val="002D2B9E"/>
    <w:rsid w:val="00305CC2"/>
    <w:rsid w:val="00313165"/>
    <w:rsid w:val="003D5105"/>
    <w:rsid w:val="00487600"/>
    <w:rsid w:val="004A4045"/>
    <w:rsid w:val="004D1F77"/>
    <w:rsid w:val="00681ED4"/>
    <w:rsid w:val="006C4E4E"/>
    <w:rsid w:val="00714A37"/>
    <w:rsid w:val="00743625"/>
    <w:rsid w:val="007D7FA6"/>
    <w:rsid w:val="00883490"/>
    <w:rsid w:val="008B5417"/>
    <w:rsid w:val="008C249E"/>
    <w:rsid w:val="008F4B17"/>
    <w:rsid w:val="00944060"/>
    <w:rsid w:val="00966118"/>
    <w:rsid w:val="009E78C9"/>
    <w:rsid w:val="00AA6B57"/>
    <w:rsid w:val="00AC4097"/>
    <w:rsid w:val="00B71F24"/>
    <w:rsid w:val="00BA3540"/>
    <w:rsid w:val="00BC502A"/>
    <w:rsid w:val="00BE37A9"/>
    <w:rsid w:val="00CE4E5C"/>
    <w:rsid w:val="00DC6A78"/>
    <w:rsid w:val="00DE6676"/>
    <w:rsid w:val="00E376C6"/>
    <w:rsid w:val="00ED7EB8"/>
    <w:rsid w:val="00EE7E26"/>
    <w:rsid w:val="00FB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11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4097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8B5417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B60AE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74362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Normal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46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400</Words>
  <Characters>2282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1</dc:creator>
  <cp:keywords/>
  <dc:description/>
  <cp:lastModifiedBy>1</cp:lastModifiedBy>
  <cp:revision>5</cp:revision>
  <cp:lastPrinted>2025-06-02T08:03:00Z</cp:lastPrinted>
  <dcterms:created xsi:type="dcterms:W3CDTF">2025-05-23T07:13:00Z</dcterms:created>
  <dcterms:modified xsi:type="dcterms:W3CDTF">2025-06-02T08:18:00Z</dcterms:modified>
</cp:coreProperties>
</file>