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473" w:rsidRPr="00931A90" w:rsidRDefault="00B95473" w:rsidP="00931A90">
      <w:pPr>
        <w:jc w:val="center"/>
        <w:rPr>
          <w:b/>
          <w:sz w:val="28"/>
          <w:szCs w:val="28"/>
        </w:rPr>
      </w:pPr>
      <w:r w:rsidRPr="00931A90">
        <w:rPr>
          <w:b/>
          <w:sz w:val="28"/>
          <w:szCs w:val="28"/>
        </w:rPr>
        <w:t>РЕСПУБЛИКА МОРДОВИЯ</w:t>
      </w:r>
    </w:p>
    <w:p w:rsidR="00B95473" w:rsidRPr="00931A90" w:rsidRDefault="00B95473" w:rsidP="00931A90">
      <w:pPr>
        <w:jc w:val="center"/>
        <w:rPr>
          <w:b/>
          <w:sz w:val="28"/>
          <w:szCs w:val="28"/>
        </w:rPr>
      </w:pPr>
      <w:r w:rsidRPr="00931A90">
        <w:rPr>
          <w:b/>
          <w:sz w:val="28"/>
          <w:szCs w:val="28"/>
        </w:rPr>
        <w:t>СОВЕТ ДЕПУТАТОВ КУЧЕНЯЕВСКОГО  СЕЛЬСКОГО</w:t>
      </w:r>
    </w:p>
    <w:p w:rsidR="00B95473" w:rsidRPr="00931A90" w:rsidRDefault="00B95473" w:rsidP="00931A90">
      <w:pPr>
        <w:jc w:val="center"/>
        <w:rPr>
          <w:b/>
          <w:sz w:val="28"/>
          <w:szCs w:val="28"/>
        </w:rPr>
      </w:pPr>
      <w:r w:rsidRPr="00931A90">
        <w:rPr>
          <w:b/>
          <w:sz w:val="28"/>
          <w:szCs w:val="28"/>
        </w:rPr>
        <w:t>ПОСЕЛЕНИЯ АРДАТОВСКОГО</w:t>
      </w:r>
    </w:p>
    <w:p w:rsidR="00B95473" w:rsidRPr="00931A90" w:rsidRDefault="00B95473" w:rsidP="00931A90">
      <w:pPr>
        <w:jc w:val="center"/>
        <w:rPr>
          <w:b/>
          <w:sz w:val="28"/>
          <w:szCs w:val="28"/>
        </w:rPr>
      </w:pPr>
      <w:r w:rsidRPr="00931A90">
        <w:rPr>
          <w:b/>
          <w:sz w:val="28"/>
          <w:szCs w:val="28"/>
        </w:rPr>
        <w:t>МУНИЦИПАЛЬНОГО  РАЙОНА</w:t>
      </w:r>
    </w:p>
    <w:p w:rsidR="00B95473" w:rsidRPr="00931A90" w:rsidRDefault="00B95473" w:rsidP="0072714A">
      <w:pPr>
        <w:rPr>
          <w:b/>
          <w:sz w:val="28"/>
          <w:szCs w:val="28"/>
        </w:rPr>
      </w:pPr>
    </w:p>
    <w:p w:rsidR="00B95473" w:rsidRPr="00931A90" w:rsidRDefault="00B95473" w:rsidP="000C7D8C">
      <w:pPr>
        <w:jc w:val="center"/>
        <w:rPr>
          <w:sz w:val="28"/>
          <w:szCs w:val="28"/>
        </w:rPr>
      </w:pPr>
      <w:r w:rsidRPr="00931A90">
        <w:rPr>
          <w:sz w:val="28"/>
          <w:szCs w:val="28"/>
        </w:rPr>
        <w:t>РЕШЕНИЕ</w:t>
      </w:r>
    </w:p>
    <w:p w:rsidR="00B95473" w:rsidRPr="00931A90" w:rsidRDefault="00B95473" w:rsidP="000C7D8C">
      <w:pPr>
        <w:jc w:val="center"/>
        <w:rPr>
          <w:sz w:val="28"/>
          <w:szCs w:val="28"/>
        </w:rPr>
      </w:pPr>
      <w:r w:rsidRPr="00931A90">
        <w:rPr>
          <w:sz w:val="28"/>
          <w:szCs w:val="28"/>
        </w:rPr>
        <w:t xml:space="preserve">    </w:t>
      </w:r>
    </w:p>
    <w:p w:rsidR="00B95473" w:rsidRPr="00931A90" w:rsidRDefault="00B95473" w:rsidP="000C7D8C">
      <w:pPr>
        <w:jc w:val="center"/>
        <w:rPr>
          <w:sz w:val="28"/>
          <w:szCs w:val="28"/>
        </w:rPr>
      </w:pPr>
      <w:r w:rsidRPr="00931A90">
        <w:rPr>
          <w:sz w:val="28"/>
          <w:szCs w:val="28"/>
        </w:rPr>
        <w:t xml:space="preserve">С. Кученяево </w:t>
      </w:r>
    </w:p>
    <w:p w:rsidR="00B95473" w:rsidRPr="00931A90" w:rsidRDefault="00B95473" w:rsidP="000C7D8C">
      <w:pPr>
        <w:jc w:val="center"/>
        <w:rPr>
          <w:sz w:val="28"/>
          <w:szCs w:val="28"/>
        </w:rPr>
      </w:pPr>
    </w:p>
    <w:p w:rsidR="00B95473" w:rsidRPr="00931A90" w:rsidRDefault="00B95473" w:rsidP="000C7D8C">
      <w:pPr>
        <w:jc w:val="center"/>
        <w:rPr>
          <w:rFonts w:ascii="Arial" w:hAnsi="Arial"/>
          <w:b/>
          <w:sz w:val="28"/>
          <w:szCs w:val="28"/>
        </w:rPr>
      </w:pPr>
      <w:r w:rsidRPr="00931A90">
        <w:rPr>
          <w:sz w:val="28"/>
          <w:szCs w:val="28"/>
        </w:rPr>
        <w:t xml:space="preserve">15 ноября </w:t>
      </w:r>
      <w:smartTag w:uri="urn:schemas-microsoft-com:office:smarttags" w:element="metricconverter">
        <w:smartTagPr>
          <w:attr w:name="ProductID" w:val="2024 г"/>
        </w:smartTagPr>
        <w:r w:rsidRPr="00931A90">
          <w:rPr>
            <w:sz w:val="28"/>
            <w:szCs w:val="28"/>
          </w:rPr>
          <w:t>2024 г</w:t>
        </w:r>
      </w:smartTag>
      <w:r w:rsidRPr="00931A90">
        <w:rPr>
          <w:sz w:val="28"/>
          <w:szCs w:val="28"/>
        </w:rPr>
        <w:t>.                              № 85</w:t>
      </w:r>
    </w:p>
    <w:p w:rsidR="00B95473" w:rsidRPr="00931A90" w:rsidRDefault="00B95473" w:rsidP="00FE376B">
      <w:pPr>
        <w:jc w:val="center"/>
        <w:rPr>
          <w:sz w:val="28"/>
          <w:szCs w:val="28"/>
        </w:rPr>
      </w:pPr>
    </w:p>
    <w:p w:rsidR="00B95473" w:rsidRPr="00931A90" w:rsidRDefault="00B95473" w:rsidP="003073E6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  <w:r w:rsidRPr="00931A90">
        <w:rPr>
          <w:b/>
          <w:sz w:val="28"/>
          <w:szCs w:val="28"/>
        </w:rPr>
        <w:t xml:space="preserve">Об  </w:t>
      </w:r>
      <w:r>
        <w:rPr>
          <w:b/>
          <w:sz w:val="28"/>
          <w:szCs w:val="28"/>
        </w:rPr>
        <w:t>утверждении</w:t>
      </w:r>
      <w:r w:rsidRPr="00931A90">
        <w:rPr>
          <w:b/>
          <w:sz w:val="28"/>
          <w:szCs w:val="28"/>
        </w:rPr>
        <w:t xml:space="preserve"> схемы одномандатных избирательных округов для проведения выборов депутатов Совета депутатов Кученяевского сельского поселения Ардатовского муниципального района Республики Мордовия</w:t>
      </w:r>
      <w:r w:rsidRPr="00931A90">
        <w:rPr>
          <w:sz w:val="28"/>
          <w:szCs w:val="28"/>
        </w:rPr>
        <w:t>.</w:t>
      </w:r>
    </w:p>
    <w:p w:rsidR="00B95473" w:rsidRPr="00931A90" w:rsidRDefault="00B95473" w:rsidP="003073E6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95473" w:rsidRPr="00931A90" w:rsidRDefault="00B95473" w:rsidP="003073E6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95473" w:rsidRPr="00931A90" w:rsidRDefault="00B95473" w:rsidP="003073E6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  <w:r w:rsidRPr="00931A90">
        <w:rPr>
          <w:sz w:val="28"/>
          <w:szCs w:val="28"/>
        </w:rPr>
        <w:t xml:space="preserve">     В соответствии с пунктом 7.1 статьи 18 Федерального закона «Об основных гарантиях избирательных прав и права на участие в референдуме граждан Российской Федерации, статьей 11 Закона Республики Мордовия «О выборах депутатов представительных органов муниципальных образований в Республике Мордовия, Совет депутатов Кученяевского сельского поселения </w:t>
      </w:r>
    </w:p>
    <w:p w:rsidR="00B95473" w:rsidRPr="00931A90" w:rsidRDefault="00B95473" w:rsidP="003073E6">
      <w:pPr>
        <w:pStyle w:val="Header"/>
        <w:tabs>
          <w:tab w:val="left" w:pos="708"/>
        </w:tabs>
        <w:ind w:right="-5"/>
        <w:jc w:val="both"/>
        <w:rPr>
          <w:b/>
          <w:sz w:val="28"/>
          <w:szCs w:val="28"/>
        </w:rPr>
      </w:pPr>
      <w:r w:rsidRPr="00931A90">
        <w:rPr>
          <w:sz w:val="28"/>
          <w:szCs w:val="28"/>
        </w:rPr>
        <w:t xml:space="preserve">                                                    </w:t>
      </w:r>
      <w:r w:rsidRPr="00931A90">
        <w:rPr>
          <w:b/>
          <w:sz w:val="28"/>
          <w:szCs w:val="28"/>
        </w:rPr>
        <w:t>р е ш и л а:</w:t>
      </w:r>
    </w:p>
    <w:p w:rsidR="00B95473" w:rsidRDefault="00B95473" w:rsidP="003073E6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  <w:r w:rsidRPr="00931A90">
        <w:rPr>
          <w:sz w:val="28"/>
          <w:szCs w:val="28"/>
        </w:rPr>
        <w:t xml:space="preserve">  1. </w:t>
      </w:r>
      <w:r>
        <w:rPr>
          <w:sz w:val="28"/>
          <w:szCs w:val="28"/>
        </w:rPr>
        <w:t>Утвердить</w:t>
      </w:r>
      <w:r w:rsidRPr="00931A90">
        <w:rPr>
          <w:sz w:val="28"/>
          <w:szCs w:val="28"/>
        </w:rPr>
        <w:t xml:space="preserve"> схему одномандатных избирательных округов для проведения выборов депутатов Совета депутатов Кученяевского сельского поселения Ардатовского муниципального района Республики Мордовия согласно приложениям №1 и №2.</w:t>
      </w:r>
    </w:p>
    <w:p w:rsidR="00B95473" w:rsidRPr="00931A90" w:rsidRDefault="00B95473" w:rsidP="003073E6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Решение вступает в силу после его официального опубликования.</w:t>
      </w:r>
    </w:p>
    <w:p w:rsidR="00B95473" w:rsidRPr="00931A90" w:rsidRDefault="00B95473" w:rsidP="003073E6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95473" w:rsidRPr="00931A90" w:rsidRDefault="00B95473" w:rsidP="003073E6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95473" w:rsidRPr="00931A90" w:rsidRDefault="00B95473" w:rsidP="003073E6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  <w:r w:rsidRPr="00931A90">
        <w:rPr>
          <w:sz w:val="28"/>
          <w:szCs w:val="28"/>
        </w:rPr>
        <w:t xml:space="preserve">  Глава Кученяевского сельского поселения                                   В.П.Дугушкин</w:t>
      </w:r>
    </w:p>
    <w:p w:rsidR="00B95473" w:rsidRPr="003073E6" w:rsidRDefault="00B95473" w:rsidP="00FE376B">
      <w:pPr>
        <w:pStyle w:val="310"/>
        <w:rPr>
          <w:sz w:val="24"/>
          <w:lang w:eastAsia="ar-SA"/>
        </w:rPr>
      </w:pPr>
      <w:r w:rsidRPr="003073E6">
        <w:rPr>
          <w:sz w:val="24"/>
          <w:lang w:eastAsia="ar-SA"/>
        </w:rPr>
        <w:tab/>
      </w:r>
    </w:p>
    <w:p w:rsidR="00B95473" w:rsidRDefault="00B95473" w:rsidP="00FE376B">
      <w:pPr>
        <w:jc w:val="center"/>
        <w:rPr>
          <w:sz w:val="28"/>
          <w:szCs w:val="28"/>
        </w:rPr>
      </w:pPr>
    </w:p>
    <w:p w:rsidR="00B95473" w:rsidRDefault="00B95473" w:rsidP="00FE376B">
      <w:pPr>
        <w:jc w:val="center"/>
        <w:rPr>
          <w:sz w:val="28"/>
          <w:szCs w:val="28"/>
        </w:rPr>
      </w:pPr>
    </w:p>
    <w:p w:rsidR="00B95473" w:rsidRDefault="00B95473" w:rsidP="00FE376B">
      <w:pPr>
        <w:jc w:val="center"/>
        <w:rPr>
          <w:sz w:val="28"/>
          <w:szCs w:val="28"/>
        </w:rPr>
        <w:sectPr w:rsidR="00B95473" w:rsidSect="004F14BC">
          <w:pgSz w:w="11906" w:h="16838"/>
          <w:pgMar w:top="1134" w:right="539" w:bottom="1134" w:left="851" w:header="709" w:footer="709" w:gutter="0"/>
          <w:cols w:space="708"/>
          <w:docGrid w:linePitch="360"/>
        </w:sectPr>
      </w:pPr>
    </w:p>
    <w:p w:rsidR="00B95473" w:rsidRDefault="00B95473" w:rsidP="00FE376B">
      <w:pPr>
        <w:pStyle w:val="ListParagraph"/>
        <w:shd w:val="clear" w:color="auto" w:fill="FFFFFF"/>
        <w:ind w:left="360"/>
        <w:jc w:val="right"/>
        <w:outlineLvl w:val="0"/>
      </w:pPr>
      <w:r>
        <w:t>Приложение №1</w:t>
      </w:r>
    </w:p>
    <w:p w:rsidR="00B95473" w:rsidRDefault="00B95473" w:rsidP="003F1EE8">
      <w:pPr>
        <w:jc w:val="right"/>
        <w:rPr>
          <w:b/>
          <w:sz w:val="28"/>
          <w:szCs w:val="28"/>
        </w:rPr>
      </w:pPr>
    </w:p>
    <w:p w:rsidR="00B95473" w:rsidRDefault="00B95473" w:rsidP="00F64E6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одномандатных избирательных округов для проведения выборов депутатов Совета депутатов Кученяевского сельского поселения Ардатовского муниципального района Республики Мордовия</w:t>
      </w:r>
    </w:p>
    <w:p w:rsidR="00B95473" w:rsidRDefault="00B95473" w:rsidP="00F64E6D"/>
    <w:p w:rsidR="00B95473" w:rsidRPr="00343151" w:rsidRDefault="00B95473" w:rsidP="00F64E6D"/>
    <w:tbl>
      <w:tblPr>
        <w:tblW w:w="1404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"/>
        <w:gridCol w:w="3361"/>
        <w:gridCol w:w="7680"/>
        <w:gridCol w:w="2280"/>
      </w:tblGrid>
      <w:tr w:rsidR="00B95473" w:rsidRPr="00343151" w:rsidTr="002F6E3A">
        <w:tc>
          <w:tcPr>
            <w:tcW w:w="719" w:type="dxa"/>
          </w:tcPr>
          <w:p w:rsidR="00B95473" w:rsidRPr="00343151" w:rsidRDefault="00B95473" w:rsidP="00576BAD">
            <w:pPr>
              <w:jc w:val="center"/>
            </w:pPr>
            <w:r w:rsidRPr="00343151">
              <w:t>№ п/п</w:t>
            </w:r>
          </w:p>
        </w:tc>
        <w:tc>
          <w:tcPr>
            <w:tcW w:w="3361" w:type="dxa"/>
          </w:tcPr>
          <w:p w:rsidR="00B95473" w:rsidRPr="00343151" w:rsidRDefault="00B95473" w:rsidP="00576BAD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>
              <w:rPr>
                <w:bCs/>
                <w:color w:val="000000"/>
                <w:bdr w:val="none" w:sz="0" w:space="0" w:color="auto" w:frame="1"/>
              </w:rPr>
              <w:t>Наименование избирательного округа</w:t>
            </w:r>
          </w:p>
        </w:tc>
        <w:tc>
          <w:tcPr>
            <w:tcW w:w="7680" w:type="dxa"/>
          </w:tcPr>
          <w:p w:rsidR="00B95473" w:rsidRPr="00343151" w:rsidRDefault="00B95473" w:rsidP="00576BAD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>
              <w:rPr>
                <w:bCs/>
                <w:color w:val="000000"/>
                <w:bdr w:val="none" w:sz="0" w:space="0" w:color="auto" w:frame="1"/>
              </w:rPr>
              <w:t>Описание избирательного округа</w:t>
            </w:r>
          </w:p>
        </w:tc>
        <w:tc>
          <w:tcPr>
            <w:tcW w:w="2280" w:type="dxa"/>
          </w:tcPr>
          <w:p w:rsidR="00B95473" w:rsidRPr="00343151" w:rsidRDefault="00B95473">
            <w:pPr>
              <w:suppressAutoHyphens w:val="0"/>
            </w:pPr>
            <w:r>
              <w:t>Число избирателей</w:t>
            </w:r>
          </w:p>
        </w:tc>
      </w:tr>
      <w:tr w:rsidR="00B95473" w:rsidRPr="0069677F" w:rsidTr="002F6E3A">
        <w:tc>
          <w:tcPr>
            <w:tcW w:w="719" w:type="dxa"/>
          </w:tcPr>
          <w:p w:rsidR="00B95473" w:rsidRPr="0069677F" w:rsidRDefault="00B95473" w:rsidP="00576BAD">
            <w:pPr>
              <w:jc w:val="center"/>
            </w:pPr>
            <w:r w:rsidRPr="0069677F">
              <w:rPr>
                <w:sz w:val="22"/>
                <w:szCs w:val="22"/>
              </w:rPr>
              <w:t>1</w:t>
            </w:r>
          </w:p>
        </w:tc>
        <w:tc>
          <w:tcPr>
            <w:tcW w:w="3361" w:type="dxa"/>
          </w:tcPr>
          <w:p w:rsidR="00B95473" w:rsidRPr="004E6FB3" w:rsidRDefault="00B95473" w:rsidP="00576BAD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Володарский одномандатный избирательный округ №1</w:t>
            </w:r>
          </w:p>
          <w:p w:rsidR="00B95473" w:rsidRPr="00E67078" w:rsidRDefault="00B95473" w:rsidP="00576BAD">
            <w:pPr>
              <w:jc w:val="center"/>
            </w:pPr>
          </w:p>
        </w:tc>
        <w:tc>
          <w:tcPr>
            <w:tcW w:w="7680" w:type="dxa"/>
          </w:tcPr>
          <w:p w:rsidR="00B95473" w:rsidRDefault="00B95473" w:rsidP="002F6E3A">
            <w:r>
              <w:rPr>
                <w:sz w:val="22"/>
                <w:szCs w:val="22"/>
              </w:rPr>
              <w:t>Село Кученяево: улица Володарского дома с 1 по 136</w:t>
            </w:r>
          </w:p>
          <w:p w:rsidR="00B95473" w:rsidRPr="0069677F" w:rsidRDefault="00B95473" w:rsidP="00576BAD">
            <w:pPr>
              <w:jc w:val="center"/>
            </w:pPr>
            <w:r>
              <w:rPr>
                <w:sz w:val="22"/>
                <w:szCs w:val="22"/>
              </w:rPr>
              <w:t>в границах следующего муниципального образования: Кученяевское сельское поселение Ардатовского муниципального района Республики Мордовия</w:t>
            </w:r>
          </w:p>
        </w:tc>
        <w:tc>
          <w:tcPr>
            <w:tcW w:w="2280" w:type="dxa"/>
          </w:tcPr>
          <w:p w:rsidR="00B95473" w:rsidRPr="0069677F" w:rsidRDefault="00B95473" w:rsidP="00576BAD">
            <w:pPr>
              <w:jc w:val="center"/>
            </w:pPr>
            <w:r>
              <w:rPr>
                <w:sz w:val="22"/>
                <w:szCs w:val="22"/>
              </w:rPr>
              <w:t xml:space="preserve">113 </w:t>
            </w:r>
          </w:p>
        </w:tc>
      </w:tr>
      <w:tr w:rsidR="00B95473" w:rsidRPr="0069677F" w:rsidTr="002F6E3A">
        <w:tc>
          <w:tcPr>
            <w:tcW w:w="719" w:type="dxa"/>
          </w:tcPr>
          <w:p w:rsidR="00B95473" w:rsidRPr="0069677F" w:rsidRDefault="00B95473" w:rsidP="00576BAD">
            <w:pPr>
              <w:jc w:val="center"/>
            </w:pPr>
            <w:r w:rsidRPr="0069677F">
              <w:rPr>
                <w:sz w:val="22"/>
                <w:szCs w:val="22"/>
              </w:rPr>
              <w:t>2</w:t>
            </w:r>
          </w:p>
        </w:tc>
        <w:tc>
          <w:tcPr>
            <w:tcW w:w="3361" w:type="dxa"/>
          </w:tcPr>
          <w:p w:rsidR="00B95473" w:rsidRPr="004E6FB3" w:rsidRDefault="00B95473" w:rsidP="00576BAD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Зеленый одномандатный избирательный округ №2</w:t>
            </w:r>
          </w:p>
          <w:p w:rsidR="00B95473" w:rsidRPr="009C282D" w:rsidRDefault="00B95473" w:rsidP="00576BAD">
            <w:pPr>
              <w:jc w:val="center"/>
            </w:pPr>
          </w:p>
        </w:tc>
        <w:tc>
          <w:tcPr>
            <w:tcW w:w="7680" w:type="dxa"/>
          </w:tcPr>
          <w:p w:rsidR="00B95473" w:rsidRDefault="00B95473" w:rsidP="002F6E3A">
            <w:r>
              <w:rPr>
                <w:sz w:val="22"/>
                <w:szCs w:val="22"/>
              </w:rPr>
              <w:t>Село Кученяево: улица Володарского дома с 137 по 201</w:t>
            </w:r>
          </w:p>
          <w:p w:rsidR="00B95473" w:rsidRPr="0069677F" w:rsidRDefault="00B95473" w:rsidP="00576BAD">
            <w:pPr>
              <w:jc w:val="center"/>
            </w:pPr>
            <w:r>
              <w:rPr>
                <w:sz w:val="22"/>
                <w:szCs w:val="22"/>
              </w:rPr>
              <w:t>в границах следующего муниципального образования: Кученяевское сельское поселение Ардатовского муниципального района Республики Мордовия</w:t>
            </w:r>
            <w:r w:rsidRPr="0069677F">
              <w:t xml:space="preserve"> </w:t>
            </w:r>
          </w:p>
        </w:tc>
        <w:tc>
          <w:tcPr>
            <w:tcW w:w="2280" w:type="dxa"/>
          </w:tcPr>
          <w:p w:rsidR="00B95473" w:rsidRPr="0069677F" w:rsidRDefault="00B95473" w:rsidP="00576BAD">
            <w:r>
              <w:rPr>
                <w:szCs w:val="28"/>
              </w:rPr>
              <w:t xml:space="preserve">              115</w:t>
            </w:r>
          </w:p>
        </w:tc>
      </w:tr>
      <w:tr w:rsidR="00B95473" w:rsidRPr="0069677F" w:rsidTr="002F6E3A">
        <w:tc>
          <w:tcPr>
            <w:tcW w:w="719" w:type="dxa"/>
          </w:tcPr>
          <w:p w:rsidR="00B95473" w:rsidRPr="0069677F" w:rsidRDefault="00B95473" w:rsidP="00576BAD">
            <w:pPr>
              <w:jc w:val="center"/>
            </w:pPr>
            <w:r w:rsidRPr="0069677F">
              <w:rPr>
                <w:sz w:val="22"/>
                <w:szCs w:val="22"/>
              </w:rPr>
              <w:t>3</w:t>
            </w:r>
          </w:p>
        </w:tc>
        <w:tc>
          <w:tcPr>
            <w:tcW w:w="3361" w:type="dxa"/>
          </w:tcPr>
          <w:p w:rsidR="00B95473" w:rsidRPr="004E6FB3" w:rsidRDefault="00B95473" w:rsidP="00576BAD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Молодежный одномандатный избирательный округ №3</w:t>
            </w:r>
          </w:p>
          <w:p w:rsidR="00B95473" w:rsidRPr="009C282D" w:rsidRDefault="00B95473" w:rsidP="00576BAD">
            <w:pPr>
              <w:jc w:val="center"/>
            </w:pPr>
          </w:p>
        </w:tc>
        <w:tc>
          <w:tcPr>
            <w:tcW w:w="7680" w:type="dxa"/>
          </w:tcPr>
          <w:p w:rsidR="00B95473" w:rsidRDefault="00B95473" w:rsidP="002F6E3A">
            <w:r>
              <w:rPr>
                <w:sz w:val="22"/>
                <w:szCs w:val="22"/>
              </w:rPr>
              <w:t>Село Кученяево: улица Молодежная, улица Полевая</w:t>
            </w:r>
          </w:p>
          <w:p w:rsidR="00B95473" w:rsidRPr="0069677F" w:rsidRDefault="00B95473" w:rsidP="00576BAD">
            <w:pPr>
              <w:jc w:val="center"/>
            </w:pPr>
            <w:r>
              <w:rPr>
                <w:sz w:val="22"/>
                <w:szCs w:val="22"/>
              </w:rPr>
              <w:t>в границах следующего муниципального образования: Кученяевское сельское поселение Ардатовского муниципального района Республики Мордовия</w:t>
            </w:r>
          </w:p>
        </w:tc>
        <w:tc>
          <w:tcPr>
            <w:tcW w:w="2280" w:type="dxa"/>
          </w:tcPr>
          <w:p w:rsidR="00B95473" w:rsidRPr="0069677F" w:rsidRDefault="00B95473" w:rsidP="00576BAD">
            <w:pPr>
              <w:jc w:val="center"/>
            </w:pPr>
            <w:r>
              <w:rPr>
                <w:szCs w:val="28"/>
              </w:rPr>
              <w:t>110</w:t>
            </w:r>
          </w:p>
        </w:tc>
      </w:tr>
      <w:tr w:rsidR="00B95473" w:rsidRPr="0069677F" w:rsidTr="002F6E3A">
        <w:trPr>
          <w:trHeight w:val="1011"/>
        </w:trPr>
        <w:tc>
          <w:tcPr>
            <w:tcW w:w="719" w:type="dxa"/>
          </w:tcPr>
          <w:p w:rsidR="00B95473" w:rsidRPr="0069677F" w:rsidRDefault="00B95473" w:rsidP="00576BAD">
            <w:pPr>
              <w:jc w:val="center"/>
            </w:pPr>
            <w:r w:rsidRPr="0069677F">
              <w:rPr>
                <w:sz w:val="22"/>
                <w:szCs w:val="22"/>
              </w:rPr>
              <w:t>4</w:t>
            </w:r>
          </w:p>
        </w:tc>
        <w:tc>
          <w:tcPr>
            <w:tcW w:w="3361" w:type="dxa"/>
          </w:tcPr>
          <w:p w:rsidR="00B95473" w:rsidRPr="004E6FB3" w:rsidRDefault="00B95473" w:rsidP="00576BAD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Луначарский одномандатный избирательный округ №4</w:t>
            </w:r>
          </w:p>
          <w:p w:rsidR="00B95473" w:rsidRPr="009C282D" w:rsidRDefault="00B95473" w:rsidP="00576BAD">
            <w:pPr>
              <w:jc w:val="center"/>
            </w:pPr>
          </w:p>
        </w:tc>
        <w:tc>
          <w:tcPr>
            <w:tcW w:w="7680" w:type="dxa"/>
          </w:tcPr>
          <w:p w:rsidR="00B95473" w:rsidRDefault="00B95473" w:rsidP="002F6E3A">
            <w:r>
              <w:rPr>
                <w:sz w:val="22"/>
                <w:szCs w:val="22"/>
              </w:rPr>
              <w:t xml:space="preserve">Село Кученяево: улица Луначарского </w:t>
            </w:r>
          </w:p>
          <w:p w:rsidR="00B95473" w:rsidRPr="0069677F" w:rsidRDefault="00B95473" w:rsidP="00576BAD">
            <w:pPr>
              <w:jc w:val="center"/>
            </w:pPr>
            <w:r>
              <w:rPr>
                <w:sz w:val="22"/>
                <w:szCs w:val="22"/>
              </w:rPr>
              <w:t>в границах следующего муниципального образования: Кученяевское сельское поселение Ардатовского муниципального района Республики Мордовия</w:t>
            </w:r>
          </w:p>
        </w:tc>
        <w:tc>
          <w:tcPr>
            <w:tcW w:w="2280" w:type="dxa"/>
          </w:tcPr>
          <w:p w:rsidR="00B95473" w:rsidRPr="0069677F" w:rsidRDefault="00B95473" w:rsidP="00576BAD">
            <w:pPr>
              <w:jc w:val="center"/>
            </w:pPr>
            <w:r>
              <w:rPr>
                <w:szCs w:val="28"/>
              </w:rPr>
              <w:t>116</w:t>
            </w:r>
          </w:p>
        </w:tc>
      </w:tr>
      <w:tr w:rsidR="00B95473" w:rsidRPr="0069677F" w:rsidTr="002F6E3A">
        <w:trPr>
          <w:trHeight w:val="1265"/>
        </w:trPr>
        <w:tc>
          <w:tcPr>
            <w:tcW w:w="719" w:type="dxa"/>
          </w:tcPr>
          <w:p w:rsidR="00B95473" w:rsidRPr="0069677F" w:rsidRDefault="00B95473" w:rsidP="00576BAD">
            <w:pPr>
              <w:jc w:val="center"/>
            </w:pPr>
            <w:r w:rsidRPr="0069677F">
              <w:rPr>
                <w:sz w:val="22"/>
                <w:szCs w:val="22"/>
              </w:rPr>
              <w:t>5</w:t>
            </w:r>
          </w:p>
        </w:tc>
        <w:tc>
          <w:tcPr>
            <w:tcW w:w="3361" w:type="dxa"/>
          </w:tcPr>
          <w:p w:rsidR="00B95473" w:rsidRPr="004E6FB3" w:rsidRDefault="00B95473" w:rsidP="002F6E3A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Новый одномандатный избирательный округ №5</w:t>
            </w:r>
          </w:p>
          <w:p w:rsidR="00B95473" w:rsidRDefault="00B95473" w:rsidP="00576BAD">
            <w:pPr>
              <w:jc w:val="center"/>
            </w:pPr>
          </w:p>
          <w:p w:rsidR="00B95473" w:rsidRPr="002F6E3A" w:rsidRDefault="00B95473" w:rsidP="002F6E3A"/>
          <w:p w:rsidR="00B95473" w:rsidRPr="002F6E3A" w:rsidRDefault="00B95473" w:rsidP="002F6E3A"/>
        </w:tc>
        <w:tc>
          <w:tcPr>
            <w:tcW w:w="7680" w:type="dxa"/>
          </w:tcPr>
          <w:p w:rsidR="00B95473" w:rsidRDefault="00B95473" w:rsidP="002F6E3A">
            <w:r>
              <w:t xml:space="preserve"> </w:t>
            </w:r>
            <w:r>
              <w:rPr>
                <w:sz w:val="22"/>
                <w:szCs w:val="22"/>
              </w:rPr>
              <w:t>Село Кельвядни: улица Малая Гора, улица  Новая, улица Одыре</w:t>
            </w:r>
          </w:p>
          <w:p w:rsidR="00B95473" w:rsidRPr="0069677F" w:rsidRDefault="00B95473" w:rsidP="002F6E3A">
            <w:r>
              <w:rPr>
                <w:sz w:val="22"/>
                <w:szCs w:val="22"/>
              </w:rPr>
              <w:t>в границах следующего муниципального образования:                Кученяевское сельское поселение Ардатовского    муниципального района Республики Мордовия</w:t>
            </w:r>
          </w:p>
          <w:p w:rsidR="00B95473" w:rsidRPr="0069677F" w:rsidRDefault="00B95473" w:rsidP="00576BAD"/>
        </w:tc>
        <w:tc>
          <w:tcPr>
            <w:tcW w:w="2280" w:type="dxa"/>
          </w:tcPr>
          <w:p w:rsidR="00B95473" w:rsidRPr="0069677F" w:rsidRDefault="00B95473" w:rsidP="00576BAD">
            <w:r>
              <w:rPr>
                <w:szCs w:val="28"/>
              </w:rPr>
              <w:t xml:space="preserve">                95</w:t>
            </w:r>
          </w:p>
          <w:p w:rsidR="00B95473" w:rsidRPr="0069677F" w:rsidRDefault="00B95473" w:rsidP="00576BAD"/>
        </w:tc>
      </w:tr>
      <w:tr w:rsidR="00B95473" w:rsidRPr="0069677F" w:rsidTr="002F6E3A">
        <w:trPr>
          <w:trHeight w:val="1075"/>
        </w:trPr>
        <w:tc>
          <w:tcPr>
            <w:tcW w:w="719" w:type="dxa"/>
          </w:tcPr>
          <w:p w:rsidR="00B95473" w:rsidRPr="0069677F" w:rsidRDefault="00B95473" w:rsidP="00576BAD">
            <w:pPr>
              <w:jc w:val="center"/>
            </w:pPr>
            <w:r w:rsidRPr="0069677F">
              <w:rPr>
                <w:sz w:val="22"/>
                <w:szCs w:val="22"/>
              </w:rPr>
              <w:t>6</w:t>
            </w:r>
          </w:p>
        </w:tc>
        <w:tc>
          <w:tcPr>
            <w:tcW w:w="3361" w:type="dxa"/>
          </w:tcPr>
          <w:p w:rsidR="00B95473" w:rsidRPr="004E6FB3" w:rsidRDefault="00B95473" w:rsidP="002F6E3A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Центральный одномандатный избирательный округ №6</w:t>
            </w:r>
          </w:p>
          <w:p w:rsidR="00B95473" w:rsidRPr="001E5668" w:rsidRDefault="00B95473" w:rsidP="00576BAD">
            <w:pPr>
              <w:jc w:val="center"/>
            </w:pPr>
          </w:p>
        </w:tc>
        <w:tc>
          <w:tcPr>
            <w:tcW w:w="7680" w:type="dxa"/>
          </w:tcPr>
          <w:p w:rsidR="00B95473" w:rsidRDefault="00B95473" w:rsidP="002F6E3A">
            <w:r>
              <w:rPr>
                <w:sz w:val="22"/>
                <w:szCs w:val="22"/>
              </w:rPr>
              <w:t>Село Кельвядни: улица Центральная, улица  Молодежная</w:t>
            </w:r>
          </w:p>
          <w:p w:rsidR="00B95473" w:rsidRPr="0069677F" w:rsidRDefault="00B95473" w:rsidP="002F6E3A">
            <w:r>
              <w:rPr>
                <w:sz w:val="22"/>
                <w:szCs w:val="22"/>
              </w:rPr>
              <w:t>в границах следующего муниципального образования:                Кученяевское сельское поселение Ардатовского    муниципального района Республики Мордовия</w:t>
            </w:r>
          </w:p>
          <w:p w:rsidR="00B95473" w:rsidRPr="0069677F" w:rsidRDefault="00B95473" w:rsidP="00576BAD">
            <w:pPr>
              <w:jc w:val="center"/>
            </w:pPr>
          </w:p>
        </w:tc>
        <w:tc>
          <w:tcPr>
            <w:tcW w:w="2280" w:type="dxa"/>
          </w:tcPr>
          <w:p w:rsidR="00B95473" w:rsidRPr="0069677F" w:rsidRDefault="00B95473" w:rsidP="00576BAD">
            <w:pPr>
              <w:jc w:val="center"/>
            </w:pPr>
            <w:r>
              <w:rPr>
                <w:szCs w:val="28"/>
              </w:rPr>
              <w:t>96</w:t>
            </w:r>
          </w:p>
        </w:tc>
      </w:tr>
      <w:tr w:rsidR="00B95473" w:rsidRPr="0069677F" w:rsidTr="002F6E3A">
        <w:tc>
          <w:tcPr>
            <w:tcW w:w="719" w:type="dxa"/>
          </w:tcPr>
          <w:p w:rsidR="00B95473" w:rsidRPr="0069677F" w:rsidRDefault="00B95473" w:rsidP="00576BAD">
            <w:pPr>
              <w:jc w:val="center"/>
            </w:pPr>
            <w:r w:rsidRPr="0069677F">
              <w:rPr>
                <w:sz w:val="22"/>
                <w:szCs w:val="22"/>
              </w:rPr>
              <w:t>7</w:t>
            </w:r>
          </w:p>
        </w:tc>
        <w:tc>
          <w:tcPr>
            <w:tcW w:w="3361" w:type="dxa"/>
          </w:tcPr>
          <w:p w:rsidR="00B95473" w:rsidRPr="004E6FB3" w:rsidRDefault="00B95473" w:rsidP="002F6E3A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Андреевский одномандатный избирательный округ №7</w:t>
            </w:r>
          </w:p>
          <w:p w:rsidR="00B95473" w:rsidRPr="001B409F" w:rsidRDefault="00B95473" w:rsidP="00576BAD">
            <w:pPr>
              <w:jc w:val="center"/>
            </w:pPr>
          </w:p>
        </w:tc>
        <w:tc>
          <w:tcPr>
            <w:tcW w:w="7680" w:type="dxa"/>
          </w:tcPr>
          <w:p w:rsidR="00B95473" w:rsidRDefault="00B95473" w:rsidP="002F6E3A">
            <w:r>
              <w:rPr>
                <w:sz w:val="22"/>
                <w:szCs w:val="22"/>
              </w:rPr>
              <w:t>Село Андреевка, село Кельвядни: улица Лесная</w:t>
            </w:r>
          </w:p>
          <w:p w:rsidR="00B95473" w:rsidRPr="0069677F" w:rsidRDefault="00B95473" w:rsidP="002F6E3A">
            <w:r>
              <w:rPr>
                <w:sz w:val="22"/>
                <w:szCs w:val="22"/>
              </w:rPr>
              <w:t>в границах следующего муниципального образования:                Кученяевское сельское поселение Ардатовского    муниципального района Республики Мордовия</w:t>
            </w:r>
          </w:p>
          <w:p w:rsidR="00B95473" w:rsidRPr="0069677F" w:rsidRDefault="00B95473" w:rsidP="00576BAD">
            <w:pPr>
              <w:jc w:val="center"/>
            </w:pPr>
          </w:p>
        </w:tc>
        <w:tc>
          <w:tcPr>
            <w:tcW w:w="2280" w:type="dxa"/>
          </w:tcPr>
          <w:p w:rsidR="00B95473" w:rsidRPr="0069677F" w:rsidRDefault="00B95473" w:rsidP="00576BAD">
            <w:pPr>
              <w:jc w:val="center"/>
            </w:pPr>
            <w:r>
              <w:rPr>
                <w:szCs w:val="28"/>
              </w:rPr>
              <w:t>95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B95473" w:rsidRDefault="00B95473" w:rsidP="00576BAD">
      <w:pPr>
        <w:pStyle w:val="ListParagraph"/>
        <w:shd w:val="clear" w:color="auto" w:fill="FFFFFF"/>
        <w:ind w:left="0"/>
        <w:outlineLvl w:val="0"/>
      </w:pPr>
    </w:p>
    <w:p w:rsidR="00B95473" w:rsidRDefault="00B95473" w:rsidP="00576BAD">
      <w:pPr>
        <w:pStyle w:val="ListParagraph"/>
        <w:shd w:val="clear" w:color="auto" w:fill="FFFFFF"/>
        <w:ind w:left="0"/>
        <w:outlineLvl w:val="0"/>
      </w:pPr>
    </w:p>
    <w:p w:rsidR="00B95473" w:rsidRDefault="00B95473" w:rsidP="00576BAD">
      <w:pPr>
        <w:pStyle w:val="ListParagraph"/>
        <w:shd w:val="clear" w:color="auto" w:fill="FFFFFF"/>
        <w:ind w:left="0"/>
        <w:outlineLvl w:val="0"/>
      </w:pPr>
    </w:p>
    <w:p w:rsidR="00B95473" w:rsidRDefault="00B95473" w:rsidP="00576BAD">
      <w:pPr>
        <w:pStyle w:val="ListParagraph"/>
        <w:shd w:val="clear" w:color="auto" w:fill="FFFFFF"/>
        <w:ind w:left="0"/>
        <w:outlineLvl w:val="0"/>
      </w:pPr>
    </w:p>
    <w:p w:rsidR="00B95473" w:rsidRPr="00576BAD" w:rsidRDefault="00B95473" w:rsidP="00576BAD">
      <w:pPr>
        <w:pStyle w:val="ListParagraph"/>
        <w:shd w:val="clear" w:color="auto" w:fill="FFFFFF"/>
        <w:ind w:left="0"/>
        <w:outlineLvl w:val="0"/>
      </w:pPr>
    </w:p>
    <w:sectPr w:rsidR="00B95473" w:rsidRPr="00576BAD" w:rsidSect="0072714A">
      <w:pgSz w:w="16838" w:h="11906" w:orient="landscape"/>
      <w:pgMar w:top="54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7CA05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19AC2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2C00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DD280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D1AAC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A10C2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3389B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D4633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84AA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0FA87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3136530"/>
    <w:multiLevelType w:val="hybridMultilevel"/>
    <w:tmpl w:val="6956A5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06B5A"/>
    <w:rsid w:val="000100EB"/>
    <w:rsid w:val="00016903"/>
    <w:rsid w:val="00027253"/>
    <w:rsid w:val="000278A7"/>
    <w:rsid w:val="00036BEF"/>
    <w:rsid w:val="000462F2"/>
    <w:rsid w:val="0007204D"/>
    <w:rsid w:val="00074E95"/>
    <w:rsid w:val="0009231F"/>
    <w:rsid w:val="0009743A"/>
    <w:rsid w:val="000A51C4"/>
    <w:rsid w:val="000B016B"/>
    <w:rsid w:val="000B274F"/>
    <w:rsid w:val="000C31AF"/>
    <w:rsid w:val="000C7D8C"/>
    <w:rsid w:val="000D18F3"/>
    <w:rsid w:val="000D76CC"/>
    <w:rsid w:val="000F280C"/>
    <w:rsid w:val="000F59A2"/>
    <w:rsid w:val="00101710"/>
    <w:rsid w:val="00111CBA"/>
    <w:rsid w:val="00120F1F"/>
    <w:rsid w:val="00132B70"/>
    <w:rsid w:val="001336D5"/>
    <w:rsid w:val="001443EB"/>
    <w:rsid w:val="0015555A"/>
    <w:rsid w:val="00167558"/>
    <w:rsid w:val="00170A2B"/>
    <w:rsid w:val="00175D4E"/>
    <w:rsid w:val="00176BEC"/>
    <w:rsid w:val="001867C1"/>
    <w:rsid w:val="00187CA5"/>
    <w:rsid w:val="00192E75"/>
    <w:rsid w:val="00194421"/>
    <w:rsid w:val="001A0139"/>
    <w:rsid w:val="001A165B"/>
    <w:rsid w:val="001A2F1E"/>
    <w:rsid w:val="001B409F"/>
    <w:rsid w:val="001B5C25"/>
    <w:rsid w:val="001B757C"/>
    <w:rsid w:val="001D5343"/>
    <w:rsid w:val="001E4CCA"/>
    <w:rsid w:val="001E5668"/>
    <w:rsid w:val="001F6730"/>
    <w:rsid w:val="00217025"/>
    <w:rsid w:val="00221F8B"/>
    <w:rsid w:val="002233CD"/>
    <w:rsid w:val="00231055"/>
    <w:rsid w:val="00231D61"/>
    <w:rsid w:val="00261CF0"/>
    <w:rsid w:val="0028083A"/>
    <w:rsid w:val="00282D0D"/>
    <w:rsid w:val="00284F47"/>
    <w:rsid w:val="00294938"/>
    <w:rsid w:val="002A3362"/>
    <w:rsid w:val="002A37C3"/>
    <w:rsid w:val="002A64F3"/>
    <w:rsid w:val="002B229E"/>
    <w:rsid w:val="002C3F7C"/>
    <w:rsid w:val="002D1F32"/>
    <w:rsid w:val="002D527D"/>
    <w:rsid w:val="002E3428"/>
    <w:rsid w:val="002F1A93"/>
    <w:rsid w:val="002F4A99"/>
    <w:rsid w:val="002F6E3A"/>
    <w:rsid w:val="00301BA0"/>
    <w:rsid w:val="00304D60"/>
    <w:rsid w:val="003073E6"/>
    <w:rsid w:val="003146FC"/>
    <w:rsid w:val="00317A67"/>
    <w:rsid w:val="00322246"/>
    <w:rsid w:val="00340C80"/>
    <w:rsid w:val="00342725"/>
    <w:rsid w:val="00343151"/>
    <w:rsid w:val="00343773"/>
    <w:rsid w:val="00346A97"/>
    <w:rsid w:val="00351DF7"/>
    <w:rsid w:val="003544E5"/>
    <w:rsid w:val="003677A5"/>
    <w:rsid w:val="00367D51"/>
    <w:rsid w:val="00370324"/>
    <w:rsid w:val="00377EEF"/>
    <w:rsid w:val="0038221A"/>
    <w:rsid w:val="0039732A"/>
    <w:rsid w:val="00397F12"/>
    <w:rsid w:val="003A67CE"/>
    <w:rsid w:val="003B480A"/>
    <w:rsid w:val="003B60D0"/>
    <w:rsid w:val="003B77E5"/>
    <w:rsid w:val="003B7F00"/>
    <w:rsid w:val="003C28D3"/>
    <w:rsid w:val="003C4E0C"/>
    <w:rsid w:val="003C5622"/>
    <w:rsid w:val="003C65FF"/>
    <w:rsid w:val="003C7FBC"/>
    <w:rsid w:val="003D14BE"/>
    <w:rsid w:val="003D39C5"/>
    <w:rsid w:val="003E01D4"/>
    <w:rsid w:val="003E7423"/>
    <w:rsid w:val="003F09C5"/>
    <w:rsid w:val="003F1EE8"/>
    <w:rsid w:val="0041529D"/>
    <w:rsid w:val="00416DBD"/>
    <w:rsid w:val="004175C4"/>
    <w:rsid w:val="0042582C"/>
    <w:rsid w:val="00440E50"/>
    <w:rsid w:val="00453679"/>
    <w:rsid w:val="00453F3F"/>
    <w:rsid w:val="0045468E"/>
    <w:rsid w:val="00463472"/>
    <w:rsid w:val="00477F37"/>
    <w:rsid w:val="0048789A"/>
    <w:rsid w:val="0049560C"/>
    <w:rsid w:val="004B2054"/>
    <w:rsid w:val="004E0351"/>
    <w:rsid w:val="004E3309"/>
    <w:rsid w:val="004E6FB3"/>
    <w:rsid w:val="004F14BC"/>
    <w:rsid w:val="004F4DA1"/>
    <w:rsid w:val="0050077E"/>
    <w:rsid w:val="005049E0"/>
    <w:rsid w:val="00504F5F"/>
    <w:rsid w:val="005144D4"/>
    <w:rsid w:val="00533B59"/>
    <w:rsid w:val="00534337"/>
    <w:rsid w:val="00536196"/>
    <w:rsid w:val="00536838"/>
    <w:rsid w:val="00542094"/>
    <w:rsid w:val="00542454"/>
    <w:rsid w:val="005438F9"/>
    <w:rsid w:val="005502E0"/>
    <w:rsid w:val="00551A75"/>
    <w:rsid w:val="0056482B"/>
    <w:rsid w:val="00565B5E"/>
    <w:rsid w:val="005673DE"/>
    <w:rsid w:val="00576BAD"/>
    <w:rsid w:val="00577695"/>
    <w:rsid w:val="00577808"/>
    <w:rsid w:val="005844E0"/>
    <w:rsid w:val="00585C25"/>
    <w:rsid w:val="00595F04"/>
    <w:rsid w:val="005B6F4A"/>
    <w:rsid w:val="005C324F"/>
    <w:rsid w:val="005D359D"/>
    <w:rsid w:val="005D3FFB"/>
    <w:rsid w:val="005E7BED"/>
    <w:rsid w:val="005F6355"/>
    <w:rsid w:val="00600075"/>
    <w:rsid w:val="006306B2"/>
    <w:rsid w:val="00630A83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761D7"/>
    <w:rsid w:val="0069310D"/>
    <w:rsid w:val="0069677F"/>
    <w:rsid w:val="006A1FC6"/>
    <w:rsid w:val="006A580B"/>
    <w:rsid w:val="006A6DE0"/>
    <w:rsid w:val="006B047C"/>
    <w:rsid w:val="006C7EE1"/>
    <w:rsid w:val="006E4DD1"/>
    <w:rsid w:val="006E714A"/>
    <w:rsid w:val="0070343C"/>
    <w:rsid w:val="007046E9"/>
    <w:rsid w:val="00705BDA"/>
    <w:rsid w:val="007108C4"/>
    <w:rsid w:val="00720D6C"/>
    <w:rsid w:val="007213AD"/>
    <w:rsid w:val="00722080"/>
    <w:rsid w:val="0072714A"/>
    <w:rsid w:val="007318F7"/>
    <w:rsid w:val="00731B38"/>
    <w:rsid w:val="00734616"/>
    <w:rsid w:val="007531DD"/>
    <w:rsid w:val="007545BF"/>
    <w:rsid w:val="00762940"/>
    <w:rsid w:val="0077114C"/>
    <w:rsid w:val="0079466C"/>
    <w:rsid w:val="007951F3"/>
    <w:rsid w:val="00797C8D"/>
    <w:rsid w:val="007A0AA6"/>
    <w:rsid w:val="007A131C"/>
    <w:rsid w:val="007A1BAA"/>
    <w:rsid w:val="007C0262"/>
    <w:rsid w:val="007C4A43"/>
    <w:rsid w:val="007D0770"/>
    <w:rsid w:val="007D7901"/>
    <w:rsid w:val="007E2DCA"/>
    <w:rsid w:val="007E79B1"/>
    <w:rsid w:val="007F5CDC"/>
    <w:rsid w:val="0080175F"/>
    <w:rsid w:val="00801858"/>
    <w:rsid w:val="00825501"/>
    <w:rsid w:val="008264D3"/>
    <w:rsid w:val="00834B9E"/>
    <w:rsid w:val="00843B91"/>
    <w:rsid w:val="0085082E"/>
    <w:rsid w:val="0087740C"/>
    <w:rsid w:val="00880318"/>
    <w:rsid w:val="00896696"/>
    <w:rsid w:val="008969EE"/>
    <w:rsid w:val="008A55F3"/>
    <w:rsid w:val="008B13E6"/>
    <w:rsid w:val="008B4F09"/>
    <w:rsid w:val="008B7BDB"/>
    <w:rsid w:val="008D4818"/>
    <w:rsid w:val="008E07AC"/>
    <w:rsid w:val="008F62C4"/>
    <w:rsid w:val="008F6BBE"/>
    <w:rsid w:val="00924448"/>
    <w:rsid w:val="00931A90"/>
    <w:rsid w:val="00932C97"/>
    <w:rsid w:val="00944F24"/>
    <w:rsid w:val="009529BB"/>
    <w:rsid w:val="009560F5"/>
    <w:rsid w:val="009579CE"/>
    <w:rsid w:val="00962FB8"/>
    <w:rsid w:val="009632C8"/>
    <w:rsid w:val="0096623C"/>
    <w:rsid w:val="00971519"/>
    <w:rsid w:val="00974273"/>
    <w:rsid w:val="00976DF1"/>
    <w:rsid w:val="00995BA6"/>
    <w:rsid w:val="009A0D58"/>
    <w:rsid w:val="009C1E16"/>
    <w:rsid w:val="009C282D"/>
    <w:rsid w:val="009D73A8"/>
    <w:rsid w:val="009E2613"/>
    <w:rsid w:val="009F715F"/>
    <w:rsid w:val="00A04C61"/>
    <w:rsid w:val="00A04F93"/>
    <w:rsid w:val="00A06F17"/>
    <w:rsid w:val="00A10EA7"/>
    <w:rsid w:val="00A26F80"/>
    <w:rsid w:val="00A27E67"/>
    <w:rsid w:val="00A334F1"/>
    <w:rsid w:val="00A35ACF"/>
    <w:rsid w:val="00A45B87"/>
    <w:rsid w:val="00A5493F"/>
    <w:rsid w:val="00A56315"/>
    <w:rsid w:val="00A6638B"/>
    <w:rsid w:val="00A72BA0"/>
    <w:rsid w:val="00A829BE"/>
    <w:rsid w:val="00A83245"/>
    <w:rsid w:val="00A87DE8"/>
    <w:rsid w:val="00A94B56"/>
    <w:rsid w:val="00AA2313"/>
    <w:rsid w:val="00AA46ED"/>
    <w:rsid w:val="00AB453C"/>
    <w:rsid w:val="00AB4EAD"/>
    <w:rsid w:val="00AB6D03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2544"/>
    <w:rsid w:val="00B36BB2"/>
    <w:rsid w:val="00B4254F"/>
    <w:rsid w:val="00B526EA"/>
    <w:rsid w:val="00B7165F"/>
    <w:rsid w:val="00B82278"/>
    <w:rsid w:val="00B830C4"/>
    <w:rsid w:val="00B93D3D"/>
    <w:rsid w:val="00B95473"/>
    <w:rsid w:val="00BB214B"/>
    <w:rsid w:val="00BB2DB4"/>
    <w:rsid w:val="00BB45C9"/>
    <w:rsid w:val="00BC0118"/>
    <w:rsid w:val="00BC322A"/>
    <w:rsid w:val="00BC3795"/>
    <w:rsid w:val="00BE0369"/>
    <w:rsid w:val="00BE5744"/>
    <w:rsid w:val="00BE6CC0"/>
    <w:rsid w:val="00BE6F16"/>
    <w:rsid w:val="00BF7D11"/>
    <w:rsid w:val="00C0142E"/>
    <w:rsid w:val="00C05547"/>
    <w:rsid w:val="00C07D4B"/>
    <w:rsid w:val="00C10E5C"/>
    <w:rsid w:val="00C15690"/>
    <w:rsid w:val="00C16215"/>
    <w:rsid w:val="00C30CC3"/>
    <w:rsid w:val="00C33765"/>
    <w:rsid w:val="00C36DA2"/>
    <w:rsid w:val="00C561BA"/>
    <w:rsid w:val="00C70081"/>
    <w:rsid w:val="00C800F0"/>
    <w:rsid w:val="00C863CE"/>
    <w:rsid w:val="00C92FAD"/>
    <w:rsid w:val="00C95281"/>
    <w:rsid w:val="00CA3B07"/>
    <w:rsid w:val="00CB3B34"/>
    <w:rsid w:val="00CB5359"/>
    <w:rsid w:val="00CB7AF5"/>
    <w:rsid w:val="00CC4A3A"/>
    <w:rsid w:val="00CD5E59"/>
    <w:rsid w:val="00CE0255"/>
    <w:rsid w:val="00CE4ECE"/>
    <w:rsid w:val="00D00050"/>
    <w:rsid w:val="00D11A91"/>
    <w:rsid w:val="00D12FEF"/>
    <w:rsid w:val="00D26A29"/>
    <w:rsid w:val="00D3301C"/>
    <w:rsid w:val="00D33796"/>
    <w:rsid w:val="00D346EC"/>
    <w:rsid w:val="00D70513"/>
    <w:rsid w:val="00D70EC3"/>
    <w:rsid w:val="00D86D87"/>
    <w:rsid w:val="00D93259"/>
    <w:rsid w:val="00DA1C79"/>
    <w:rsid w:val="00DC302E"/>
    <w:rsid w:val="00DC6AD9"/>
    <w:rsid w:val="00DC73DA"/>
    <w:rsid w:val="00DD1713"/>
    <w:rsid w:val="00DE1838"/>
    <w:rsid w:val="00DE4479"/>
    <w:rsid w:val="00DE74D0"/>
    <w:rsid w:val="00DF1424"/>
    <w:rsid w:val="00DF3803"/>
    <w:rsid w:val="00DF4D00"/>
    <w:rsid w:val="00E11C1B"/>
    <w:rsid w:val="00E12945"/>
    <w:rsid w:val="00E45522"/>
    <w:rsid w:val="00E55422"/>
    <w:rsid w:val="00E66396"/>
    <w:rsid w:val="00E67078"/>
    <w:rsid w:val="00E7592A"/>
    <w:rsid w:val="00E855B4"/>
    <w:rsid w:val="00E90DD4"/>
    <w:rsid w:val="00E95CE1"/>
    <w:rsid w:val="00EA4898"/>
    <w:rsid w:val="00EB1A86"/>
    <w:rsid w:val="00EB79D3"/>
    <w:rsid w:val="00EC06F9"/>
    <w:rsid w:val="00EC469B"/>
    <w:rsid w:val="00EC7673"/>
    <w:rsid w:val="00ED1372"/>
    <w:rsid w:val="00ED3567"/>
    <w:rsid w:val="00ED4FD8"/>
    <w:rsid w:val="00EE1DE4"/>
    <w:rsid w:val="00EE3C14"/>
    <w:rsid w:val="00EF23FE"/>
    <w:rsid w:val="00EF45BB"/>
    <w:rsid w:val="00F00FDE"/>
    <w:rsid w:val="00F05EDB"/>
    <w:rsid w:val="00F06331"/>
    <w:rsid w:val="00F14554"/>
    <w:rsid w:val="00F22E20"/>
    <w:rsid w:val="00F23553"/>
    <w:rsid w:val="00F24C8D"/>
    <w:rsid w:val="00F310A2"/>
    <w:rsid w:val="00F33480"/>
    <w:rsid w:val="00F51155"/>
    <w:rsid w:val="00F53FE2"/>
    <w:rsid w:val="00F63BA6"/>
    <w:rsid w:val="00F64E6D"/>
    <w:rsid w:val="00F8056E"/>
    <w:rsid w:val="00F92D23"/>
    <w:rsid w:val="00FA6FDC"/>
    <w:rsid w:val="00FE1CAE"/>
    <w:rsid w:val="00FE376B"/>
    <w:rsid w:val="00FF0062"/>
    <w:rsid w:val="00FF05EB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0">
    <w:name w:val="Основной текст 31"/>
    <w:basedOn w:val="Normal"/>
    <w:uiPriority w:val="99"/>
    <w:rsid w:val="00FE376B"/>
    <w:pPr>
      <w:widowControl w:val="0"/>
      <w:jc w:val="both"/>
    </w:pPr>
    <w:rPr>
      <w:rFonts w:eastAsia="Calibri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9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9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9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9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1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9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9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9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9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9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19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193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193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19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7919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19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19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19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19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7919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919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232</TotalTime>
  <Pages>3</Pages>
  <Words>488</Words>
  <Characters>2786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Пользователь Windows</dc:creator>
  <cp:keywords/>
  <dc:description/>
  <cp:lastModifiedBy>1</cp:lastModifiedBy>
  <cp:revision>5</cp:revision>
  <cp:lastPrinted>2024-11-20T09:02:00Z</cp:lastPrinted>
  <dcterms:created xsi:type="dcterms:W3CDTF">2024-11-14T09:43:00Z</dcterms:created>
  <dcterms:modified xsi:type="dcterms:W3CDTF">2024-11-20T09:02:00Z</dcterms:modified>
</cp:coreProperties>
</file>