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BE" w:rsidRDefault="00A829BE" w:rsidP="0072714A">
      <w:pPr>
        <w:rPr>
          <w:b/>
          <w:sz w:val="28"/>
          <w:szCs w:val="28"/>
        </w:rPr>
      </w:pPr>
    </w:p>
    <w:p w:rsidR="00A829BE" w:rsidRDefault="00A829BE" w:rsidP="0072714A">
      <w:pPr>
        <w:jc w:val="center"/>
        <w:rPr>
          <w:b/>
        </w:rPr>
        <w:sectPr w:rsidR="00A829BE" w:rsidSect="0072714A">
          <w:pgSz w:w="16838" w:h="11906" w:orient="landscape"/>
          <w:pgMar w:top="540" w:right="1134" w:bottom="850" w:left="1134" w:header="708" w:footer="708" w:gutter="0"/>
          <w:cols w:space="708"/>
          <w:docGrid w:linePitch="360"/>
        </w:sectPr>
      </w:pPr>
    </w:p>
    <w:p w:rsidR="00A829BE" w:rsidRPr="003073E6" w:rsidRDefault="00A829BE" w:rsidP="0072714A">
      <w:pPr>
        <w:jc w:val="center"/>
        <w:rPr>
          <w:b/>
        </w:rPr>
      </w:pPr>
      <w:r w:rsidRPr="003073E6">
        <w:rPr>
          <w:b/>
        </w:rPr>
        <w:t>РЕСПУБЛИКА МОРДОВИЯ</w:t>
      </w:r>
    </w:p>
    <w:p w:rsidR="00A829BE" w:rsidRPr="003073E6" w:rsidRDefault="00A829BE" w:rsidP="0072714A">
      <w:pPr>
        <w:jc w:val="center"/>
        <w:rPr>
          <w:b/>
        </w:rPr>
      </w:pPr>
    </w:p>
    <w:p w:rsidR="00A829BE" w:rsidRPr="003073E6" w:rsidRDefault="00A829BE" w:rsidP="0072714A">
      <w:pPr>
        <w:jc w:val="center"/>
        <w:rPr>
          <w:b/>
        </w:rPr>
      </w:pPr>
      <w:r w:rsidRPr="003073E6">
        <w:rPr>
          <w:b/>
        </w:rPr>
        <w:t xml:space="preserve"> АДМИНИСТРАЦИЯ КУЧЕНЯЕВСКОГО  СЕЛЬСКОГО </w:t>
      </w:r>
    </w:p>
    <w:p w:rsidR="00A829BE" w:rsidRPr="003073E6" w:rsidRDefault="00A829BE" w:rsidP="0072714A">
      <w:pPr>
        <w:jc w:val="center"/>
        <w:rPr>
          <w:b/>
        </w:rPr>
      </w:pPr>
      <w:r w:rsidRPr="003073E6">
        <w:rPr>
          <w:b/>
        </w:rPr>
        <w:t>ПОСЕЛЕНИЯ АРДАТОВСКОГО</w:t>
      </w:r>
    </w:p>
    <w:p w:rsidR="00A829BE" w:rsidRPr="003073E6" w:rsidRDefault="00A829BE" w:rsidP="0072714A">
      <w:pPr>
        <w:jc w:val="center"/>
        <w:rPr>
          <w:b/>
        </w:rPr>
      </w:pPr>
      <w:r w:rsidRPr="003073E6">
        <w:rPr>
          <w:b/>
        </w:rPr>
        <w:t xml:space="preserve"> МУНИЦИПАЛЬНОГО  РАЙОНА</w:t>
      </w:r>
    </w:p>
    <w:p w:rsidR="00A829BE" w:rsidRPr="003073E6" w:rsidRDefault="00A829BE" w:rsidP="0072714A">
      <w:pPr>
        <w:rPr>
          <w:b/>
        </w:rPr>
      </w:pPr>
    </w:p>
    <w:p w:rsidR="00A829BE" w:rsidRPr="003073E6" w:rsidRDefault="00A829BE" w:rsidP="000C7D8C">
      <w:pPr>
        <w:jc w:val="center"/>
      </w:pPr>
      <w:r w:rsidRPr="003073E6">
        <w:t>ПОСТАНОВЛЕНИЕ</w:t>
      </w:r>
    </w:p>
    <w:p w:rsidR="00A829BE" w:rsidRPr="003073E6" w:rsidRDefault="00A829BE" w:rsidP="000C7D8C">
      <w:pPr>
        <w:jc w:val="center"/>
      </w:pPr>
      <w:r w:rsidRPr="003073E6">
        <w:t xml:space="preserve">    </w:t>
      </w:r>
    </w:p>
    <w:p w:rsidR="00A829BE" w:rsidRPr="003073E6" w:rsidRDefault="00A829BE" w:rsidP="000C7D8C">
      <w:pPr>
        <w:jc w:val="center"/>
      </w:pPr>
      <w:r w:rsidRPr="003073E6">
        <w:t xml:space="preserve">С. Кученяево </w:t>
      </w:r>
    </w:p>
    <w:p w:rsidR="00A829BE" w:rsidRPr="003073E6" w:rsidRDefault="00A829BE" w:rsidP="000C7D8C">
      <w:pPr>
        <w:jc w:val="center"/>
      </w:pPr>
    </w:p>
    <w:p w:rsidR="00A829BE" w:rsidRPr="003073E6" w:rsidRDefault="00A829BE" w:rsidP="000C7D8C">
      <w:pPr>
        <w:jc w:val="center"/>
        <w:rPr>
          <w:rFonts w:ascii="Arial" w:hAnsi="Arial"/>
          <w:b/>
        </w:rPr>
      </w:pPr>
      <w:r w:rsidRPr="003073E6">
        <w:t xml:space="preserve">  05  августа </w:t>
      </w:r>
      <w:smartTag w:uri="urn:schemas-microsoft-com:office:smarttags" w:element="metricconverter">
        <w:smartTagPr>
          <w:attr w:name="ProductID" w:val="2024 г"/>
        </w:smartTagPr>
        <w:r w:rsidRPr="003073E6">
          <w:t>2024 г</w:t>
        </w:r>
      </w:smartTag>
      <w:r w:rsidRPr="003073E6">
        <w:t>.                              № 15</w:t>
      </w:r>
    </w:p>
    <w:p w:rsidR="00A829BE" w:rsidRPr="003073E6" w:rsidRDefault="00A829BE" w:rsidP="00FE376B">
      <w:pPr>
        <w:jc w:val="center"/>
      </w:pPr>
    </w:p>
    <w:p w:rsidR="00A829BE" w:rsidRPr="003073E6" w:rsidRDefault="00A829BE" w:rsidP="0072714A">
      <w:pPr>
        <w:pStyle w:val="Header"/>
        <w:tabs>
          <w:tab w:val="clear" w:pos="9355"/>
          <w:tab w:val="left" w:pos="708"/>
          <w:tab w:val="right" w:pos="5670"/>
        </w:tabs>
        <w:ind w:right="9"/>
        <w:jc w:val="both"/>
      </w:pPr>
      <w:r>
        <w:t>Об утверждении реестра, схем</w:t>
      </w:r>
      <w:r w:rsidRPr="003073E6">
        <w:t xml:space="preserve"> размещения мест (площадок) накопления твердых коммунальных отходов в Кученяевском сельском поселении Ардатовского муниципального района Республики Мордовия</w:t>
      </w:r>
    </w:p>
    <w:p w:rsidR="00A829BE" w:rsidRPr="003073E6" w:rsidRDefault="00A829BE" w:rsidP="00FE376B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</w:pPr>
    </w:p>
    <w:p w:rsidR="00A829BE" w:rsidRPr="003073E6" w:rsidRDefault="00A829BE" w:rsidP="0072714A">
      <w:pPr>
        <w:pStyle w:val="310"/>
        <w:spacing w:line="100" w:lineRule="atLeast"/>
        <w:rPr>
          <w:sz w:val="24"/>
          <w:lang w:eastAsia="ar-SA"/>
        </w:rPr>
      </w:pPr>
      <w:r w:rsidRPr="003073E6">
        <w:rPr>
          <w:sz w:val="24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 w:rsidRPr="003073E6">
        <w:rPr>
          <w:sz w:val="24"/>
          <w:lang w:eastAsia="ar-SA"/>
        </w:rPr>
        <w:t xml:space="preserve"> администрация Кученяевского сельского поселения Ардатовского муниципального района Республики Мордовия  постановляет:</w:t>
      </w:r>
    </w:p>
    <w:p w:rsidR="00A829BE" w:rsidRPr="003073E6" w:rsidRDefault="00A829BE" w:rsidP="0072714A">
      <w:pPr>
        <w:pStyle w:val="Header"/>
        <w:tabs>
          <w:tab w:val="left" w:pos="708"/>
        </w:tabs>
        <w:ind w:right="-5" w:firstLine="540"/>
        <w:jc w:val="both"/>
      </w:pPr>
      <w:r w:rsidRPr="003073E6">
        <w:t>1. Утвердить реестр размещения мест (площадок) накопления твердых коммунальных отходов в Кученяевском сельском поселении Ардатовского муниципального района Республики Мордовия (приложение №1).</w:t>
      </w:r>
    </w:p>
    <w:p w:rsidR="00A829BE" w:rsidRPr="003073E6" w:rsidRDefault="00A829BE" w:rsidP="0072714A">
      <w:pPr>
        <w:pStyle w:val="Header"/>
        <w:tabs>
          <w:tab w:val="left" w:pos="708"/>
        </w:tabs>
        <w:ind w:right="-5" w:firstLine="540"/>
        <w:jc w:val="both"/>
      </w:pPr>
      <w:r w:rsidRPr="003073E6">
        <w:t>2. Утвердить схему размещения мест (площадок) накопления твердых коммунальных отходов в Кученяевском сельском поселении Ардатовского муниципального района Республики Мордовия (приложение №2).</w:t>
      </w:r>
    </w:p>
    <w:p w:rsidR="00A829BE" w:rsidRPr="003073E6" w:rsidRDefault="00A829BE" w:rsidP="0072714A">
      <w:pPr>
        <w:pStyle w:val="Header"/>
        <w:tabs>
          <w:tab w:val="clear" w:pos="9355"/>
          <w:tab w:val="left" w:pos="708"/>
          <w:tab w:val="right" w:pos="5670"/>
        </w:tabs>
        <w:ind w:right="9"/>
        <w:jc w:val="both"/>
      </w:pPr>
      <w:r w:rsidRPr="003073E6">
        <w:t xml:space="preserve">        3. Считать утратившим силу Постановление № 30 от 04.12.2023г. «Об утверждении реестра размещения мест (площадок) накопления твердых коммунальных отходов в Кученяевском сельском поселении Ардатовского муниципального района Республики Мордовия»</w:t>
      </w:r>
    </w:p>
    <w:p w:rsidR="00A829BE" w:rsidRDefault="00A829BE" w:rsidP="003073E6">
      <w:pPr>
        <w:pStyle w:val="Header"/>
        <w:tabs>
          <w:tab w:val="left" w:pos="708"/>
        </w:tabs>
        <w:ind w:right="-5"/>
        <w:jc w:val="both"/>
      </w:pPr>
      <w:r w:rsidRPr="003073E6">
        <w:t xml:space="preserve">        4. Настоящее постановление вступает в силу после официального опубликования в Информационном бюллетене и подлежит размещению на официальном сайте Кученяевского сельского поселения </w:t>
      </w:r>
      <w:hyperlink r:id="rId5" w:history="1">
        <w:r w:rsidRPr="003073E6">
          <w:rPr>
            <w:rStyle w:val="Hyperlink"/>
          </w:rPr>
          <w:t>https://kuchenyaevo.ardatov.</w:t>
        </w:r>
        <w:r w:rsidRPr="003073E6">
          <w:rPr>
            <w:rStyle w:val="Hyperlink"/>
            <w:lang w:val="en-US"/>
          </w:rPr>
          <w:t>e</w:t>
        </w:r>
        <w:r w:rsidRPr="003073E6">
          <w:rPr>
            <w:rStyle w:val="Hyperlink"/>
          </w:rPr>
          <w:t>-</w:t>
        </w:r>
        <w:r w:rsidRPr="003073E6">
          <w:rPr>
            <w:rStyle w:val="Hyperlink"/>
            <w:lang w:val="en-US"/>
          </w:rPr>
          <w:t>mordovia</w:t>
        </w:r>
        <w:r w:rsidRPr="003073E6">
          <w:rPr>
            <w:rStyle w:val="Hyperlink"/>
          </w:rPr>
          <w:t>.</w:t>
        </w:r>
        <w:r w:rsidRPr="003073E6">
          <w:rPr>
            <w:rStyle w:val="Hyperlink"/>
            <w:lang w:val="en-US"/>
          </w:rPr>
          <w:t>ru</w:t>
        </w:r>
      </w:hyperlink>
      <w:r w:rsidRPr="003073E6">
        <w:t xml:space="preserve"> .</w:t>
      </w:r>
    </w:p>
    <w:p w:rsidR="00A829BE" w:rsidRDefault="00A829BE" w:rsidP="003073E6">
      <w:pPr>
        <w:pStyle w:val="Header"/>
        <w:tabs>
          <w:tab w:val="left" w:pos="708"/>
        </w:tabs>
        <w:ind w:right="-5"/>
        <w:jc w:val="both"/>
      </w:pPr>
    </w:p>
    <w:p w:rsidR="00A829BE" w:rsidRDefault="00A829BE" w:rsidP="003073E6">
      <w:pPr>
        <w:pStyle w:val="Header"/>
        <w:tabs>
          <w:tab w:val="left" w:pos="708"/>
        </w:tabs>
        <w:ind w:right="-5"/>
        <w:jc w:val="both"/>
      </w:pPr>
    </w:p>
    <w:p w:rsidR="00A829BE" w:rsidRPr="003073E6" w:rsidRDefault="00A829BE" w:rsidP="003073E6">
      <w:pPr>
        <w:pStyle w:val="Header"/>
        <w:tabs>
          <w:tab w:val="left" w:pos="708"/>
        </w:tabs>
        <w:ind w:right="-5"/>
        <w:jc w:val="both"/>
      </w:pPr>
    </w:p>
    <w:p w:rsidR="00A829BE" w:rsidRPr="003073E6" w:rsidRDefault="00A829BE" w:rsidP="003073E6">
      <w:pPr>
        <w:pStyle w:val="Header"/>
        <w:tabs>
          <w:tab w:val="left" w:pos="708"/>
        </w:tabs>
        <w:ind w:right="-5"/>
        <w:jc w:val="both"/>
      </w:pPr>
      <w:r w:rsidRPr="003073E6">
        <w:t xml:space="preserve">  Глава Кученяевского сельского поселения                                   В.П.Дугушкин</w:t>
      </w:r>
    </w:p>
    <w:p w:rsidR="00A829BE" w:rsidRPr="003073E6" w:rsidRDefault="00A829BE" w:rsidP="00FE376B">
      <w:pPr>
        <w:pStyle w:val="310"/>
        <w:rPr>
          <w:sz w:val="24"/>
          <w:lang w:eastAsia="ar-SA"/>
        </w:rPr>
      </w:pPr>
      <w:r w:rsidRPr="003073E6">
        <w:rPr>
          <w:sz w:val="24"/>
          <w:lang w:eastAsia="ar-SA"/>
        </w:rPr>
        <w:tab/>
      </w:r>
    </w:p>
    <w:p w:rsidR="00A829BE" w:rsidRDefault="00A829BE" w:rsidP="00FE376B">
      <w:pPr>
        <w:jc w:val="center"/>
        <w:rPr>
          <w:sz w:val="28"/>
          <w:szCs w:val="28"/>
        </w:rPr>
      </w:pPr>
    </w:p>
    <w:p w:rsidR="00A829BE" w:rsidRDefault="00A829BE" w:rsidP="00FE376B">
      <w:pPr>
        <w:jc w:val="center"/>
        <w:rPr>
          <w:sz w:val="28"/>
          <w:szCs w:val="28"/>
        </w:rPr>
      </w:pPr>
    </w:p>
    <w:p w:rsidR="00A829BE" w:rsidRDefault="00A829BE" w:rsidP="00FE376B">
      <w:pPr>
        <w:jc w:val="center"/>
        <w:rPr>
          <w:sz w:val="28"/>
          <w:szCs w:val="28"/>
        </w:rPr>
        <w:sectPr w:rsidR="00A829BE" w:rsidSect="004F14BC">
          <w:pgSz w:w="11906" w:h="16838"/>
          <w:pgMar w:top="1134" w:right="539" w:bottom="1134" w:left="851" w:header="709" w:footer="709" w:gutter="0"/>
          <w:cols w:space="708"/>
          <w:docGrid w:linePitch="360"/>
        </w:sectPr>
      </w:pPr>
    </w:p>
    <w:p w:rsidR="00A829BE" w:rsidRDefault="00A829BE" w:rsidP="00FE376B">
      <w:pPr>
        <w:pStyle w:val="ListParagraph"/>
        <w:shd w:val="clear" w:color="auto" w:fill="FFFFFF"/>
        <w:ind w:left="360"/>
        <w:jc w:val="right"/>
        <w:outlineLvl w:val="0"/>
      </w:pPr>
      <w:r>
        <w:t>Приложение №1</w:t>
      </w:r>
    </w:p>
    <w:p w:rsidR="00A829BE" w:rsidRPr="00006B5A" w:rsidRDefault="00A829BE" w:rsidP="00FE376B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006B5A">
        <w:rPr>
          <w:bCs/>
        </w:rPr>
        <w:t>УТВЕРЖДЕНО</w:t>
      </w:r>
    </w:p>
    <w:p w:rsidR="00A829BE" w:rsidRPr="0069677F" w:rsidRDefault="00A829BE" w:rsidP="003F1EE8">
      <w:pPr>
        <w:shd w:val="clear" w:color="auto" w:fill="FFFFFF"/>
        <w:ind w:firstLine="486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A829BE" w:rsidRPr="0069677F" w:rsidRDefault="00A829BE" w:rsidP="003F1EE8">
      <w:pPr>
        <w:shd w:val="clear" w:color="auto" w:fill="FFFFFF"/>
        <w:ind w:firstLine="9639"/>
        <w:jc w:val="right"/>
        <w:outlineLvl w:val="0"/>
        <w:rPr>
          <w:bCs/>
        </w:rPr>
      </w:pPr>
      <w:r>
        <w:rPr>
          <w:bCs/>
        </w:rPr>
        <w:t>Кученяевского сельского поселения</w:t>
      </w:r>
      <w:r w:rsidRPr="0069677F">
        <w:rPr>
          <w:bCs/>
        </w:rPr>
        <w:t xml:space="preserve"> </w:t>
      </w:r>
    </w:p>
    <w:p w:rsidR="00A829BE" w:rsidRPr="0069677F" w:rsidRDefault="00A829BE" w:rsidP="003F1EE8">
      <w:pPr>
        <w:shd w:val="clear" w:color="auto" w:fill="FFFFFF"/>
        <w:jc w:val="right"/>
        <w:outlineLvl w:val="0"/>
        <w:rPr>
          <w:bCs/>
          <w:color w:val="FF0000"/>
        </w:rPr>
      </w:pPr>
      <w:r w:rsidRPr="0069677F">
        <w:rPr>
          <w:bCs/>
        </w:rPr>
        <w:t xml:space="preserve">                                                                               от </w:t>
      </w:r>
      <w:r>
        <w:rPr>
          <w:bCs/>
        </w:rPr>
        <w:t>05</w:t>
      </w:r>
      <w:r w:rsidRPr="0069677F">
        <w:rPr>
          <w:bCs/>
        </w:rPr>
        <w:t>.0</w:t>
      </w:r>
      <w:r>
        <w:rPr>
          <w:bCs/>
        </w:rPr>
        <w:t>8</w:t>
      </w:r>
      <w:r w:rsidRPr="0069677F">
        <w:rPr>
          <w:bCs/>
        </w:rPr>
        <w:t>.2024 г.</w:t>
      </w:r>
      <w:r>
        <w:rPr>
          <w:bCs/>
        </w:rPr>
        <w:t xml:space="preserve"> </w:t>
      </w:r>
      <w:r w:rsidRPr="0069677F">
        <w:rPr>
          <w:bCs/>
        </w:rPr>
        <w:t xml:space="preserve">№ </w:t>
      </w:r>
      <w:r>
        <w:rPr>
          <w:bCs/>
        </w:rPr>
        <w:t>15</w:t>
      </w:r>
    </w:p>
    <w:p w:rsidR="00A829BE" w:rsidRDefault="00A829BE" w:rsidP="003F1EE8">
      <w:pPr>
        <w:jc w:val="right"/>
        <w:rPr>
          <w:b/>
          <w:sz w:val="28"/>
          <w:szCs w:val="28"/>
        </w:rPr>
      </w:pPr>
    </w:p>
    <w:p w:rsidR="00A829BE" w:rsidRPr="00343151" w:rsidRDefault="00A829BE" w:rsidP="00F64E6D">
      <w:pPr>
        <w:jc w:val="center"/>
        <w:rPr>
          <w:b/>
          <w:sz w:val="28"/>
          <w:szCs w:val="28"/>
        </w:rPr>
      </w:pPr>
      <w:r w:rsidRPr="00343151">
        <w:rPr>
          <w:b/>
          <w:sz w:val="28"/>
          <w:szCs w:val="28"/>
        </w:rPr>
        <w:t>РЕЕСТР</w:t>
      </w:r>
    </w:p>
    <w:p w:rsidR="00A829BE" w:rsidRDefault="00A829BE" w:rsidP="00F64E6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43151">
        <w:rPr>
          <w:rFonts w:ascii="Times New Roman" w:hAnsi="Times New Roman" w:cs="Times New Roman"/>
          <w:sz w:val="28"/>
          <w:szCs w:val="28"/>
        </w:rPr>
        <w:t xml:space="preserve">мест (площадок) накопления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Кученяевского сельского поселения</w:t>
      </w:r>
    </w:p>
    <w:p w:rsidR="00A829BE" w:rsidRDefault="00A829BE" w:rsidP="00F64E6D"/>
    <w:p w:rsidR="00A829BE" w:rsidRPr="00343151" w:rsidRDefault="00A829BE" w:rsidP="00F64E6D"/>
    <w:tbl>
      <w:tblPr>
        <w:tblW w:w="154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9"/>
        <w:gridCol w:w="3719"/>
        <w:gridCol w:w="1612"/>
        <w:gridCol w:w="1388"/>
        <w:gridCol w:w="1730"/>
        <w:gridCol w:w="3405"/>
        <w:gridCol w:w="2907"/>
      </w:tblGrid>
      <w:tr w:rsidR="00A829BE" w:rsidRPr="00343151" w:rsidTr="005049E0">
        <w:tc>
          <w:tcPr>
            <w:tcW w:w="719" w:type="dxa"/>
            <w:vMerge w:val="restart"/>
          </w:tcPr>
          <w:p w:rsidR="00A829BE" w:rsidRPr="00343151" w:rsidRDefault="00A829BE" w:rsidP="001E5668">
            <w:pPr>
              <w:jc w:val="center"/>
            </w:pPr>
            <w:r w:rsidRPr="00343151">
              <w:t>№ п/п</w:t>
            </w:r>
          </w:p>
        </w:tc>
        <w:tc>
          <w:tcPr>
            <w:tcW w:w="3719" w:type="dxa"/>
            <w:vMerge w:val="restart"/>
          </w:tcPr>
          <w:p w:rsidR="00A829BE" w:rsidRPr="00343151" w:rsidRDefault="00A829B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нахождении мест (площадок) накопления твердых коммунальных отходов (адрес и (или) географические координаты)</w:t>
            </w:r>
          </w:p>
        </w:tc>
        <w:tc>
          <w:tcPr>
            <w:tcW w:w="4730" w:type="dxa"/>
            <w:gridSpan w:val="3"/>
          </w:tcPr>
          <w:p w:rsidR="00A829BE" w:rsidRPr="00343151" w:rsidRDefault="00A829B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технических характеристиках мест (площадок) накопления твердых коммунальных отходов (сведения об используемом покрытии площадки, количестве размещенных и планируемых к размещению контейнеров и бункеров с указанием их объема)</w:t>
            </w:r>
          </w:p>
        </w:tc>
        <w:tc>
          <w:tcPr>
            <w:tcW w:w="3405" w:type="dxa"/>
            <w:vMerge w:val="restart"/>
          </w:tcPr>
          <w:p w:rsidR="00A829BE" w:rsidRPr="00343151" w:rsidRDefault="00A829B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собственниках мест (площадок) накопления  твердых коммунальных отходов (для юридических лиц: полное наименование, ОГРН  фактический адрес), (для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</w:r>
          </w:p>
        </w:tc>
        <w:tc>
          <w:tcPr>
            <w:tcW w:w="2907" w:type="dxa"/>
            <w:vMerge w:val="restart"/>
          </w:tcPr>
          <w:p w:rsidR="00A829BE" w:rsidRPr="00343151" w:rsidRDefault="00A829BE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об источниках образования твердых коммунальных отходов, которые складируются в местах (на площадках) накопления твердых коммунальных отходов (сведения об одном или нескольких объектах капитального строительства образующие твердые коммунальные отходы)</w:t>
            </w:r>
          </w:p>
        </w:tc>
      </w:tr>
      <w:tr w:rsidR="00A829BE" w:rsidRPr="0069677F" w:rsidTr="005049E0">
        <w:tc>
          <w:tcPr>
            <w:tcW w:w="719" w:type="dxa"/>
            <w:vMerge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</w:p>
        </w:tc>
        <w:tc>
          <w:tcPr>
            <w:tcW w:w="3719" w:type="dxa"/>
            <w:vMerge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</w:p>
        </w:tc>
        <w:tc>
          <w:tcPr>
            <w:tcW w:w="1612" w:type="dxa"/>
          </w:tcPr>
          <w:p w:rsidR="00A829BE" w:rsidRPr="00343151" w:rsidRDefault="00A829BE" w:rsidP="001E5668">
            <w:pPr>
              <w:jc w:val="center"/>
            </w:pPr>
            <w:r w:rsidRPr="00343151">
              <w:t>Тип покрытия (асфальтобетон, ж/б плиты, щебень, грунт, др.)</w:t>
            </w:r>
          </w:p>
        </w:tc>
        <w:tc>
          <w:tcPr>
            <w:tcW w:w="1388" w:type="dxa"/>
          </w:tcPr>
          <w:p w:rsidR="00A829BE" w:rsidRPr="00343151" w:rsidRDefault="00A829BE" w:rsidP="001E5668">
            <w:pPr>
              <w:jc w:val="center"/>
            </w:pPr>
            <w:r w:rsidRPr="00343151">
              <w:t>Площадь покрытия, кв.м.</w:t>
            </w:r>
          </w:p>
        </w:tc>
        <w:tc>
          <w:tcPr>
            <w:tcW w:w="1730" w:type="dxa"/>
          </w:tcPr>
          <w:p w:rsidR="00A829BE" w:rsidRPr="00343151" w:rsidRDefault="00A829BE" w:rsidP="001E5668">
            <w:pPr>
              <w:jc w:val="center"/>
            </w:pPr>
            <w:r w:rsidRPr="00343151">
              <w:t>Количество накопительных емкостей, размещенных на площадке и суммарный объем емкостей, куб. м</w:t>
            </w:r>
          </w:p>
        </w:tc>
        <w:tc>
          <w:tcPr>
            <w:tcW w:w="3405" w:type="dxa"/>
            <w:vMerge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</w:p>
        </w:tc>
        <w:tc>
          <w:tcPr>
            <w:tcW w:w="2907" w:type="dxa"/>
            <w:vMerge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</w:p>
        </w:tc>
      </w:tr>
      <w:tr w:rsidR="00A829BE" w:rsidRPr="0069677F" w:rsidTr="005049E0">
        <w:tc>
          <w:tcPr>
            <w:tcW w:w="719" w:type="dxa"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1</w:t>
            </w:r>
          </w:p>
        </w:tc>
        <w:tc>
          <w:tcPr>
            <w:tcW w:w="3719" w:type="dxa"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2</w:t>
            </w:r>
          </w:p>
        </w:tc>
        <w:tc>
          <w:tcPr>
            <w:tcW w:w="1612" w:type="dxa"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3</w:t>
            </w:r>
          </w:p>
        </w:tc>
        <w:tc>
          <w:tcPr>
            <w:tcW w:w="1388" w:type="dxa"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4</w:t>
            </w:r>
          </w:p>
        </w:tc>
        <w:tc>
          <w:tcPr>
            <w:tcW w:w="1730" w:type="dxa"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5</w:t>
            </w:r>
          </w:p>
        </w:tc>
        <w:tc>
          <w:tcPr>
            <w:tcW w:w="3405" w:type="dxa"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6</w:t>
            </w:r>
          </w:p>
        </w:tc>
        <w:tc>
          <w:tcPr>
            <w:tcW w:w="2907" w:type="dxa"/>
          </w:tcPr>
          <w:p w:rsidR="00A829BE" w:rsidRPr="0069677F" w:rsidRDefault="00A829BE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7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1</w:t>
            </w:r>
          </w:p>
        </w:tc>
        <w:tc>
          <w:tcPr>
            <w:tcW w:w="3719" w:type="dxa"/>
          </w:tcPr>
          <w:p w:rsidR="00A829BE" w:rsidRDefault="00A829BE" w:rsidP="001F6730">
            <w:pPr>
              <w:jc w:val="center"/>
              <w:rPr>
                <w:color w:val="000000"/>
              </w:rPr>
            </w:pPr>
            <w:r w:rsidRPr="00E67078">
              <w:rPr>
                <w:color w:val="000000"/>
              </w:rPr>
              <w:t>С.Кученяево,</w:t>
            </w:r>
          </w:p>
          <w:p w:rsidR="00A829BE" w:rsidRDefault="00A829BE" w:rsidP="001F6730">
            <w:pPr>
              <w:jc w:val="center"/>
              <w:rPr>
                <w:color w:val="000000"/>
              </w:rPr>
            </w:pPr>
            <w:r w:rsidRPr="00E67078">
              <w:rPr>
                <w:color w:val="000000"/>
              </w:rPr>
              <w:t xml:space="preserve"> ул. Молодежная, д. 32/1</w:t>
            </w:r>
            <w:r>
              <w:rPr>
                <w:color w:val="000000"/>
              </w:rPr>
              <w:t>;</w:t>
            </w:r>
          </w:p>
          <w:p w:rsidR="00A829BE" w:rsidRPr="004E6FB3" w:rsidRDefault="00A829BE" w:rsidP="004E6FB3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 xml:space="preserve">            </w:t>
            </w:r>
            <w:r w:rsidRPr="004E6FB3">
              <w:rPr>
                <w:color w:val="000000"/>
              </w:rPr>
              <w:t>54.729647, 46.367837</w:t>
            </w:r>
          </w:p>
          <w:p w:rsidR="00A829BE" w:rsidRPr="00E67078" w:rsidRDefault="00A829BE" w:rsidP="001F6730">
            <w:pPr>
              <w:jc w:val="center"/>
            </w:pP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1F6730">
            <w:r w:rsidRPr="0069677F">
              <w:rPr>
                <w:sz w:val="22"/>
                <w:szCs w:val="22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 xml:space="preserve">1 </w:t>
            </w:r>
            <w:r w:rsidRPr="0069677F">
              <w:rPr>
                <w:sz w:val="22"/>
                <w:szCs w:val="22"/>
              </w:rPr>
              <w:t>контейнер</w:t>
            </w:r>
            <w:r>
              <w:rPr>
                <w:sz w:val="22"/>
                <w:szCs w:val="22"/>
              </w:rPr>
              <w:t>а</w:t>
            </w:r>
            <w:r w:rsidRPr="0069677F">
              <w:rPr>
                <w:sz w:val="22"/>
                <w:szCs w:val="22"/>
              </w:rPr>
              <w:t>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1F6730">
            <w:pPr>
              <w:jc w:val="center"/>
            </w:pPr>
          </w:p>
        </w:tc>
        <w:tc>
          <w:tcPr>
            <w:tcW w:w="3405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Pr="0069677F" w:rsidRDefault="00A829BE" w:rsidP="008D4818">
            <w:pPr>
              <w:jc w:val="center"/>
            </w:pPr>
            <w:r>
              <w:rPr>
                <w:sz w:val="22"/>
                <w:szCs w:val="22"/>
              </w:rPr>
              <w:t>ул. Молодежная д.</w:t>
            </w:r>
            <w:r w:rsidRPr="005D3FFB">
              <w:rPr>
                <w:szCs w:val="28"/>
              </w:rPr>
              <w:t xml:space="preserve"> №</w:t>
            </w:r>
            <w:r>
              <w:rPr>
                <w:szCs w:val="28"/>
              </w:rPr>
              <w:t>13-№32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2</w:t>
            </w:r>
          </w:p>
        </w:tc>
        <w:tc>
          <w:tcPr>
            <w:tcW w:w="3719" w:type="dxa"/>
          </w:tcPr>
          <w:p w:rsidR="00A829BE" w:rsidRDefault="00A829BE" w:rsidP="001F6730">
            <w:pPr>
              <w:jc w:val="center"/>
              <w:rPr>
                <w:color w:val="000000"/>
              </w:rPr>
            </w:pPr>
            <w:r w:rsidRPr="00E67078">
              <w:rPr>
                <w:color w:val="000000"/>
              </w:rPr>
              <w:t xml:space="preserve">С.Кученяево, </w:t>
            </w:r>
          </w:p>
          <w:p w:rsidR="00A829BE" w:rsidRDefault="00A829BE" w:rsidP="001F6730">
            <w:pPr>
              <w:jc w:val="center"/>
              <w:rPr>
                <w:color w:val="000000"/>
              </w:rPr>
            </w:pPr>
            <w:r w:rsidRPr="00E67078">
              <w:rPr>
                <w:color w:val="000000"/>
              </w:rPr>
              <w:t>ул. Луначарского, д. 116</w:t>
            </w:r>
            <w:r>
              <w:rPr>
                <w:color w:val="000000"/>
              </w:rPr>
              <w:t>;</w:t>
            </w:r>
          </w:p>
          <w:p w:rsidR="00A829BE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9C282D" w:rsidRDefault="00A829BE" w:rsidP="001F6730">
            <w:pPr>
              <w:jc w:val="center"/>
            </w:pPr>
            <w:r w:rsidRPr="009C282D">
              <w:rPr>
                <w:color w:val="000000"/>
              </w:rPr>
              <w:t>54.731431, 46.371374</w:t>
            </w: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1F6730">
            <w:pPr>
              <w:jc w:val="center"/>
            </w:pPr>
          </w:p>
        </w:tc>
        <w:tc>
          <w:tcPr>
            <w:tcW w:w="3405" w:type="dxa"/>
          </w:tcPr>
          <w:p w:rsidR="00A829BE" w:rsidRPr="0069677F" w:rsidRDefault="00A829BE" w:rsidP="00E67078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Pr="0069677F" w:rsidRDefault="00A829BE" w:rsidP="001F6730">
            <w:r>
              <w:rPr>
                <w:szCs w:val="28"/>
              </w:rPr>
              <w:t xml:space="preserve">Ул. Луначарского </w:t>
            </w: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118-130</w:t>
            </w:r>
            <w:r w:rsidRPr="005D3FFB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5D3FFB">
              <w:rPr>
                <w:szCs w:val="28"/>
              </w:rPr>
              <w:t>№</w:t>
            </w:r>
            <w:r>
              <w:rPr>
                <w:szCs w:val="28"/>
              </w:rPr>
              <w:t>111-78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3</w:t>
            </w:r>
          </w:p>
        </w:tc>
        <w:tc>
          <w:tcPr>
            <w:tcW w:w="3719" w:type="dxa"/>
          </w:tcPr>
          <w:p w:rsidR="00A829BE" w:rsidRDefault="00A829BE" w:rsidP="001F67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С. Кученяево, </w:t>
            </w:r>
          </w:p>
          <w:p w:rsidR="00A829BE" w:rsidRDefault="00A829BE" w:rsidP="001F6730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 xml:space="preserve"> Луначарского</w:t>
            </w:r>
            <w:r w:rsidRPr="005D3FFB">
              <w:rPr>
                <w:szCs w:val="28"/>
              </w:rPr>
              <w:t>, д.</w:t>
            </w:r>
            <w:r>
              <w:rPr>
                <w:szCs w:val="28"/>
              </w:rPr>
              <w:t>33</w:t>
            </w:r>
          </w:p>
          <w:p w:rsidR="00A829BE" w:rsidRDefault="00A829BE" w:rsidP="001F6730">
            <w:pPr>
              <w:jc w:val="center"/>
            </w:pPr>
            <w:r>
              <w:rPr>
                <w:szCs w:val="28"/>
              </w:rPr>
              <w:t xml:space="preserve"> </w:t>
            </w:r>
            <w:r w:rsidRPr="0069677F">
              <w:rPr>
                <w:sz w:val="22"/>
                <w:szCs w:val="22"/>
              </w:rPr>
              <w:t>(обочина автомобильной дороги)</w:t>
            </w:r>
            <w:r>
              <w:rPr>
                <w:sz w:val="22"/>
                <w:szCs w:val="22"/>
              </w:rPr>
              <w:t>;</w:t>
            </w:r>
          </w:p>
          <w:p w:rsidR="00A829BE" w:rsidRPr="009C282D" w:rsidRDefault="00A829BE" w:rsidP="001F6730">
            <w:pPr>
              <w:jc w:val="center"/>
            </w:pPr>
            <w:r w:rsidRPr="009C282D">
              <w:rPr>
                <w:color w:val="000000"/>
              </w:rPr>
              <w:t>54.731431, 46.371374</w:t>
            </w: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1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5" w:type="dxa"/>
          </w:tcPr>
          <w:p w:rsidR="00A829BE" w:rsidRPr="0069677F" w:rsidRDefault="00A829BE" w:rsidP="00E67078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Pr="0069677F" w:rsidRDefault="00A829BE" w:rsidP="008D4818">
            <w:pPr>
              <w:jc w:val="center"/>
            </w:pPr>
            <w:r>
              <w:rPr>
                <w:szCs w:val="28"/>
              </w:rPr>
              <w:t xml:space="preserve">Ул. Луначарского, </w:t>
            </w:r>
            <w:r>
              <w:rPr>
                <w:sz w:val="22"/>
                <w:szCs w:val="22"/>
              </w:rPr>
              <w:t xml:space="preserve"> </w:t>
            </w: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17-69</w:t>
            </w:r>
            <w:r w:rsidRPr="005D3FFB">
              <w:rPr>
                <w:szCs w:val="28"/>
              </w:rPr>
              <w:t>,№</w:t>
            </w:r>
            <w:r>
              <w:rPr>
                <w:szCs w:val="28"/>
              </w:rPr>
              <w:t>20-76</w:t>
            </w:r>
          </w:p>
        </w:tc>
      </w:tr>
      <w:tr w:rsidR="00A829BE" w:rsidRPr="0069677F" w:rsidTr="005049E0">
        <w:trPr>
          <w:trHeight w:val="1011"/>
        </w:trPr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4</w:t>
            </w:r>
          </w:p>
        </w:tc>
        <w:tc>
          <w:tcPr>
            <w:tcW w:w="3719" w:type="dxa"/>
          </w:tcPr>
          <w:p w:rsidR="00A829BE" w:rsidRDefault="00A829BE" w:rsidP="001F67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Кученяево,</w:t>
            </w:r>
          </w:p>
          <w:p w:rsidR="00A829BE" w:rsidRDefault="00A829BE" w:rsidP="001F6730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 xml:space="preserve"> Набережная, д.16</w:t>
            </w:r>
          </w:p>
          <w:p w:rsidR="00A829BE" w:rsidRDefault="00A829BE" w:rsidP="001F6730">
            <w:pPr>
              <w:jc w:val="center"/>
            </w:pPr>
            <w:r>
              <w:rPr>
                <w:szCs w:val="28"/>
              </w:rPr>
              <w:t xml:space="preserve"> </w:t>
            </w:r>
            <w:r w:rsidRPr="0069677F">
              <w:rPr>
                <w:sz w:val="22"/>
                <w:szCs w:val="22"/>
              </w:rPr>
              <w:t>(обочина автомобильной дороги)</w:t>
            </w:r>
            <w:r>
              <w:rPr>
                <w:sz w:val="22"/>
                <w:szCs w:val="22"/>
              </w:rPr>
              <w:t>;</w:t>
            </w:r>
          </w:p>
          <w:p w:rsidR="00A829BE" w:rsidRPr="009C282D" w:rsidRDefault="00A829BE" w:rsidP="001F6730">
            <w:pPr>
              <w:jc w:val="center"/>
            </w:pPr>
            <w:r w:rsidRPr="009C282D">
              <w:rPr>
                <w:color w:val="000000"/>
              </w:rPr>
              <w:t>54.732413, 46.388592</w:t>
            </w: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ж/б плиты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5" w:type="dxa"/>
          </w:tcPr>
          <w:p w:rsidR="00A829BE" w:rsidRPr="0069677F" w:rsidRDefault="00A829BE" w:rsidP="00E67078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8D481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 Набережная,</w:t>
            </w:r>
          </w:p>
          <w:p w:rsidR="00A829BE" w:rsidRPr="0069677F" w:rsidRDefault="00A829BE" w:rsidP="008D4818">
            <w:pPr>
              <w:jc w:val="center"/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1-26</w:t>
            </w:r>
          </w:p>
        </w:tc>
      </w:tr>
      <w:tr w:rsidR="00A829BE" w:rsidRPr="0069677F" w:rsidTr="005049E0">
        <w:trPr>
          <w:trHeight w:val="2430"/>
        </w:trPr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5</w:t>
            </w:r>
          </w:p>
        </w:tc>
        <w:tc>
          <w:tcPr>
            <w:tcW w:w="3719" w:type="dxa"/>
          </w:tcPr>
          <w:p w:rsidR="00A829BE" w:rsidRDefault="00A829BE" w:rsidP="001F6730">
            <w:pPr>
              <w:rPr>
                <w:szCs w:val="28"/>
              </w:rPr>
            </w:pPr>
            <w:r>
              <w:rPr>
                <w:szCs w:val="28"/>
              </w:rPr>
              <w:t xml:space="preserve">           С. Кученяево, </w:t>
            </w:r>
          </w:p>
          <w:p w:rsidR="00A829BE" w:rsidRPr="0069677F" w:rsidRDefault="00A829BE" w:rsidP="001F6730">
            <w:r>
              <w:rPr>
                <w:szCs w:val="28"/>
              </w:rPr>
              <w:t xml:space="preserve">    </w:t>
            </w: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 xml:space="preserve"> Набережная, д.35</w:t>
            </w:r>
          </w:p>
          <w:p w:rsidR="00A829BE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  <w:r>
              <w:rPr>
                <w:sz w:val="22"/>
                <w:szCs w:val="22"/>
              </w:rPr>
              <w:t>;</w:t>
            </w:r>
          </w:p>
          <w:p w:rsidR="00A829BE" w:rsidRPr="009C282D" w:rsidRDefault="00A829BE" w:rsidP="001F6730">
            <w:pPr>
              <w:jc w:val="center"/>
            </w:pPr>
            <w:r w:rsidRPr="009C282D">
              <w:rPr>
                <w:color w:val="000000"/>
              </w:rPr>
              <w:t>54.732184, 46.395631</w:t>
            </w: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ж/б плиты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  <w:p w:rsidR="00A829BE" w:rsidRPr="0069677F" w:rsidRDefault="00A829BE" w:rsidP="001F6730"/>
          <w:p w:rsidR="00A829BE" w:rsidRPr="0069677F" w:rsidRDefault="00A829BE" w:rsidP="001F6730"/>
          <w:p w:rsidR="00A829BE" w:rsidRPr="0069677F" w:rsidRDefault="00A829BE" w:rsidP="001F6730"/>
          <w:p w:rsidR="00A829BE" w:rsidRPr="0069677F" w:rsidRDefault="00A829BE" w:rsidP="001F6730"/>
          <w:p w:rsidR="00A829BE" w:rsidRPr="0069677F" w:rsidRDefault="00A829BE" w:rsidP="001F6730"/>
          <w:p w:rsidR="00A829BE" w:rsidRPr="0069677F" w:rsidRDefault="00A829BE" w:rsidP="001F6730"/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1F6730"/>
          <w:p w:rsidR="00A829BE" w:rsidRPr="0069677F" w:rsidRDefault="00A829BE" w:rsidP="001F6730"/>
          <w:p w:rsidR="00A829BE" w:rsidRPr="0069677F" w:rsidRDefault="00A829BE" w:rsidP="001F6730"/>
          <w:p w:rsidR="00A829BE" w:rsidRPr="0069677F" w:rsidRDefault="00A829BE" w:rsidP="001F6730"/>
          <w:p w:rsidR="00A829BE" w:rsidRPr="0069677F" w:rsidRDefault="00A829BE" w:rsidP="001F6730"/>
        </w:tc>
        <w:tc>
          <w:tcPr>
            <w:tcW w:w="3405" w:type="dxa"/>
          </w:tcPr>
          <w:p w:rsidR="00A829BE" w:rsidRPr="0069677F" w:rsidRDefault="00A829BE" w:rsidP="00E67078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67078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ED1372">
            <w:pPr>
              <w:rPr>
                <w:szCs w:val="28"/>
              </w:rPr>
            </w:pPr>
            <w:r>
              <w:rPr>
                <w:szCs w:val="28"/>
              </w:rPr>
              <w:t xml:space="preserve">   Ул. Набережная,</w:t>
            </w:r>
          </w:p>
          <w:p w:rsidR="00A829BE" w:rsidRPr="0069677F" w:rsidRDefault="00A829BE" w:rsidP="001E5668">
            <w:r>
              <w:rPr>
                <w:szCs w:val="28"/>
              </w:rPr>
              <w:t xml:space="preserve">        </w:t>
            </w: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27-49</w:t>
            </w:r>
          </w:p>
          <w:p w:rsidR="00A829BE" w:rsidRPr="0069677F" w:rsidRDefault="00A829BE" w:rsidP="001E5668"/>
        </w:tc>
      </w:tr>
      <w:tr w:rsidR="00A829BE" w:rsidRPr="0069677F" w:rsidTr="005049E0">
        <w:trPr>
          <w:trHeight w:val="1075"/>
        </w:trPr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6</w:t>
            </w:r>
          </w:p>
        </w:tc>
        <w:tc>
          <w:tcPr>
            <w:tcW w:w="3719" w:type="dxa"/>
          </w:tcPr>
          <w:p w:rsidR="00A829BE" w:rsidRDefault="00A829BE" w:rsidP="001F67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Кученяево,</w:t>
            </w:r>
          </w:p>
          <w:p w:rsidR="00A829BE" w:rsidRDefault="00A829BE" w:rsidP="001F6730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 xml:space="preserve"> Володарского, д.43</w:t>
            </w:r>
          </w:p>
          <w:p w:rsidR="00A829BE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 (обочина автомобильной дороги)</w:t>
            </w:r>
          </w:p>
          <w:p w:rsidR="00A829BE" w:rsidRPr="001B409F" w:rsidRDefault="00A829BE" w:rsidP="001B409F">
            <w:pPr>
              <w:suppressAutoHyphens w:val="0"/>
              <w:rPr>
                <w:color w:val="000000"/>
              </w:rPr>
            </w:pPr>
            <w:r w:rsidRPr="001B409F">
              <w:rPr>
                <w:color w:val="000000"/>
              </w:rPr>
              <w:t>54.729894, 46.394022</w:t>
            </w:r>
          </w:p>
          <w:p w:rsidR="00A829BE" w:rsidRPr="001E5668" w:rsidRDefault="00A829BE" w:rsidP="001F6730">
            <w:pPr>
              <w:jc w:val="center"/>
            </w:pP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ж/б плиты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1F6730">
            <w:pPr>
              <w:jc w:val="center"/>
            </w:pPr>
          </w:p>
        </w:tc>
        <w:tc>
          <w:tcPr>
            <w:tcW w:w="3405" w:type="dxa"/>
          </w:tcPr>
          <w:p w:rsidR="00A829BE" w:rsidRPr="0069677F" w:rsidRDefault="00A829BE" w:rsidP="00ED137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1E56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 Володарского,</w:t>
            </w:r>
          </w:p>
          <w:p w:rsidR="00A829BE" w:rsidRPr="0069677F" w:rsidRDefault="00A829BE" w:rsidP="001E5668">
            <w:pPr>
              <w:jc w:val="center"/>
            </w:pPr>
            <w:r w:rsidRPr="005D3FFB">
              <w:rPr>
                <w:szCs w:val="28"/>
              </w:rPr>
              <w:t>д.№.</w:t>
            </w:r>
            <w:r>
              <w:rPr>
                <w:szCs w:val="28"/>
              </w:rPr>
              <w:t>7-63, д.№16-д.№52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7</w:t>
            </w:r>
          </w:p>
        </w:tc>
        <w:tc>
          <w:tcPr>
            <w:tcW w:w="3719" w:type="dxa"/>
          </w:tcPr>
          <w:p w:rsidR="00A829BE" w:rsidRDefault="00A829BE" w:rsidP="001F673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Кученяево,</w:t>
            </w:r>
          </w:p>
          <w:p w:rsidR="00A829BE" w:rsidRDefault="00A829BE" w:rsidP="001F6730">
            <w:pPr>
              <w:jc w:val="center"/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 xml:space="preserve"> Володарского, д.85</w:t>
            </w:r>
            <w:r w:rsidRPr="0069677F">
              <w:rPr>
                <w:sz w:val="22"/>
                <w:szCs w:val="22"/>
              </w:rPr>
              <w:t xml:space="preserve"> </w:t>
            </w:r>
          </w:p>
          <w:p w:rsidR="00A829BE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1B409F" w:rsidRDefault="00A829BE" w:rsidP="001F6730">
            <w:pPr>
              <w:jc w:val="center"/>
            </w:pPr>
            <w:r w:rsidRPr="001B409F">
              <w:rPr>
                <w:color w:val="000000"/>
              </w:rPr>
              <w:t>54.729310, 46.399775</w:t>
            </w: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ж/б плиты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1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5" w:type="dxa"/>
          </w:tcPr>
          <w:p w:rsidR="00A829BE" w:rsidRPr="0069677F" w:rsidRDefault="00A829BE" w:rsidP="00ED137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1336D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 Володарского,</w:t>
            </w:r>
          </w:p>
          <w:p w:rsidR="00A829BE" w:rsidRDefault="00A829BE" w:rsidP="00ED137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</w:t>
            </w:r>
            <w:r>
              <w:rPr>
                <w:szCs w:val="28"/>
              </w:rPr>
              <w:t xml:space="preserve"> </w:t>
            </w:r>
            <w:r w:rsidRPr="005D3FFB">
              <w:rPr>
                <w:szCs w:val="28"/>
              </w:rPr>
              <w:t>№</w:t>
            </w:r>
            <w:r>
              <w:rPr>
                <w:szCs w:val="28"/>
              </w:rPr>
              <w:t>54-100</w:t>
            </w:r>
            <w:r w:rsidRPr="005D3FFB">
              <w:rPr>
                <w:szCs w:val="28"/>
              </w:rPr>
              <w:t>,</w:t>
            </w:r>
          </w:p>
          <w:p w:rsidR="00A829BE" w:rsidRDefault="00A829BE" w:rsidP="00ED137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 xml:space="preserve"> </w:t>
            </w:r>
            <w:r>
              <w:rPr>
                <w:szCs w:val="28"/>
              </w:rPr>
              <w:t>Ул. Володарского,</w:t>
            </w:r>
          </w:p>
          <w:p w:rsidR="00A829BE" w:rsidRPr="0069677F" w:rsidRDefault="00A829BE" w:rsidP="001336D5">
            <w:pPr>
              <w:jc w:val="center"/>
            </w:pPr>
            <w:r>
              <w:rPr>
                <w:szCs w:val="28"/>
              </w:rPr>
              <w:t xml:space="preserve">Д. </w:t>
            </w:r>
            <w:r w:rsidRPr="005D3FFB">
              <w:rPr>
                <w:szCs w:val="28"/>
              </w:rPr>
              <w:t>№</w:t>
            </w:r>
            <w:r>
              <w:rPr>
                <w:szCs w:val="28"/>
              </w:rPr>
              <w:t>65-95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8</w:t>
            </w:r>
          </w:p>
        </w:tc>
        <w:tc>
          <w:tcPr>
            <w:tcW w:w="3719" w:type="dxa"/>
          </w:tcPr>
          <w:p w:rsidR="00A829BE" w:rsidRDefault="00A829BE" w:rsidP="00ED137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Кученяево,</w:t>
            </w:r>
          </w:p>
          <w:p w:rsidR="00A829BE" w:rsidRDefault="00A829BE" w:rsidP="001F6730">
            <w:pPr>
              <w:jc w:val="center"/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 xml:space="preserve"> Володарского, д.119</w:t>
            </w:r>
            <w:r w:rsidRPr="0069677F">
              <w:rPr>
                <w:sz w:val="22"/>
                <w:szCs w:val="22"/>
              </w:rPr>
              <w:t xml:space="preserve"> </w:t>
            </w:r>
          </w:p>
          <w:p w:rsidR="00A829BE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1B409F" w:rsidRDefault="00A829BE" w:rsidP="001F6730">
            <w:pPr>
              <w:jc w:val="center"/>
            </w:pPr>
            <w:r w:rsidRPr="001B409F">
              <w:rPr>
                <w:color w:val="000000"/>
              </w:rPr>
              <w:t>54.728960, 46.405154</w:t>
            </w: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ж/б плиты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2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1,1</w:t>
              </w:r>
              <w:r w:rsidRPr="0069677F">
                <w:rPr>
                  <w:sz w:val="22"/>
                  <w:szCs w:val="22"/>
                </w:rPr>
                <w:t xml:space="preserve">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1F6730">
            <w:pPr>
              <w:jc w:val="center"/>
            </w:pPr>
          </w:p>
        </w:tc>
        <w:tc>
          <w:tcPr>
            <w:tcW w:w="3405" w:type="dxa"/>
          </w:tcPr>
          <w:p w:rsidR="00A829BE" w:rsidRPr="0069677F" w:rsidRDefault="00A829BE" w:rsidP="00ED137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ED137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 Володарского,</w:t>
            </w:r>
          </w:p>
          <w:p w:rsidR="00A829BE" w:rsidRDefault="00A829BE" w:rsidP="00ED1372">
            <w:pPr>
              <w:jc w:val="center"/>
            </w:pPr>
            <w:r>
              <w:rPr>
                <w:szCs w:val="28"/>
              </w:rPr>
              <w:t xml:space="preserve">д. </w:t>
            </w:r>
            <w:r w:rsidRPr="005D3FFB">
              <w:rPr>
                <w:szCs w:val="28"/>
              </w:rPr>
              <w:t>№</w:t>
            </w:r>
            <w:r>
              <w:rPr>
                <w:szCs w:val="28"/>
              </w:rPr>
              <w:t>97-129</w:t>
            </w:r>
            <w:r>
              <w:rPr>
                <w:sz w:val="22"/>
                <w:szCs w:val="22"/>
              </w:rPr>
              <w:t xml:space="preserve"> </w:t>
            </w:r>
          </w:p>
          <w:p w:rsidR="00A829BE" w:rsidRDefault="00A829BE" w:rsidP="00ED137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 Володарского</w:t>
            </w:r>
          </w:p>
          <w:p w:rsidR="00A829BE" w:rsidRDefault="00A829BE" w:rsidP="00ED1372">
            <w:pPr>
              <w:jc w:val="center"/>
              <w:rPr>
                <w:szCs w:val="28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5D3FFB">
              <w:rPr>
                <w:szCs w:val="28"/>
              </w:rPr>
              <w:t>д.</w:t>
            </w:r>
            <w:r>
              <w:rPr>
                <w:szCs w:val="28"/>
              </w:rPr>
              <w:t xml:space="preserve"> </w:t>
            </w:r>
            <w:r w:rsidRPr="005D3FFB">
              <w:rPr>
                <w:szCs w:val="28"/>
              </w:rPr>
              <w:t>№</w:t>
            </w:r>
            <w:r>
              <w:rPr>
                <w:szCs w:val="28"/>
              </w:rPr>
              <w:t>102-130</w:t>
            </w:r>
            <w:r w:rsidRPr="005D3FFB">
              <w:rPr>
                <w:szCs w:val="28"/>
              </w:rPr>
              <w:t>,</w:t>
            </w:r>
          </w:p>
          <w:p w:rsidR="00A829BE" w:rsidRPr="0069677F" w:rsidRDefault="00A829BE" w:rsidP="00ED1372">
            <w:pPr>
              <w:jc w:val="center"/>
            </w:pPr>
            <w:r w:rsidRPr="005D3FFB">
              <w:rPr>
                <w:szCs w:val="28"/>
              </w:rPr>
              <w:t xml:space="preserve"> 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9</w:t>
            </w:r>
          </w:p>
        </w:tc>
        <w:tc>
          <w:tcPr>
            <w:tcW w:w="3719" w:type="dxa"/>
          </w:tcPr>
          <w:p w:rsidR="00A829BE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 xml:space="preserve"> </w:t>
            </w: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 xml:space="preserve"> Володарского, д.167</w:t>
            </w:r>
            <w:r w:rsidRPr="0069677F">
              <w:rPr>
                <w:sz w:val="22"/>
                <w:szCs w:val="22"/>
              </w:rPr>
              <w:t xml:space="preserve"> </w:t>
            </w:r>
          </w:p>
          <w:p w:rsidR="00A829BE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1B409F" w:rsidRDefault="00A829BE" w:rsidP="001F6730">
            <w:pPr>
              <w:jc w:val="center"/>
            </w:pPr>
            <w:r w:rsidRPr="001B409F">
              <w:rPr>
                <w:color w:val="000000"/>
              </w:rPr>
              <w:t>54.728069, 46.415380</w:t>
            </w:r>
          </w:p>
        </w:tc>
        <w:tc>
          <w:tcPr>
            <w:tcW w:w="1612" w:type="dxa"/>
          </w:tcPr>
          <w:p w:rsidR="00A829BE" w:rsidRPr="0069677F" w:rsidRDefault="00A829BE" w:rsidP="001F6730">
            <w:pPr>
              <w:jc w:val="center"/>
            </w:pPr>
            <w:r>
              <w:rPr>
                <w:sz w:val="22"/>
                <w:szCs w:val="22"/>
              </w:rPr>
              <w:t>ж/б плиты</w:t>
            </w:r>
          </w:p>
        </w:tc>
        <w:tc>
          <w:tcPr>
            <w:tcW w:w="1388" w:type="dxa"/>
          </w:tcPr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69677F" w:rsidRDefault="00A829BE" w:rsidP="001F6730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69677F" w:rsidRDefault="00A829BE" w:rsidP="001F6730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1F6730">
            <w:pPr>
              <w:jc w:val="center"/>
            </w:pPr>
          </w:p>
        </w:tc>
        <w:tc>
          <w:tcPr>
            <w:tcW w:w="3405" w:type="dxa"/>
          </w:tcPr>
          <w:p w:rsidR="00A829BE" w:rsidRPr="0069677F" w:rsidRDefault="00A829BE" w:rsidP="00ED137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69677F" w:rsidRDefault="00A829BE" w:rsidP="00ED137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8E07AC" w:rsidRDefault="00A829BE" w:rsidP="001F6730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ED137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 Володарского</w:t>
            </w:r>
          </w:p>
          <w:p w:rsidR="00A829BE" w:rsidRDefault="00A829BE" w:rsidP="001F6730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</w:t>
            </w: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131-201</w:t>
            </w:r>
            <w:r w:rsidRPr="005D3FFB">
              <w:rPr>
                <w:szCs w:val="28"/>
              </w:rPr>
              <w:t>,</w:t>
            </w:r>
          </w:p>
          <w:p w:rsidR="00A829BE" w:rsidRDefault="00A829BE" w:rsidP="00ED137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 Володарского</w:t>
            </w:r>
          </w:p>
          <w:p w:rsidR="00A829BE" w:rsidRPr="0069677F" w:rsidRDefault="00A829BE" w:rsidP="001F6730">
            <w:r>
              <w:rPr>
                <w:szCs w:val="28"/>
              </w:rPr>
              <w:t xml:space="preserve">              д.</w:t>
            </w:r>
            <w:r w:rsidRPr="005D3FFB">
              <w:rPr>
                <w:szCs w:val="28"/>
              </w:rPr>
              <w:t xml:space="preserve"> №</w:t>
            </w:r>
            <w:r>
              <w:rPr>
                <w:szCs w:val="28"/>
              </w:rPr>
              <w:t>132-186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Pr="00ED1372" w:rsidRDefault="00A829BE" w:rsidP="003D39C5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719" w:type="dxa"/>
          </w:tcPr>
          <w:p w:rsidR="00A829BE" w:rsidRPr="004E6FB3" w:rsidRDefault="00A829BE" w:rsidP="003D39C5">
            <w:pPr>
              <w:jc w:val="center"/>
            </w:pPr>
            <w:r w:rsidRPr="004E6FB3">
              <w:t>С. Кельвядни</w:t>
            </w:r>
          </w:p>
          <w:p w:rsidR="00A829BE" w:rsidRPr="004E6FB3" w:rsidRDefault="00A829BE" w:rsidP="003D39C5">
            <w:pPr>
              <w:jc w:val="center"/>
            </w:pPr>
            <w:r w:rsidRPr="004E6FB3">
              <w:rPr>
                <w:color w:val="000000"/>
              </w:rPr>
              <w:t>ул.</w:t>
            </w:r>
            <w:r>
              <w:rPr>
                <w:color w:val="000000"/>
              </w:rPr>
              <w:t xml:space="preserve"> </w:t>
            </w:r>
            <w:r w:rsidRPr="004E6FB3">
              <w:rPr>
                <w:color w:val="000000"/>
              </w:rPr>
              <w:t>Одыре, д.21</w:t>
            </w:r>
            <w:r w:rsidRPr="004E6FB3">
              <w:t xml:space="preserve"> </w:t>
            </w:r>
          </w:p>
          <w:p w:rsidR="00A829BE" w:rsidRDefault="00A829BE" w:rsidP="003D39C5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5049E0" w:rsidRDefault="00A829BE" w:rsidP="003D39C5">
            <w:pPr>
              <w:jc w:val="center"/>
            </w:pPr>
            <w:r w:rsidRPr="005049E0">
              <w:rPr>
                <w:color w:val="000000"/>
              </w:rPr>
              <w:t>54.703682,46.335565</w:t>
            </w:r>
          </w:p>
        </w:tc>
        <w:tc>
          <w:tcPr>
            <w:tcW w:w="1612" w:type="dxa"/>
          </w:tcPr>
          <w:p w:rsidR="00A829BE" w:rsidRPr="00ED1372" w:rsidRDefault="00A829BE" w:rsidP="003D39C5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ED1372" w:rsidRDefault="00A829BE" w:rsidP="003D39C5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ED1372" w:rsidRDefault="00A829BE" w:rsidP="003D39C5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3D39C5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ED1372" w:rsidRDefault="00A829BE" w:rsidP="003D39C5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3D39C5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3D39C5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3D39C5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ED1372" w:rsidRDefault="00A829BE" w:rsidP="003D39C5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ED137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Ул.Одыре,</w:t>
            </w:r>
          </w:p>
          <w:p w:rsidR="00A829BE" w:rsidRPr="00ED1372" w:rsidRDefault="00A829BE" w:rsidP="00ED137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1-18 №23-39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Default="00A829BE" w:rsidP="003D39C5">
            <w:pPr>
              <w:jc w:val="center"/>
            </w:pPr>
            <w:r>
              <w:t>11</w:t>
            </w:r>
          </w:p>
        </w:tc>
        <w:tc>
          <w:tcPr>
            <w:tcW w:w="3719" w:type="dxa"/>
          </w:tcPr>
          <w:p w:rsidR="00A829BE" w:rsidRDefault="00A829BE" w:rsidP="003D39C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3D39C5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Одыре</w:t>
            </w:r>
            <w:r w:rsidRPr="005D3FFB">
              <w:rPr>
                <w:szCs w:val="28"/>
              </w:rPr>
              <w:t xml:space="preserve">, </w:t>
            </w:r>
            <w:r>
              <w:rPr>
                <w:szCs w:val="28"/>
              </w:rPr>
              <w:t>поворот влево</w:t>
            </w:r>
          </w:p>
          <w:p w:rsidR="00A829BE" w:rsidRDefault="00A829BE" w:rsidP="005049E0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5049E0" w:rsidRDefault="00A829BE" w:rsidP="003D39C5">
            <w:pPr>
              <w:jc w:val="center"/>
            </w:pPr>
            <w:r w:rsidRPr="005049E0">
              <w:rPr>
                <w:color w:val="000000"/>
              </w:rPr>
              <w:t>54.700450,46.337906</w:t>
            </w:r>
          </w:p>
        </w:tc>
        <w:tc>
          <w:tcPr>
            <w:tcW w:w="1612" w:type="dxa"/>
          </w:tcPr>
          <w:p w:rsidR="00A829BE" w:rsidRDefault="00A829BE" w:rsidP="003D39C5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3D39C5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ED1372" w:rsidRDefault="00A829BE" w:rsidP="004E6FB3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4E6FB3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3D39C5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4E6FB3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4E6FB3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4E6FB3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3D39C5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5049E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Ул.Одыре,</w:t>
            </w:r>
          </w:p>
          <w:p w:rsidR="00A829BE" w:rsidRDefault="00A829BE" w:rsidP="00ED137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 xml:space="preserve"> д.№</w:t>
            </w:r>
            <w:r>
              <w:rPr>
                <w:szCs w:val="28"/>
              </w:rPr>
              <w:t>19-21 №17-22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Default="00A829BE" w:rsidP="003D39C5">
            <w:pPr>
              <w:jc w:val="center"/>
            </w:pPr>
            <w:r>
              <w:t>12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</w:t>
            </w:r>
            <w:r w:rsidRPr="005D3FFB">
              <w:rPr>
                <w:szCs w:val="28"/>
              </w:rPr>
              <w:t>,</w:t>
            </w:r>
            <w:r>
              <w:rPr>
                <w:szCs w:val="28"/>
              </w:rPr>
              <w:t xml:space="preserve"> д.3</w:t>
            </w:r>
            <w:r w:rsidRPr="005D3FFB">
              <w:rPr>
                <w:szCs w:val="28"/>
              </w:rPr>
              <w:t xml:space="preserve"> </w:t>
            </w:r>
          </w:p>
          <w:p w:rsidR="00A829BE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5049E0" w:rsidRDefault="00A829BE" w:rsidP="00F53FE2">
            <w:pPr>
              <w:jc w:val="center"/>
            </w:pPr>
            <w:r w:rsidRPr="005049E0">
              <w:rPr>
                <w:color w:val="000000"/>
              </w:rPr>
              <w:t>54.699950,46.334031</w:t>
            </w:r>
          </w:p>
        </w:tc>
        <w:tc>
          <w:tcPr>
            <w:tcW w:w="1612" w:type="dxa"/>
          </w:tcPr>
          <w:p w:rsidR="00A829BE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F53FE2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F53FE2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Ул.Центральная,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2- д.№35</w:t>
            </w:r>
          </w:p>
        </w:tc>
      </w:tr>
      <w:tr w:rsidR="00A829BE" w:rsidRPr="0069677F" w:rsidTr="005049E0">
        <w:tc>
          <w:tcPr>
            <w:tcW w:w="719" w:type="dxa"/>
          </w:tcPr>
          <w:p w:rsidR="00A829BE" w:rsidRDefault="00A829BE" w:rsidP="003D39C5">
            <w:pPr>
              <w:jc w:val="center"/>
            </w:pPr>
            <w:r>
              <w:t>13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</w:t>
            </w:r>
            <w:r w:rsidRPr="005D3FFB">
              <w:rPr>
                <w:szCs w:val="28"/>
              </w:rPr>
              <w:t>,</w:t>
            </w:r>
            <w:r>
              <w:rPr>
                <w:szCs w:val="28"/>
              </w:rPr>
              <w:t xml:space="preserve"> д.52</w:t>
            </w:r>
          </w:p>
          <w:p w:rsidR="00A829BE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5049E0" w:rsidRDefault="00A829BE" w:rsidP="00F53FE2">
            <w:pPr>
              <w:jc w:val="center"/>
            </w:pPr>
            <w:r w:rsidRPr="005049E0">
              <w:rPr>
                <w:color w:val="000000"/>
              </w:rPr>
              <w:t>54.697583,46.334582</w:t>
            </w:r>
          </w:p>
        </w:tc>
        <w:tc>
          <w:tcPr>
            <w:tcW w:w="1612" w:type="dxa"/>
          </w:tcPr>
          <w:p w:rsidR="00A829BE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F53FE2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F53FE2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Ул.Центральная,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36- д.№47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</w:p>
        </w:tc>
      </w:tr>
      <w:tr w:rsidR="00A829BE" w:rsidRPr="0069677F" w:rsidTr="005049E0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14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</w:t>
            </w:r>
            <w:r w:rsidRPr="005D3FFB">
              <w:rPr>
                <w:szCs w:val="28"/>
              </w:rPr>
              <w:t>,</w:t>
            </w:r>
            <w:r>
              <w:rPr>
                <w:szCs w:val="28"/>
              </w:rPr>
              <w:t xml:space="preserve"> д.70</w:t>
            </w:r>
          </w:p>
          <w:p w:rsidR="00A829BE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5049E0" w:rsidRDefault="00A829BE" w:rsidP="00F53FE2">
            <w:pPr>
              <w:jc w:val="center"/>
            </w:pPr>
            <w:r w:rsidRPr="005049E0">
              <w:rPr>
                <w:color w:val="000000"/>
              </w:rPr>
              <w:t>54.694686,46.336187</w:t>
            </w:r>
          </w:p>
        </w:tc>
        <w:tc>
          <w:tcPr>
            <w:tcW w:w="1612" w:type="dxa"/>
          </w:tcPr>
          <w:p w:rsidR="00A829BE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Ул.Центральная,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49- д.№78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</w:p>
        </w:tc>
      </w:tr>
      <w:tr w:rsidR="00A829BE" w:rsidRPr="0069677F" w:rsidTr="005049E0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15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Малая Гора</w:t>
            </w:r>
            <w:r w:rsidRPr="005D3FFB">
              <w:rPr>
                <w:szCs w:val="28"/>
              </w:rPr>
              <w:t>,</w:t>
            </w:r>
            <w:r>
              <w:rPr>
                <w:szCs w:val="28"/>
              </w:rPr>
              <w:t xml:space="preserve"> д.11</w:t>
            </w:r>
          </w:p>
          <w:p w:rsidR="00A829BE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DF1424" w:rsidRDefault="00A829BE" w:rsidP="00F53FE2">
            <w:pPr>
              <w:jc w:val="center"/>
            </w:pPr>
            <w:r w:rsidRPr="00DF1424">
              <w:rPr>
                <w:color w:val="000000"/>
              </w:rPr>
              <w:t>54.697662,46.340232</w:t>
            </w:r>
          </w:p>
        </w:tc>
        <w:tc>
          <w:tcPr>
            <w:tcW w:w="1612" w:type="dxa"/>
          </w:tcPr>
          <w:p w:rsidR="00A829BE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Ул.Малая Гора,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2- д.№33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</w:p>
        </w:tc>
      </w:tr>
      <w:tr w:rsidR="00A829BE" w:rsidRPr="0069677F" w:rsidTr="005049E0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16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Новая, д.3</w:t>
            </w:r>
          </w:p>
          <w:p w:rsidR="00A829BE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  <w:p w:rsidR="00A829BE" w:rsidRPr="00DF1424" w:rsidRDefault="00A829BE" w:rsidP="00F53FE2">
            <w:pPr>
              <w:jc w:val="center"/>
            </w:pPr>
            <w:r w:rsidRPr="00DF1424">
              <w:rPr>
                <w:color w:val="000000"/>
              </w:rPr>
              <w:t>54.700329,46.331252</w:t>
            </w:r>
          </w:p>
        </w:tc>
        <w:tc>
          <w:tcPr>
            <w:tcW w:w="1612" w:type="dxa"/>
          </w:tcPr>
          <w:p w:rsidR="00A829BE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Ул.Новая,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1- д.№14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</w:p>
        </w:tc>
      </w:tr>
      <w:tr w:rsidR="00A829BE" w:rsidRPr="0069677F" w:rsidTr="005049E0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17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Лесная, д.1</w:t>
            </w:r>
          </w:p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(обочина </w:t>
            </w:r>
            <w:r w:rsidRPr="00DF1424">
              <w:t>автомобильной дороги)</w:t>
            </w:r>
          </w:p>
          <w:p w:rsidR="00A829BE" w:rsidRPr="00DF1424" w:rsidRDefault="00A829BE" w:rsidP="00F53FE2">
            <w:pPr>
              <w:jc w:val="center"/>
            </w:pPr>
            <w:r w:rsidRPr="00DF1424">
              <w:rPr>
                <w:color w:val="000000"/>
              </w:rPr>
              <w:t>54.700408,46.329818</w:t>
            </w:r>
          </w:p>
        </w:tc>
        <w:tc>
          <w:tcPr>
            <w:tcW w:w="1612" w:type="dxa"/>
          </w:tcPr>
          <w:p w:rsidR="00A829BE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69677F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ED1372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ED1372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69677F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Ул.Лесная,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1- д.№12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</w:p>
        </w:tc>
      </w:tr>
      <w:tr w:rsidR="00A829BE" w:rsidTr="00DF1424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18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С. Кельвядни,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Молодежная, д.1</w:t>
            </w:r>
          </w:p>
          <w:p w:rsidR="00A829BE" w:rsidRPr="00DF1424" w:rsidRDefault="00A829BE" w:rsidP="00F53FE2">
            <w:pPr>
              <w:jc w:val="center"/>
              <w:rPr>
                <w:szCs w:val="28"/>
              </w:rPr>
            </w:pPr>
            <w:r w:rsidRPr="00DF1424">
              <w:rPr>
                <w:szCs w:val="28"/>
              </w:rPr>
              <w:t>(обочина автомобильной дороги)</w:t>
            </w:r>
          </w:p>
          <w:p w:rsidR="00A829BE" w:rsidRPr="00DF1424" w:rsidRDefault="00A829BE" w:rsidP="00F53FE2">
            <w:pPr>
              <w:jc w:val="center"/>
            </w:pPr>
            <w:r w:rsidRPr="00DF1424">
              <w:rPr>
                <w:color w:val="000000"/>
              </w:rPr>
              <w:t>54,698194.46,331901</w:t>
            </w:r>
          </w:p>
        </w:tc>
        <w:tc>
          <w:tcPr>
            <w:tcW w:w="1612" w:type="dxa"/>
          </w:tcPr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грунт</w:t>
            </w:r>
          </w:p>
        </w:tc>
        <w:tc>
          <w:tcPr>
            <w:tcW w:w="1388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Ул.Молодежная,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1- д.№14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</w:p>
        </w:tc>
      </w:tr>
      <w:tr w:rsidR="00A829BE" w:rsidTr="00DF1424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19</w:t>
            </w:r>
          </w:p>
        </w:tc>
        <w:tc>
          <w:tcPr>
            <w:tcW w:w="3719" w:type="dxa"/>
          </w:tcPr>
          <w:p w:rsidR="00A829BE" w:rsidRDefault="00A829BE" w:rsidP="00F53FE2">
            <w:pPr>
              <w:jc w:val="center"/>
              <w:rPr>
                <w:color w:val="000000"/>
              </w:rPr>
            </w:pPr>
            <w:r w:rsidRPr="00DF1424">
              <w:rPr>
                <w:color w:val="000000"/>
              </w:rPr>
              <w:t>С.Андреевка,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DF1424">
              <w:rPr>
                <w:color w:val="000000"/>
              </w:rPr>
              <w:t xml:space="preserve"> ул.Центральная,д.5</w:t>
            </w:r>
            <w:r w:rsidRPr="00DF1424">
              <w:rPr>
                <w:szCs w:val="28"/>
              </w:rPr>
              <w:t xml:space="preserve"> </w:t>
            </w:r>
          </w:p>
          <w:p w:rsidR="00A829BE" w:rsidRPr="00DF1424" w:rsidRDefault="00A829BE" w:rsidP="00F53FE2">
            <w:pPr>
              <w:jc w:val="center"/>
              <w:rPr>
                <w:szCs w:val="28"/>
              </w:rPr>
            </w:pPr>
            <w:r w:rsidRPr="00DF1424">
              <w:rPr>
                <w:szCs w:val="28"/>
              </w:rPr>
              <w:t>(обочина автомобильной дороги)</w:t>
            </w:r>
          </w:p>
          <w:p w:rsidR="00A829BE" w:rsidRPr="00DF1424" w:rsidRDefault="00A829BE" w:rsidP="00F53FE2">
            <w:pPr>
              <w:jc w:val="center"/>
            </w:pPr>
            <w:r w:rsidRPr="00DF1424">
              <w:rPr>
                <w:color w:val="000000"/>
              </w:rPr>
              <w:t>54.699832,46.388241</w:t>
            </w:r>
          </w:p>
        </w:tc>
        <w:tc>
          <w:tcPr>
            <w:tcW w:w="1612" w:type="dxa"/>
          </w:tcPr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F53FE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Ул.Центральная,</w:t>
            </w:r>
          </w:p>
          <w:p w:rsidR="00A829BE" w:rsidRDefault="00A829BE" w:rsidP="00F53FE2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 xml:space="preserve">д. № </w:t>
            </w:r>
            <w:r>
              <w:rPr>
                <w:szCs w:val="28"/>
              </w:rPr>
              <w:t>1-13; №60-71</w:t>
            </w:r>
          </w:p>
        </w:tc>
      </w:tr>
      <w:tr w:rsidR="00A829BE" w:rsidTr="00DF1424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20</w:t>
            </w:r>
          </w:p>
        </w:tc>
        <w:tc>
          <w:tcPr>
            <w:tcW w:w="3719" w:type="dxa"/>
          </w:tcPr>
          <w:p w:rsidR="00A829BE" w:rsidRPr="00440E50" w:rsidRDefault="00A829BE" w:rsidP="00F53FE2">
            <w:pPr>
              <w:jc w:val="center"/>
              <w:rPr>
                <w:color w:val="000000"/>
              </w:rPr>
            </w:pPr>
            <w:r w:rsidRPr="00440E50">
              <w:rPr>
                <w:color w:val="000000"/>
              </w:rPr>
              <w:t>С.Андреевка,</w:t>
            </w:r>
          </w:p>
          <w:p w:rsidR="00A829BE" w:rsidRPr="00440E50" w:rsidRDefault="00A829BE" w:rsidP="00F53FE2">
            <w:pPr>
              <w:jc w:val="center"/>
            </w:pPr>
            <w:r w:rsidRPr="00440E50">
              <w:rPr>
                <w:color w:val="000000"/>
              </w:rPr>
              <w:t xml:space="preserve"> ул. Центральная, д. №25</w:t>
            </w:r>
          </w:p>
          <w:p w:rsidR="00A829BE" w:rsidRPr="00440E50" w:rsidRDefault="00A829BE" w:rsidP="00F53FE2">
            <w:pPr>
              <w:jc w:val="center"/>
            </w:pPr>
            <w:r w:rsidRPr="00440E50">
              <w:t>(обочина автомобильной дороги)</w:t>
            </w:r>
          </w:p>
          <w:p w:rsidR="00A829BE" w:rsidRPr="00DF1424" w:rsidRDefault="00A829BE" w:rsidP="00F53FE2">
            <w:pPr>
              <w:jc w:val="center"/>
            </w:pPr>
            <w:r w:rsidRPr="00440E50">
              <w:rPr>
                <w:color w:val="000000"/>
              </w:rPr>
              <w:t>54.697591,46.393023</w:t>
            </w:r>
          </w:p>
        </w:tc>
        <w:tc>
          <w:tcPr>
            <w:tcW w:w="1612" w:type="dxa"/>
          </w:tcPr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440E5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Ул.Центральная,</w:t>
            </w:r>
          </w:p>
          <w:p w:rsidR="00A829BE" w:rsidRDefault="00A829BE" w:rsidP="00440E50">
            <w:pPr>
              <w:jc w:val="center"/>
            </w:pPr>
            <w:r w:rsidRPr="005D3FFB">
              <w:rPr>
                <w:szCs w:val="28"/>
              </w:rPr>
              <w:t xml:space="preserve">д. № </w:t>
            </w:r>
            <w:r>
              <w:rPr>
                <w:szCs w:val="28"/>
              </w:rPr>
              <w:t>14-24; №48-58</w:t>
            </w:r>
          </w:p>
        </w:tc>
      </w:tr>
      <w:tr w:rsidR="00A829BE" w:rsidTr="00DF1424">
        <w:tc>
          <w:tcPr>
            <w:tcW w:w="719" w:type="dxa"/>
          </w:tcPr>
          <w:p w:rsidR="00A829BE" w:rsidRDefault="00A829BE" w:rsidP="00F53FE2">
            <w:pPr>
              <w:jc w:val="center"/>
            </w:pPr>
            <w:r>
              <w:t>21</w:t>
            </w:r>
          </w:p>
        </w:tc>
        <w:tc>
          <w:tcPr>
            <w:tcW w:w="3719" w:type="dxa"/>
          </w:tcPr>
          <w:p w:rsidR="00A829BE" w:rsidRPr="00440E50" w:rsidRDefault="00A829BE" w:rsidP="00F53FE2">
            <w:pPr>
              <w:jc w:val="center"/>
              <w:rPr>
                <w:color w:val="000000"/>
              </w:rPr>
            </w:pPr>
            <w:r w:rsidRPr="00440E50">
              <w:rPr>
                <w:color w:val="000000"/>
              </w:rPr>
              <w:t>С.Андреевка,</w:t>
            </w:r>
          </w:p>
          <w:p w:rsidR="00A829BE" w:rsidRPr="00440E50" w:rsidRDefault="00A829BE" w:rsidP="00F53FE2">
            <w:pPr>
              <w:jc w:val="center"/>
            </w:pPr>
            <w:r w:rsidRPr="00440E50">
              <w:rPr>
                <w:color w:val="000000"/>
              </w:rPr>
              <w:t xml:space="preserve"> ул. Центральная, д. №</w:t>
            </w:r>
            <w:r>
              <w:rPr>
                <w:color w:val="000000"/>
              </w:rPr>
              <w:t>36</w:t>
            </w:r>
          </w:p>
          <w:p w:rsidR="00A829BE" w:rsidRPr="00440E50" w:rsidRDefault="00A829BE" w:rsidP="00F53FE2">
            <w:pPr>
              <w:jc w:val="center"/>
            </w:pPr>
            <w:r w:rsidRPr="00440E50">
              <w:t>(обочина автомобильной дороги)</w:t>
            </w:r>
          </w:p>
          <w:p w:rsidR="00A829BE" w:rsidRPr="00440E50" w:rsidRDefault="00A829BE" w:rsidP="00F53FE2">
            <w:pPr>
              <w:jc w:val="center"/>
            </w:pPr>
            <w:r w:rsidRPr="00440E50">
              <w:rPr>
                <w:color w:val="000000"/>
              </w:rPr>
              <w:t>54.695908,46397887</w:t>
            </w:r>
          </w:p>
        </w:tc>
        <w:tc>
          <w:tcPr>
            <w:tcW w:w="1612" w:type="dxa"/>
          </w:tcPr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1388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5 кв. м</w:t>
            </w:r>
          </w:p>
        </w:tc>
        <w:tc>
          <w:tcPr>
            <w:tcW w:w="1730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>1,1 куб. м.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3405" w:type="dxa"/>
          </w:tcPr>
          <w:p w:rsidR="00A829BE" w:rsidRPr="00DF1424" w:rsidRDefault="00A829BE" w:rsidP="00F53FE2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Кученяевского сельского поселения</w:t>
            </w:r>
            <w:r w:rsidRPr="006967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 </w:t>
            </w:r>
            <w:r>
              <w:rPr>
                <w:sz w:val="22"/>
                <w:szCs w:val="22"/>
              </w:rPr>
              <w:t>1201300004311</w:t>
            </w:r>
            <w:r w:rsidRPr="0069677F">
              <w:rPr>
                <w:sz w:val="22"/>
                <w:szCs w:val="22"/>
              </w:rPr>
              <w:t xml:space="preserve">; 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С. Кученяево</w:t>
            </w:r>
          </w:p>
          <w:p w:rsidR="00A829BE" w:rsidRPr="00DF1424" w:rsidRDefault="00A829BE" w:rsidP="00F53FE2">
            <w:pPr>
              <w:jc w:val="center"/>
            </w:pPr>
            <w:r>
              <w:rPr>
                <w:sz w:val="22"/>
                <w:szCs w:val="22"/>
              </w:rPr>
              <w:t>ул. Полевая</w:t>
            </w:r>
            <w:r w:rsidRPr="0069677F">
              <w:rPr>
                <w:sz w:val="22"/>
                <w:szCs w:val="22"/>
              </w:rPr>
              <w:t xml:space="preserve"> д.</w:t>
            </w:r>
            <w:r>
              <w:rPr>
                <w:sz w:val="22"/>
                <w:szCs w:val="22"/>
              </w:rPr>
              <w:t xml:space="preserve"> 5</w:t>
            </w:r>
          </w:p>
          <w:p w:rsidR="00A829BE" w:rsidRPr="00DF1424" w:rsidRDefault="00A829BE" w:rsidP="00F53FE2">
            <w:pPr>
              <w:jc w:val="center"/>
            </w:pPr>
          </w:p>
        </w:tc>
        <w:tc>
          <w:tcPr>
            <w:tcW w:w="2907" w:type="dxa"/>
          </w:tcPr>
          <w:p w:rsidR="00A829BE" w:rsidRDefault="00A829BE" w:rsidP="00440E5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Ул.Центральная, д.№25</w:t>
            </w:r>
          </w:p>
          <w:p w:rsidR="00A829BE" w:rsidRPr="00440E50" w:rsidRDefault="00A829BE" w:rsidP="00440E50">
            <w:pPr>
              <w:jc w:val="center"/>
              <w:rPr>
                <w:szCs w:val="28"/>
              </w:rPr>
            </w:pPr>
            <w:r w:rsidRPr="005D3FFB">
              <w:rPr>
                <w:szCs w:val="28"/>
              </w:rPr>
              <w:t xml:space="preserve">д.  № </w:t>
            </w:r>
            <w:r>
              <w:rPr>
                <w:szCs w:val="28"/>
              </w:rPr>
              <w:t>25-32;   №33-47</w:t>
            </w:r>
          </w:p>
        </w:tc>
      </w:tr>
    </w:tbl>
    <w:p w:rsidR="00A829BE" w:rsidRDefault="00A829BE" w:rsidP="00F64E6D">
      <w:pPr>
        <w:jc w:val="center"/>
        <w:rPr>
          <w:sz w:val="20"/>
          <w:szCs w:val="20"/>
        </w:rPr>
      </w:pPr>
    </w:p>
    <w:p w:rsidR="00A829BE" w:rsidRDefault="00A829BE" w:rsidP="00F64E6D">
      <w:pPr>
        <w:jc w:val="center"/>
        <w:rPr>
          <w:sz w:val="20"/>
          <w:szCs w:val="20"/>
        </w:rPr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  <w:r>
        <w:t xml:space="preserve"> </w:t>
      </w: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B93D3D">
      <w:pPr>
        <w:pStyle w:val="ListParagraph"/>
        <w:shd w:val="clear" w:color="auto" w:fill="FFFFFF"/>
        <w:ind w:left="0"/>
        <w:outlineLvl w:val="0"/>
      </w:pPr>
      <w:r>
        <w:t xml:space="preserve">                                                                                                                                                                                                                  Приложение №2</w:t>
      </w:r>
    </w:p>
    <w:p w:rsidR="00A829BE" w:rsidRDefault="00A829BE" w:rsidP="00B93D3D">
      <w:pPr>
        <w:pStyle w:val="ListParagraph"/>
        <w:shd w:val="clear" w:color="auto" w:fill="FFFFFF"/>
        <w:ind w:left="360"/>
        <w:jc w:val="right"/>
        <w:outlineLvl w:val="0"/>
      </w:pPr>
    </w:p>
    <w:p w:rsidR="00A829BE" w:rsidRPr="00006B5A" w:rsidRDefault="00A829BE" w:rsidP="00B93D3D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101710">
        <w:rPr>
          <w:bCs/>
        </w:rPr>
        <w:t xml:space="preserve"> </w:t>
      </w:r>
      <w:r w:rsidRPr="00006B5A">
        <w:rPr>
          <w:bCs/>
        </w:rPr>
        <w:t>УТВЕРЖДЕНО</w:t>
      </w:r>
    </w:p>
    <w:p w:rsidR="00A829BE" w:rsidRPr="0069677F" w:rsidRDefault="00A829BE" w:rsidP="00B93D3D">
      <w:pPr>
        <w:shd w:val="clear" w:color="auto" w:fill="FFFFFF"/>
        <w:ind w:left="540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A829BE" w:rsidRPr="0069677F" w:rsidRDefault="00A829BE" w:rsidP="00B93D3D">
      <w:pPr>
        <w:shd w:val="clear" w:color="auto" w:fill="FFFFFF"/>
        <w:jc w:val="right"/>
        <w:outlineLvl w:val="0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Кученяевского сельского поселения</w:t>
      </w:r>
      <w:r w:rsidRPr="0069677F">
        <w:rPr>
          <w:bCs/>
        </w:rPr>
        <w:t xml:space="preserve"> </w:t>
      </w:r>
      <w:r>
        <w:rPr>
          <w:bCs/>
        </w:rPr>
        <w:t>№15 от 05.08.2024 г.</w:t>
      </w: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</w:p>
    <w:p w:rsidR="00A829BE" w:rsidRDefault="00A829BE" w:rsidP="003073E6">
      <w:pPr>
        <w:pStyle w:val="ListParagraph"/>
        <w:shd w:val="clear" w:color="auto" w:fill="FFFFFF"/>
        <w:ind w:left="0"/>
        <w:jc w:val="right"/>
        <w:outlineLvl w:val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2pt;height:407.25pt">
            <v:imagedata r:id="rId6" o:title=""/>
          </v:shape>
        </w:pict>
      </w:r>
    </w:p>
    <w:p w:rsidR="00A829BE" w:rsidRDefault="00A829BE" w:rsidP="00A06F17">
      <w:pPr>
        <w:rPr>
          <w:sz w:val="20"/>
          <w:szCs w:val="20"/>
        </w:rPr>
      </w:pPr>
    </w:p>
    <w:p w:rsidR="00A829BE" w:rsidRPr="002F4A99" w:rsidRDefault="00A829BE" w:rsidP="00F64E6D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 w:rsidRPr="00A06F17">
        <w:rPr>
          <w:sz w:val="20"/>
          <w:szCs w:val="20"/>
        </w:rPr>
        <w:pict>
          <v:shape id="_x0000_i1026" type="#_x0000_t75" style="width:680.25pt;height:471pt">
            <v:imagedata r:id="rId7" o:title=""/>
          </v:shape>
        </w:pict>
      </w:r>
      <w:r w:rsidRPr="00A06F17">
        <w:rPr>
          <w:sz w:val="20"/>
          <w:szCs w:val="20"/>
        </w:rPr>
        <w:pict>
          <v:shape id="_x0000_i1027" type="#_x0000_t75" style="width:615.75pt;height:525pt">
            <v:imagedata r:id="rId8" o:title=""/>
          </v:shape>
        </w:pict>
      </w:r>
    </w:p>
    <w:sectPr w:rsidR="00A829BE" w:rsidRPr="002F4A99" w:rsidSect="0072714A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7CA05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19AC2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2C00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DD280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D1AAC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A10C29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3389B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D4633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84AA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0FA87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3136530"/>
    <w:multiLevelType w:val="hybridMultilevel"/>
    <w:tmpl w:val="6956A5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06B5A"/>
    <w:rsid w:val="000100EB"/>
    <w:rsid w:val="00016903"/>
    <w:rsid w:val="000278A7"/>
    <w:rsid w:val="00036BEF"/>
    <w:rsid w:val="000462F2"/>
    <w:rsid w:val="0007204D"/>
    <w:rsid w:val="00074E95"/>
    <w:rsid w:val="0009231F"/>
    <w:rsid w:val="0009743A"/>
    <w:rsid w:val="000A51C4"/>
    <w:rsid w:val="000B016B"/>
    <w:rsid w:val="000B274F"/>
    <w:rsid w:val="000C31AF"/>
    <w:rsid w:val="000C7D8C"/>
    <w:rsid w:val="000D18F3"/>
    <w:rsid w:val="000D76CC"/>
    <w:rsid w:val="000F280C"/>
    <w:rsid w:val="000F59A2"/>
    <w:rsid w:val="00101710"/>
    <w:rsid w:val="00111CBA"/>
    <w:rsid w:val="00120F1F"/>
    <w:rsid w:val="00132B70"/>
    <w:rsid w:val="001336D5"/>
    <w:rsid w:val="001443EB"/>
    <w:rsid w:val="0015555A"/>
    <w:rsid w:val="00167558"/>
    <w:rsid w:val="00170A2B"/>
    <w:rsid w:val="00175D4E"/>
    <w:rsid w:val="00176BEC"/>
    <w:rsid w:val="001867C1"/>
    <w:rsid w:val="00187CA5"/>
    <w:rsid w:val="00192E75"/>
    <w:rsid w:val="00194421"/>
    <w:rsid w:val="001A0139"/>
    <w:rsid w:val="001A165B"/>
    <w:rsid w:val="001A2F1E"/>
    <w:rsid w:val="001B409F"/>
    <w:rsid w:val="001B5C25"/>
    <w:rsid w:val="001B757C"/>
    <w:rsid w:val="001D5343"/>
    <w:rsid w:val="001E4CCA"/>
    <w:rsid w:val="001E5668"/>
    <w:rsid w:val="001F6730"/>
    <w:rsid w:val="00217025"/>
    <w:rsid w:val="00221F8B"/>
    <w:rsid w:val="002233CD"/>
    <w:rsid w:val="00231055"/>
    <w:rsid w:val="00231D61"/>
    <w:rsid w:val="00261CF0"/>
    <w:rsid w:val="00282D0D"/>
    <w:rsid w:val="00294938"/>
    <w:rsid w:val="002A3362"/>
    <w:rsid w:val="002A37C3"/>
    <w:rsid w:val="002A64F3"/>
    <w:rsid w:val="002B229E"/>
    <w:rsid w:val="002C3F7C"/>
    <w:rsid w:val="002D1F32"/>
    <w:rsid w:val="002D527D"/>
    <w:rsid w:val="002E3428"/>
    <w:rsid w:val="002F1A93"/>
    <w:rsid w:val="002F4A99"/>
    <w:rsid w:val="00301BA0"/>
    <w:rsid w:val="00304D60"/>
    <w:rsid w:val="003073E6"/>
    <w:rsid w:val="003146FC"/>
    <w:rsid w:val="00322246"/>
    <w:rsid w:val="00342725"/>
    <w:rsid w:val="00343151"/>
    <w:rsid w:val="00343773"/>
    <w:rsid w:val="00346A97"/>
    <w:rsid w:val="00351DF7"/>
    <w:rsid w:val="003544E5"/>
    <w:rsid w:val="003677A5"/>
    <w:rsid w:val="00367D51"/>
    <w:rsid w:val="00370324"/>
    <w:rsid w:val="00377EEF"/>
    <w:rsid w:val="0038221A"/>
    <w:rsid w:val="0039732A"/>
    <w:rsid w:val="00397F12"/>
    <w:rsid w:val="003A67CE"/>
    <w:rsid w:val="003B480A"/>
    <w:rsid w:val="003B60D0"/>
    <w:rsid w:val="003B77E5"/>
    <w:rsid w:val="003B7F00"/>
    <w:rsid w:val="003C28D3"/>
    <w:rsid w:val="003C4E0C"/>
    <w:rsid w:val="003C5622"/>
    <w:rsid w:val="003C65FF"/>
    <w:rsid w:val="003C7FBC"/>
    <w:rsid w:val="003D14BE"/>
    <w:rsid w:val="003D39C5"/>
    <w:rsid w:val="003E01D4"/>
    <w:rsid w:val="003E7423"/>
    <w:rsid w:val="003F09C5"/>
    <w:rsid w:val="003F1EE8"/>
    <w:rsid w:val="0041529D"/>
    <w:rsid w:val="00416DBD"/>
    <w:rsid w:val="004175C4"/>
    <w:rsid w:val="0042582C"/>
    <w:rsid w:val="00440E50"/>
    <w:rsid w:val="00453679"/>
    <w:rsid w:val="00453F3F"/>
    <w:rsid w:val="0045468E"/>
    <w:rsid w:val="00463472"/>
    <w:rsid w:val="0048789A"/>
    <w:rsid w:val="004B2054"/>
    <w:rsid w:val="004E0351"/>
    <w:rsid w:val="004E3309"/>
    <w:rsid w:val="004E6FB3"/>
    <w:rsid w:val="004F14BC"/>
    <w:rsid w:val="004F4DA1"/>
    <w:rsid w:val="0050077E"/>
    <w:rsid w:val="005049E0"/>
    <w:rsid w:val="00504F5F"/>
    <w:rsid w:val="005144D4"/>
    <w:rsid w:val="00533B59"/>
    <w:rsid w:val="00534337"/>
    <w:rsid w:val="00536196"/>
    <w:rsid w:val="00536838"/>
    <w:rsid w:val="00542094"/>
    <w:rsid w:val="00542454"/>
    <w:rsid w:val="005502E0"/>
    <w:rsid w:val="00551A75"/>
    <w:rsid w:val="0056482B"/>
    <w:rsid w:val="00565B5E"/>
    <w:rsid w:val="005673DE"/>
    <w:rsid w:val="00577695"/>
    <w:rsid w:val="00577808"/>
    <w:rsid w:val="005844E0"/>
    <w:rsid w:val="00585C25"/>
    <w:rsid w:val="00595F04"/>
    <w:rsid w:val="005B6F4A"/>
    <w:rsid w:val="005C324F"/>
    <w:rsid w:val="005D359D"/>
    <w:rsid w:val="005D3FFB"/>
    <w:rsid w:val="005E7BED"/>
    <w:rsid w:val="005F6355"/>
    <w:rsid w:val="00600075"/>
    <w:rsid w:val="006306B2"/>
    <w:rsid w:val="00630A83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761D7"/>
    <w:rsid w:val="0069310D"/>
    <w:rsid w:val="0069677F"/>
    <w:rsid w:val="006A1FC6"/>
    <w:rsid w:val="006A580B"/>
    <w:rsid w:val="006A6DE0"/>
    <w:rsid w:val="006B047C"/>
    <w:rsid w:val="006E4DD1"/>
    <w:rsid w:val="0070343C"/>
    <w:rsid w:val="007046E9"/>
    <w:rsid w:val="00705BDA"/>
    <w:rsid w:val="007108C4"/>
    <w:rsid w:val="00720D6C"/>
    <w:rsid w:val="007213AD"/>
    <w:rsid w:val="00722080"/>
    <w:rsid w:val="0072714A"/>
    <w:rsid w:val="007318F7"/>
    <w:rsid w:val="00731B38"/>
    <w:rsid w:val="00734616"/>
    <w:rsid w:val="007531DD"/>
    <w:rsid w:val="007545BF"/>
    <w:rsid w:val="00762940"/>
    <w:rsid w:val="0077114C"/>
    <w:rsid w:val="0079466C"/>
    <w:rsid w:val="007951F3"/>
    <w:rsid w:val="00797C8D"/>
    <w:rsid w:val="007A0AA6"/>
    <w:rsid w:val="007A1BAA"/>
    <w:rsid w:val="007C0262"/>
    <w:rsid w:val="007C4A43"/>
    <w:rsid w:val="007D0770"/>
    <w:rsid w:val="007D7901"/>
    <w:rsid w:val="007E2DCA"/>
    <w:rsid w:val="007E79B1"/>
    <w:rsid w:val="007F5CDC"/>
    <w:rsid w:val="0080175F"/>
    <w:rsid w:val="00801858"/>
    <w:rsid w:val="00825501"/>
    <w:rsid w:val="008264D3"/>
    <w:rsid w:val="00834B9E"/>
    <w:rsid w:val="00843B91"/>
    <w:rsid w:val="0085082E"/>
    <w:rsid w:val="0087740C"/>
    <w:rsid w:val="00880318"/>
    <w:rsid w:val="00896696"/>
    <w:rsid w:val="008969EE"/>
    <w:rsid w:val="008A55F3"/>
    <w:rsid w:val="008B13E6"/>
    <w:rsid w:val="008B4F09"/>
    <w:rsid w:val="008B7BDB"/>
    <w:rsid w:val="008D4818"/>
    <w:rsid w:val="008E07AC"/>
    <w:rsid w:val="008F62C4"/>
    <w:rsid w:val="008F6BBE"/>
    <w:rsid w:val="00924448"/>
    <w:rsid w:val="00932C97"/>
    <w:rsid w:val="00944F24"/>
    <w:rsid w:val="009529BB"/>
    <w:rsid w:val="009560F5"/>
    <w:rsid w:val="009579CE"/>
    <w:rsid w:val="00962FB8"/>
    <w:rsid w:val="0096623C"/>
    <w:rsid w:val="00971519"/>
    <w:rsid w:val="00976DF1"/>
    <w:rsid w:val="00995BA6"/>
    <w:rsid w:val="009A0D58"/>
    <w:rsid w:val="009C282D"/>
    <w:rsid w:val="009D73A8"/>
    <w:rsid w:val="009E2613"/>
    <w:rsid w:val="009F715F"/>
    <w:rsid w:val="00A04C61"/>
    <w:rsid w:val="00A04F93"/>
    <w:rsid w:val="00A06F17"/>
    <w:rsid w:val="00A10EA7"/>
    <w:rsid w:val="00A26F80"/>
    <w:rsid w:val="00A27E67"/>
    <w:rsid w:val="00A334F1"/>
    <w:rsid w:val="00A35ACF"/>
    <w:rsid w:val="00A45B87"/>
    <w:rsid w:val="00A5493F"/>
    <w:rsid w:val="00A56315"/>
    <w:rsid w:val="00A6638B"/>
    <w:rsid w:val="00A72BA0"/>
    <w:rsid w:val="00A829BE"/>
    <w:rsid w:val="00A83245"/>
    <w:rsid w:val="00A87DE8"/>
    <w:rsid w:val="00A94B56"/>
    <w:rsid w:val="00AA46ED"/>
    <w:rsid w:val="00AB453C"/>
    <w:rsid w:val="00AB4EAD"/>
    <w:rsid w:val="00AB6D03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4254F"/>
    <w:rsid w:val="00B526EA"/>
    <w:rsid w:val="00B7165F"/>
    <w:rsid w:val="00B82278"/>
    <w:rsid w:val="00B830C4"/>
    <w:rsid w:val="00B93D3D"/>
    <w:rsid w:val="00BB214B"/>
    <w:rsid w:val="00BB2DB4"/>
    <w:rsid w:val="00BB45C9"/>
    <w:rsid w:val="00BC0118"/>
    <w:rsid w:val="00BC322A"/>
    <w:rsid w:val="00BC3795"/>
    <w:rsid w:val="00BE0369"/>
    <w:rsid w:val="00BE5744"/>
    <w:rsid w:val="00BE6CC0"/>
    <w:rsid w:val="00BE6F16"/>
    <w:rsid w:val="00BF7D11"/>
    <w:rsid w:val="00C0142E"/>
    <w:rsid w:val="00C05547"/>
    <w:rsid w:val="00C07D4B"/>
    <w:rsid w:val="00C10E5C"/>
    <w:rsid w:val="00C15690"/>
    <w:rsid w:val="00C16215"/>
    <w:rsid w:val="00C30CC3"/>
    <w:rsid w:val="00C33765"/>
    <w:rsid w:val="00C36DA2"/>
    <w:rsid w:val="00C70081"/>
    <w:rsid w:val="00C800F0"/>
    <w:rsid w:val="00C863CE"/>
    <w:rsid w:val="00C95281"/>
    <w:rsid w:val="00CA3B07"/>
    <w:rsid w:val="00CB3B34"/>
    <w:rsid w:val="00CB7AF5"/>
    <w:rsid w:val="00CC4A3A"/>
    <w:rsid w:val="00CD5E59"/>
    <w:rsid w:val="00CE0255"/>
    <w:rsid w:val="00CE4ECE"/>
    <w:rsid w:val="00D00050"/>
    <w:rsid w:val="00D11A91"/>
    <w:rsid w:val="00D12FEF"/>
    <w:rsid w:val="00D26A29"/>
    <w:rsid w:val="00D3301C"/>
    <w:rsid w:val="00D33796"/>
    <w:rsid w:val="00D346EC"/>
    <w:rsid w:val="00D70513"/>
    <w:rsid w:val="00D70EC3"/>
    <w:rsid w:val="00D86D87"/>
    <w:rsid w:val="00D93259"/>
    <w:rsid w:val="00DA1C79"/>
    <w:rsid w:val="00DC302E"/>
    <w:rsid w:val="00DC6AD9"/>
    <w:rsid w:val="00DC73DA"/>
    <w:rsid w:val="00DD1713"/>
    <w:rsid w:val="00DE1838"/>
    <w:rsid w:val="00DE4479"/>
    <w:rsid w:val="00DE74D0"/>
    <w:rsid w:val="00DF1424"/>
    <w:rsid w:val="00DF3803"/>
    <w:rsid w:val="00DF4D00"/>
    <w:rsid w:val="00E11C1B"/>
    <w:rsid w:val="00E12945"/>
    <w:rsid w:val="00E45522"/>
    <w:rsid w:val="00E55422"/>
    <w:rsid w:val="00E67078"/>
    <w:rsid w:val="00E7592A"/>
    <w:rsid w:val="00E855B4"/>
    <w:rsid w:val="00E90DD4"/>
    <w:rsid w:val="00E95CE1"/>
    <w:rsid w:val="00EA4898"/>
    <w:rsid w:val="00EB1A86"/>
    <w:rsid w:val="00EB79D3"/>
    <w:rsid w:val="00EC06F9"/>
    <w:rsid w:val="00EC469B"/>
    <w:rsid w:val="00EC7673"/>
    <w:rsid w:val="00ED1372"/>
    <w:rsid w:val="00ED3567"/>
    <w:rsid w:val="00ED4FD8"/>
    <w:rsid w:val="00EE1DE4"/>
    <w:rsid w:val="00EE3C14"/>
    <w:rsid w:val="00EF23FE"/>
    <w:rsid w:val="00EF45BB"/>
    <w:rsid w:val="00F00FDE"/>
    <w:rsid w:val="00F05EDB"/>
    <w:rsid w:val="00F06331"/>
    <w:rsid w:val="00F14554"/>
    <w:rsid w:val="00F22E20"/>
    <w:rsid w:val="00F23553"/>
    <w:rsid w:val="00F24C8D"/>
    <w:rsid w:val="00F310A2"/>
    <w:rsid w:val="00F33480"/>
    <w:rsid w:val="00F53FE2"/>
    <w:rsid w:val="00F63BA6"/>
    <w:rsid w:val="00F64E6D"/>
    <w:rsid w:val="00F8056E"/>
    <w:rsid w:val="00F92D23"/>
    <w:rsid w:val="00FA6FDC"/>
    <w:rsid w:val="00FE1CAE"/>
    <w:rsid w:val="00FE376B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0">
    <w:name w:val="Основной текст 31"/>
    <w:basedOn w:val="Normal"/>
    <w:uiPriority w:val="99"/>
    <w:rsid w:val="00FE376B"/>
    <w:pPr>
      <w:widowControl w:val="0"/>
      <w:jc w:val="both"/>
    </w:pPr>
    <w:rPr>
      <w:rFonts w:eastAsia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80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0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8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80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0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0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804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0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804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380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80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80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04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80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380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380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kuchenyaevo.ardatov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</TotalTime>
  <Pages>11</Pages>
  <Words>1702</Words>
  <Characters>9708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Пользователь Windows</dc:creator>
  <cp:keywords/>
  <dc:description/>
  <cp:lastModifiedBy>1</cp:lastModifiedBy>
  <cp:revision>9</cp:revision>
  <cp:lastPrinted>2024-09-05T09:12:00Z</cp:lastPrinted>
  <dcterms:created xsi:type="dcterms:W3CDTF">2024-08-07T11:49:00Z</dcterms:created>
  <dcterms:modified xsi:type="dcterms:W3CDTF">2024-09-05T09:55:00Z</dcterms:modified>
</cp:coreProperties>
</file>