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45" w:rsidRPr="009B18CA" w:rsidRDefault="00DD0445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DD0445" w:rsidRDefault="00DD0445" w:rsidP="003D63AA"/>
    <w:p w:rsidR="00DD0445" w:rsidRDefault="00DD0445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Кученяевского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Кученяевского сельского поселения  за отчетный период с 1 января по 31 декабря 2023 года  в количестве 3-х человек –</w:t>
      </w:r>
    </w:p>
    <w:p w:rsidR="00DD0445" w:rsidRDefault="00DD0445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1.Дугушкин В.П. - Глава Кученяевского сельского поселения;</w:t>
      </w:r>
    </w:p>
    <w:p w:rsidR="00DD0445" w:rsidRDefault="00DD0445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Безрукова Р.В.- зам.Главы Кученяевского сельского поселения;</w:t>
      </w:r>
    </w:p>
    <w:p w:rsidR="00DD0445" w:rsidRDefault="00DD0445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 Кузьмина Т.В. - и.о.зам.Главы Кученяевского сельского поселения.</w:t>
      </w:r>
    </w:p>
    <w:p w:rsidR="00DD0445" w:rsidRDefault="00DD0445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 xml:space="preserve">2.Депутатами Совета депутатов </w:t>
      </w:r>
      <w:r>
        <w:rPr>
          <w:rFonts w:ascii="Times New Roman" w:hAnsi="Times New Roman"/>
          <w:sz w:val="25"/>
          <w:szCs w:val="25"/>
        </w:rPr>
        <w:t>Кученяевского</w:t>
      </w:r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  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1. </w:t>
      </w:r>
      <w:r>
        <w:rPr>
          <w:rFonts w:ascii="Times New Roman" w:hAnsi="Times New Roman"/>
          <w:sz w:val="25"/>
          <w:szCs w:val="25"/>
        </w:rPr>
        <w:t>Дугушкин В.П.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2. </w:t>
      </w:r>
      <w:r>
        <w:rPr>
          <w:rFonts w:ascii="Times New Roman" w:hAnsi="Times New Roman"/>
          <w:sz w:val="25"/>
          <w:szCs w:val="25"/>
        </w:rPr>
        <w:t>Дугушкина О.Н.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3. </w:t>
      </w:r>
      <w:r>
        <w:rPr>
          <w:rFonts w:ascii="Times New Roman" w:hAnsi="Times New Roman"/>
          <w:sz w:val="25"/>
          <w:szCs w:val="25"/>
        </w:rPr>
        <w:t>Карпов А.В.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4. </w:t>
      </w:r>
      <w:r>
        <w:rPr>
          <w:rFonts w:ascii="Times New Roman" w:hAnsi="Times New Roman"/>
          <w:sz w:val="25"/>
          <w:szCs w:val="25"/>
        </w:rPr>
        <w:t>Нажалкин И.Н..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5. </w:t>
      </w:r>
      <w:r>
        <w:rPr>
          <w:rFonts w:ascii="Times New Roman" w:hAnsi="Times New Roman"/>
          <w:sz w:val="25"/>
          <w:szCs w:val="25"/>
        </w:rPr>
        <w:t>Ивлева М.И.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6. </w:t>
      </w:r>
      <w:r>
        <w:rPr>
          <w:rFonts w:ascii="Times New Roman" w:hAnsi="Times New Roman"/>
          <w:sz w:val="25"/>
          <w:szCs w:val="25"/>
        </w:rPr>
        <w:t>Ботенков Е.Н.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7. </w:t>
      </w:r>
      <w:r>
        <w:rPr>
          <w:rFonts w:ascii="Times New Roman" w:hAnsi="Times New Roman"/>
          <w:sz w:val="25"/>
          <w:szCs w:val="25"/>
        </w:rPr>
        <w:t>Безруков В.Н.</w:t>
      </w:r>
    </w:p>
    <w:p w:rsidR="00DD0445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8. </w:t>
      </w:r>
      <w:r>
        <w:rPr>
          <w:rFonts w:ascii="Times New Roman" w:hAnsi="Times New Roman"/>
          <w:sz w:val="25"/>
          <w:szCs w:val="25"/>
        </w:rPr>
        <w:t>Слободкин А.И..</w:t>
      </w:r>
    </w:p>
    <w:p w:rsidR="00DD0445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9</w:t>
      </w:r>
      <w:r w:rsidRPr="0097089C">
        <w:rPr>
          <w:rFonts w:ascii="Times New Roman" w:hAnsi="Times New Roman"/>
          <w:sz w:val="25"/>
          <w:szCs w:val="25"/>
        </w:rPr>
        <w:t>.</w:t>
      </w:r>
      <w:r>
        <w:rPr>
          <w:rFonts w:ascii="Times New Roman" w:hAnsi="Times New Roman"/>
          <w:sz w:val="25"/>
          <w:szCs w:val="25"/>
        </w:rPr>
        <w:t xml:space="preserve"> Шишканов В.И.</w:t>
      </w:r>
    </w:p>
    <w:p w:rsidR="00DD0445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10. Явкин Ю.А.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11 Кузьмин В.А.</w:t>
      </w:r>
    </w:p>
    <w:p w:rsidR="00DD0445" w:rsidRPr="0097089C" w:rsidRDefault="00DD0445" w:rsidP="009B18CA">
      <w:pPr>
        <w:jc w:val="both"/>
        <w:rPr>
          <w:rFonts w:ascii="Times New Roman" w:hAnsi="Times New Roman"/>
          <w:sz w:val="25"/>
          <w:szCs w:val="25"/>
        </w:rPr>
      </w:pPr>
    </w:p>
    <w:p w:rsidR="00DD0445" w:rsidRPr="0097089C" w:rsidRDefault="00DD0445" w:rsidP="009B18CA">
      <w:pPr>
        <w:jc w:val="both"/>
        <w:rPr>
          <w:rFonts w:ascii="Times New Roman" w:hAnsi="Times New Roman"/>
        </w:rPr>
      </w:pPr>
    </w:p>
    <w:sectPr w:rsidR="00DD0445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1B0E44"/>
    <w:rsid w:val="003155A3"/>
    <w:rsid w:val="003D63AA"/>
    <w:rsid w:val="004C4F57"/>
    <w:rsid w:val="00563A33"/>
    <w:rsid w:val="007A76C8"/>
    <w:rsid w:val="00803527"/>
    <w:rsid w:val="0097089C"/>
    <w:rsid w:val="009B18CA"/>
    <w:rsid w:val="00A45C33"/>
    <w:rsid w:val="00D85BAC"/>
    <w:rsid w:val="00DD0445"/>
    <w:rsid w:val="00DF0FB4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AA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27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179</Words>
  <Characters>1022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СООБЩЕНИЕ</dc:title>
  <dc:subject/>
  <dc:creator>1pc</dc:creator>
  <cp:keywords/>
  <dc:description/>
  <cp:lastModifiedBy>1</cp:lastModifiedBy>
  <cp:revision>2</cp:revision>
  <dcterms:created xsi:type="dcterms:W3CDTF">2024-05-13T09:12:00Z</dcterms:created>
  <dcterms:modified xsi:type="dcterms:W3CDTF">2024-05-13T09:12:00Z</dcterms:modified>
</cp:coreProperties>
</file>