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31D4" w:rsidRDefault="002231D4" w:rsidP="00D77CC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</w:t>
      </w:r>
      <w:r w:rsidRPr="00D64EA6">
        <w:rPr>
          <w:b/>
          <w:sz w:val="44"/>
          <w:szCs w:val="44"/>
        </w:rPr>
        <w:t xml:space="preserve">      </w:t>
      </w:r>
    </w:p>
    <w:p w:rsidR="002231D4" w:rsidRPr="00552747" w:rsidRDefault="002231D4" w:rsidP="00D77CC3">
      <w:pPr>
        <w:jc w:val="center"/>
        <w:rPr>
          <w:b/>
          <w:sz w:val="32"/>
          <w:szCs w:val="32"/>
        </w:rPr>
      </w:pPr>
      <w:r w:rsidRPr="00D64EA6">
        <w:rPr>
          <w:b/>
          <w:sz w:val="44"/>
          <w:szCs w:val="44"/>
        </w:rPr>
        <w:t xml:space="preserve">   </w:t>
      </w:r>
      <w:r w:rsidRPr="00552747">
        <w:rPr>
          <w:b/>
          <w:sz w:val="32"/>
          <w:szCs w:val="32"/>
        </w:rPr>
        <w:t>РЕСПУБЛИКАМОРДОВИЯ</w:t>
      </w:r>
    </w:p>
    <w:p w:rsidR="002231D4" w:rsidRPr="00552747" w:rsidRDefault="002231D4" w:rsidP="00D77CC3">
      <w:pPr>
        <w:jc w:val="center"/>
        <w:rPr>
          <w:b/>
          <w:sz w:val="32"/>
          <w:szCs w:val="32"/>
        </w:rPr>
      </w:pPr>
      <w:r w:rsidRPr="00552747">
        <w:rPr>
          <w:b/>
          <w:sz w:val="32"/>
          <w:szCs w:val="32"/>
        </w:rPr>
        <w:t>АДМИНИСТРАЦИЯ  КУЧЕНЯЕВСКОГО  СЕЛЬСКОГО  ПОСЕЛЕНИЯ АРДАТОВСКОГО  МУНИЦИПАЛЬНОГО РАЙОНА</w:t>
      </w:r>
    </w:p>
    <w:p w:rsidR="002231D4" w:rsidRPr="00552747" w:rsidRDefault="002231D4" w:rsidP="00D77CC3">
      <w:pPr>
        <w:jc w:val="center"/>
        <w:rPr>
          <w:sz w:val="36"/>
          <w:szCs w:val="36"/>
        </w:rPr>
      </w:pPr>
    </w:p>
    <w:p w:rsidR="002231D4" w:rsidRPr="00552747" w:rsidRDefault="002231D4" w:rsidP="00D77CC3">
      <w:pPr>
        <w:jc w:val="center"/>
        <w:rPr>
          <w:b/>
          <w:sz w:val="28"/>
          <w:szCs w:val="28"/>
        </w:rPr>
      </w:pPr>
      <w:r w:rsidRPr="00552747">
        <w:rPr>
          <w:sz w:val="28"/>
          <w:szCs w:val="28"/>
        </w:rPr>
        <w:t xml:space="preserve">ПОСТАНОВЛЕНИЕ         </w:t>
      </w:r>
    </w:p>
    <w:p w:rsidR="002231D4" w:rsidRPr="00D64EA6" w:rsidRDefault="002231D4" w:rsidP="00D77CC3">
      <w:pPr>
        <w:jc w:val="center"/>
        <w:rPr>
          <w:b/>
          <w:sz w:val="22"/>
          <w:szCs w:val="22"/>
        </w:rPr>
      </w:pPr>
    </w:p>
    <w:p w:rsidR="002231D4" w:rsidRPr="00D77CC3" w:rsidRDefault="002231D4" w:rsidP="00CD6AF4">
      <w:r>
        <w:t xml:space="preserve">                                    </w:t>
      </w:r>
      <w:r>
        <w:rPr>
          <w:sz w:val="28"/>
          <w:szCs w:val="28"/>
        </w:rPr>
        <w:t xml:space="preserve">     от 24</w:t>
      </w:r>
      <w:r w:rsidRPr="00FD6285">
        <w:rPr>
          <w:sz w:val="28"/>
          <w:szCs w:val="28"/>
        </w:rPr>
        <w:t xml:space="preserve">ноября 2023 года    </w:t>
      </w:r>
      <w:r>
        <w:rPr>
          <w:sz w:val="28"/>
          <w:szCs w:val="28"/>
        </w:rPr>
        <w:t xml:space="preserve">           № 19</w:t>
      </w:r>
      <w:r w:rsidRPr="00F87594">
        <w:rPr>
          <w:sz w:val="28"/>
          <w:szCs w:val="28"/>
        </w:rPr>
        <w:t xml:space="preserve">        </w:t>
      </w:r>
      <w:bookmarkStart w:id="0" w:name="_GoBack"/>
    </w:p>
    <w:bookmarkEnd w:id="0"/>
    <w:p w:rsidR="002231D4" w:rsidRDefault="002231D4" w:rsidP="00D71478">
      <w:pPr>
        <w:jc w:val="center"/>
        <w:rPr>
          <w:sz w:val="28"/>
          <w:szCs w:val="28"/>
        </w:rPr>
      </w:pPr>
    </w:p>
    <w:p w:rsidR="002231D4" w:rsidRPr="00D71478" w:rsidRDefault="002231D4" w:rsidP="00D714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231D4" w:rsidRDefault="002231D4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2231D4" w:rsidRPr="007F22D4" w:rsidRDefault="002231D4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r>
        <w:rPr>
          <w:b/>
          <w:color w:val="000000"/>
          <w:sz w:val="28"/>
          <w:szCs w:val="28"/>
        </w:rPr>
        <w:t>П</w:t>
      </w:r>
      <w:r w:rsidRPr="007F22D4">
        <w:rPr>
          <w:b/>
          <w:color w:val="000000"/>
          <w:sz w:val="28"/>
          <w:szCs w:val="28"/>
        </w:rPr>
        <w:t xml:space="preserve">еречня автомобильных дорог общего пользования местного значения </w:t>
      </w:r>
      <w:r>
        <w:rPr>
          <w:b/>
          <w:color w:val="000000"/>
          <w:sz w:val="28"/>
          <w:szCs w:val="28"/>
        </w:rPr>
        <w:t>Кученяевского</w:t>
      </w:r>
      <w:r w:rsidRPr="007F22D4">
        <w:rPr>
          <w:b/>
          <w:color w:val="000000"/>
          <w:sz w:val="28"/>
          <w:szCs w:val="28"/>
        </w:rPr>
        <w:t xml:space="preserve"> сельского поселения </w:t>
      </w:r>
      <w:r>
        <w:rPr>
          <w:b/>
          <w:color w:val="000000"/>
          <w:sz w:val="28"/>
          <w:szCs w:val="28"/>
        </w:rPr>
        <w:t>Ардатовского</w:t>
      </w:r>
      <w:r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</w:rPr>
      </w:pPr>
    </w:p>
    <w:p w:rsidR="002231D4" w:rsidRPr="007F22D4" w:rsidRDefault="002231D4">
      <w:pPr>
        <w:pStyle w:val="2"/>
        <w:tabs>
          <w:tab w:val="left" w:pos="9498"/>
        </w:tabs>
        <w:jc w:val="both"/>
        <w:rPr>
          <w:rStyle w:val="a1"/>
          <w:bCs/>
          <w:sz w:val="24"/>
          <w:szCs w:val="24"/>
          <w:lang w:eastAsia="ar-SA"/>
        </w:rPr>
      </w:pPr>
      <w:r w:rsidRPr="007F22D4">
        <w:rPr>
          <w:color w:val="000000"/>
          <w:sz w:val="24"/>
          <w:szCs w:val="24"/>
        </w:rPr>
        <w:t xml:space="preserve">        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</w:t>
      </w:r>
      <w:r w:rsidRPr="00093160">
        <w:rPr>
          <w:color w:val="000000"/>
          <w:sz w:val="24"/>
          <w:szCs w:val="24"/>
        </w:rPr>
        <w:t>б</w:t>
      </w:r>
      <w:r w:rsidRPr="00093160">
        <w:rPr>
          <w:rStyle w:val="10"/>
          <w:sz w:val="24"/>
          <w:szCs w:val="24"/>
          <w:u w:val="none"/>
          <w:lang w:eastAsia="ar-SA"/>
        </w:rPr>
        <w:t>щи</w:t>
      </w:r>
      <w:r w:rsidRPr="00093160">
        <w:rPr>
          <w:color w:val="000000"/>
          <w:sz w:val="24"/>
          <w:szCs w:val="24"/>
        </w:rPr>
        <w:t xml:space="preserve">х </w:t>
      </w:r>
      <w:r w:rsidRPr="007F22D4">
        <w:rPr>
          <w:color w:val="000000"/>
          <w:sz w:val="24"/>
          <w:szCs w:val="24"/>
        </w:rPr>
        <w:t xml:space="preserve">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</w:t>
      </w:r>
      <w:r>
        <w:rPr>
          <w:color w:val="000000"/>
          <w:sz w:val="24"/>
          <w:szCs w:val="24"/>
        </w:rPr>
        <w:t xml:space="preserve">Уставом Кученяевского сельского поселения, </w:t>
      </w:r>
      <w:r w:rsidRPr="007F22D4">
        <w:rPr>
          <w:color w:val="000000"/>
          <w:sz w:val="24"/>
          <w:szCs w:val="24"/>
        </w:rPr>
        <w:t xml:space="preserve">с целью осуществления дорожной деятельности в отношении автомобильных дорог местного значения, администрация </w:t>
      </w:r>
      <w:r>
        <w:rPr>
          <w:color w:val="000000"/>
          <w:sz w:val="24"/>
          <w:szCs w:val="24"/>
        </w:rPr>
        <w:t>Кученяевского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2231D4" w:rsidRPr="007F22D4" w:rsidRDefault="002231D4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2231D4" w:rsidRDefault="002231D4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Pr="007F22D4">
        <w:rPr>
          <w:color w:val="000000"/>
          <w:sz w:val="24"/>
          <w:szCs w:val="24"/>
        </w:rPr>
        <w:t>Утвердить Порядок присвоения идентификационных номеров автомобильным дорогам общего пользования местного значения</w:t>
      </w:r>
      <w:r w:rsidRPr="007F22D4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Кученяевского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1</w:t>
      </w:r>
      <w:r>
        <w:rPr>
          <w:color w:val="000000"/>
          <w:sz w:val="24"/>
          <w:szCs w:val="24"/>
        </w:rPr>
        <w:t>.</w:t>
      </w:r>
    </w:p>
    <w:p w:rsidR="002231D4" w:rsidRPr="007F22D4" w:rsidRDefault="002231D4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</w:p>
    <w:p w:rsidR="002231D4" w:rsidRPr="00550AEE" w:rsidRDefault="002231D4" w:rsidP="00550AEE">
      <w:pPr>
        <w:rPr>
          <w:rFonts w:eastAsia="Arial Unicode MS"/>
        </w:rPr>
      </w:pPr>
      <w:r w:rsidRPr="00550AEE">
        <w:rPr>
          <w:color w:val="000000"/>
        </w:rPr>
        <w:t>2.</w:t>
      </w:r>
      <w:r w:rsidRPr="00550AEE">
        <w:rPr>
          <w:rFonts w:eastAsia="Arial Unicode MS"/>
        </w:rPr>
        <w:t xml:space="preserve"> Присвоить  автомобильным  дорогам  местного  значения  общего пользования </w:t>
      </w:r>
      <w:r>
        <w:rPr>
          <w:rFonts w:eastAsia="Arial Unicode MS"/>
        </w:rPr>
        <w:t>Кученяев</w:t>
      </w:r>
      <w:r w:rsidRPr="00550AEE">
        <w:rPr>
          <w:rFonts w:eastAsia="Arial Unicode MS"/>
        </w:rPr>
        <w:t>ского сельского поселения Ардатовского муниципального района Республики Мордовия идентификационные номера согласно Приложению № 2.</w:t>
      </w:r>
    </w:p>
    <w:p w:rsidR="002231D4" w:rsidRPr="00550AEE" w:rsidRDefault="002231D4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0524A8">
        <w:rPr>
          <w:rFonts w:ascii="Cambria" w:eastAsia="Arial Unicode MS" w:hAnsi="Cambria" w:cs="Arial Unicode MS"/>
          <w:sz w:val="24"/>
          <w:szCs w:val="24"/>
        </w:rPr>
        <w:t xml:space="preserve">  </w:t>
      </w:r>
      <w:r w:rsidRPr="00550AEE">
        <w:rPr>
          <w:rFonts w:eastAsia="Arial Unicode MS"/>
          <w:sz w:val="24"/>
          <w:szCs w:val="24"/>
        </w:rPr>
        <w:t xml:space="preserve">Контроль  за  исполнением  постановления  возложить  на  Заместителя главы </w:t>
      </w:r>
      <w:r>
        <w:rPr>
          <w:rFonts w:eastAsia="Arial Unicode MS"/>
          <w:sz w:val="24"/>
          <w:szCs w:val="24"/>
        </w:rPr>
        <w:t>Кученяев</w:t>
      </w:r>
      <w:r w:rsidRPr="00550AEE">
        <w:rPr>
          <w:rFonts w:eastAsia="Arial Unicode MS"/>
          <w:sz w:val="24"/>
          <w:szCs w:val="24"/>
        </w:rPr>
        <w:t>ского сельского поселения.</w:t>
      </w:r>
    </w:p>
    <w:p w:rsidR="002231D4" w:rsidRDefault="002231D4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7F22D4">
        <w:rPr>
          <w:color w:val="000000"/>
          <w:sz w:val="24"/>
          <w:szCs w:val="24"/>
        </w:rPr>
        <w:t xml:space="preserve">.Настоящее Постановление вступает в силу после его официального опубликования в </w:t>
      </w:r>
      <w:r>
        <w:rPr>
          <w:color w:val="000000"/>
          <w:sz w:val="24"/>
          <w:szCs w:val="24"/>
        </w:rPr>
        <w:t xml:space="preserve">информационном бюллетени </w:t>
      </w:r>
      <w:r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Pr="007F22D4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Кученяевского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sz w:val="24"/>
          <w:szCs w:val="24"/>
        </w:rPr>
        <w:t xml:space="preserve"> муниципального района Респ</w:t>
      </w:r>
      <w:r>
        <w:rPr>
          <w:sz w:val="24"/>
          <w:szCs w:val="24"/>
        </w:rPr>
        <w:t>ублики Мордовия в сети интернет.</w:t>
      </w:r>
    </w:p>
    <w:p w:rsidR="002231D4" w:rsidRDefault="002231D4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2231D4" w:rsidRDefault="002231D4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2231D4" w:rsidRDefault="002231D4" w:rsidP="001C3DD6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Глава</w:t>
      </w:r>
      <w:r w:rsidRPr="007839E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Кученяевского</w:t>
      </w:r>
      <w:r w:rsidRPr="007F22D4">
        <w:rPr>
          <w:color w:val="000000"/>
          <w:sz w:val="24"/>
          <w:szCs w:val="24"/>
        </w:rPr>
        <w:t xml:space="preserve"> сельского поселения</w:t>
      </w:r>
    </w:p>
    <w:p w:rsidR="002231D4" w:rsidRPr="007839ED" w:rsidRDefault="002231D4" w:rsidP="001C3DD6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Ардатовского</w:t>
      </w:r>
      <w:r w:rsidRPr="007F22D4">
        <w:rPr>
          <w:color w:val="000000"/>
          <w:sz w:val="24"/>
          <w:szCs w:val="24"/>
        </w:rPr>
        <w:t xml:space="preserve"> </w:t>
      </w:r>
      <w:r w:rsidRPr="007839ED">
        <w:rPr>
          <w:color w:val="000000"/>
          <w:sz w:val="24"/>
          <w:szCs w:val="24"/>
        </w:rPr>
        <w:t>муниципального района</w:t>
      </w:r>
    </w:p>
    <w:p w:rsidR="002231D4" w:rsidRPr="007839ED" w:rsidRDefault="002231D4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color w:val="000000"/>
          <w:sz w:val="24"/>
          <w:szCs w:val="24"/>
        </w:rPr>
      </w:pPr>
      <w:r w:rsidRPr="007839ED">
        <w:rPr>
          <w:color w:val="000000"/>
          <w:sz w:val="24"/>
          <w:szCs w:val="24"/>
        </w:rPr>
        <w:t xml:space="preserve">Республики Мордовия                                                                         </w:t>
      </w:r>
      <w:r>
        <w:rPr>
          <w:color w:val="000000"/>
          <w:sz w:val="24"/>
          <w:szCs w:val="24"/>
        </w:rPr>
        <w:t xml:space="preserve">                               </w:t>
      </w:r>
      <w:r w:rsidRPr="007839E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В.П.Дугушкин</w:t>
      </w:r>
    </w:p>
    <w:p w:rsidR="002231D4" w:rsidRPr="007839ED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2231D4" w:rsidRDefault="002231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2231D4" w:rsidRPr="00CF4EA1" w:rsidRDefault="002231D4" w:rsidP="001C3DD6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Приложение  1</w:t>
      </w:r>
    </w:p>
    <w:p w:rsidR="002231D4" w:rsidRPr="00CF4EA1" w:rsidRDefault="002231D4" w:rsidP="001C3DD6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 к постановлению администрации   </w:t>
      </w:r>
    </w:p>
    <w:p w:rsidR="002231D4" w:rsidRPr="00CF4EA1" w:rsidRDefault="002231D4" w:rsidP="001C3DD6">
      <w:pPr>
        <w:pStyle w:val="2"/>
        <w:spacing w:line="100" w:lineRule="atLeast"/>
        <w:ind w:right="-143"/>
        <w:jc w:val="right"/>
        <w:rPr>
          <w:sz w:val="24"/>
          <w:szCs w:val="24"/>
        </w:rPr>
      </w:pPr>
      <w:r>
        <w:rPr>
          <w:sz w:val="24"/>
          <w:szCs w:val="24"/>
        </w:rPr>
        <w:t>Кученяевского</w:t>
      </w:r>
      <w:r w:rsidRPr="00CF4EA1">
        <w:rPr>
          <w:sz w:val="24"/>
          <w:szCs w:val="24"/>
        </w:rPr>
        <w:t xml:space="preserve"> сельского поселения </w:t>
      </w:r>
    </w:p>
    <w:p w:rsidR="002231D4" w:rsidRPr="00CF4EA1" w:rsidRDefault="002231D4" w:rsidP="001C3DD6">
      <w:pPr>
        <w:pStyle w:val="2"/>
        <w:spacing w:line="100" w:lineRule="atLeast"/>
        <w:ind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Ардатовского муниципального района</w:t>
      </w:r>
    </w:p>
    <w:p w:rsidR="002231D4" w:rsidRPr="00CF4EA1" w:rsidRDefault="002231D4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Республики Мордовия               </w:t>
      </w:r>
    </w:p>
    <w:p w:rsidR="002231D4" w:rsidRPr="00CF4EA1" w:rsidRDefault="002231D4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от </w:t>
      </w:r>
      <w:r>
        <w:rPr>
          <w:sz w:val="24"/>
          <w:szCs w:val="24"/>
        </w:rPr>
        <w:t>24</w:t>
      </w:r>
      <w:r w:rsidRPr="00CF4EA1">
        <w:rPr>
          <w:sz w:val="24"/>
          <w:szCs w:val="24"/>
        </w:rPr>
        <w:t xml:space="preserve"> ноября </w:t>
      </w:r>
      <w:smartTag w:uri="urn:schemas-microsoft-com:office:smarttags" w:element="metricconverter">
        <w:smartTagPr>
          <w:attr w:name="ProductID" w:val="2023 г"/>
        </w:smartTagPr>
        <w:r w:rsidRPr="00CF4EA1">
          <w:rPr>
            <w:sz w:val="24"/>
            <w:szCs w:val="24"/>
          </w:rPr>
          <w:t>2023 г</w:t>
        </w:r>
      </w:smartTag>
      <w:r w:rsidRPr="00CF4EA1">
        <w:rPr>
          <w:sz w:val="24"/>
          <w:szCs w:val="24"/>
        </w:rPr>
        <w:t>. №1</w:t>
      </w:r>
      <w:r>
        <w:rPr>
          <w:sz w:val="24"/>
          <w:szCs w:val="24"/>
        </w:rPr>
        <w:t>9</w:t>
      </w:r>
      <w:r w:rsidRPr="00CF4EA1">
        <w:rPr>
          <w:sz w:val="24"/>
          <w:szCs w:val="24"/>
        </w:rPr>
        <w:t xml:space="preserve"> </w:t>
      </w:r>
    </w:p>
    <w:p w:rsidR="002231D4" w:rsidRPr="00636907" w:rsidRDefault="002231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2231D4" w:rsidRDefault="002231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2231D4" w:rsidRDefault="002231D4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2231D4" w:rsidRPr="00636907" w:rsidRDefault="002231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r>
        <w:rPr>
          <w:b/>
          <w:color w:val="000000"/>
          <w:sz w:val="24"/>
          <w:szCs w:val="24"/>
        </w:rPr>
        <w:t>Кученяевского</w:t>
      </w:r>
      <w:r w:rsidRPr="001C3DD6">
        <w:rPr>
          <w:b/>
          <w:color w:val="000000"/>
          <w:sz w:val="24"/>
          <w:szCs w:val="24"/>
        </w:rPr>
        <w:t xml:space="preserve"> сельского поселения Ардатовского </w:t>
      </w:r>
      <w:r w:rsidRPr="00636907">
        <w:rPr>
          <w:b/>
          <w:color w:val="000000"/>
          <w:sz w:val="24"/>
          <w:szCs w:val="24"/>
        </w:rPr>
        <w:t>муниципального района Республики Мордовия</w:t>
      </w:r>
    </w:p>
    <w:p w:rsidR="002231D4" w:rsidRDefault="002231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2231D4" w:rsidRDefault="002231D4">
      <w:pPr>
        <w:pStyle w:val="2"/>
        <w:tabs>
          <w:tab w:val="left" w:pos="9498"/>
        </w:tabs>
        <w:jc w:val="both"/>
        <w:rPr>
          <w:rStyle w:val="a1"/>
          <w:bCs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1"/>
          <w:bCs/>
          <w:sz w:val="24"/>
          <w:szCs w:val="24"/>
          <w:lang w:eastAsia="ar-SA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2231D4" w:rsidRDefault="002231D4">
      <w:pPr>
        <w:pStyle w:val="2"/>
        <w:tabs>
          <w:tab w:val="left" w:pos="9498"/>
        </w:tabs>
        <w:jc w:val="both"/>
        <w:rPr>
          <w:rStyle w:val="a1"/>
          <w:bCs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2231D4" w:rsidRDefault="002231D4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1"/>
          <w:bCs/>
          <w:sz w:val="24"/>
          <w:szCs w:val="24"/>
          <w:lang w:eastAsia="ar-SA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2231D4" w:rsidRPr="0071065D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2231D4" w:rsidRPr="0071065D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Третий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2231D4" w:rsidRPr="0071065D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2231D4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Четвертый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</w:t>
      </w:r>
      <w:r>
        <w:rPr>
          <w:color w:val="000000"/>
          <w:sz w:val="24"/>
          <w:szCs w:val="24"/>
        </w:rPr>
        <w:t xml:space="preserve">   дороги</w:t>
      </w:r>
    </w:p>
    <w:p w:rsidR="002231D4" w:rsidRDefault="002231D4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</w:p>
    <w:p w:rsidR="002231D4" w:rsidRDefault="002231D4" w:rsidP="00C84A99">
      <w:pPr>
        <w:pStyle w:val="NoSpacing"/>
        <w:rPr>
          <w:color w:val="000000"/>
        </w:rPr>
        <w:sectPr w:rsidR="002231D4" w:rsidSect="0071065D">
          <w:pgSz w:w="11906" w:h="16838"/>
          <w:pgMar w:top="680" w:right="567" w:bottom="1134" w:left="425" w:header="720" w:footer="720" w:gutter="0"/>
          <w:cols w:space="720"/>
          <w:docGrid w:linePitch="360" w:charSpace="-6145"/>
        </w:sectPr>
      </w:pPr>
      <w:r w:rsidRPr="00C84A99">
        <w:t>Н-для автомобильных дорог межмуниципального значения</w:t>
      </w:r>
      <w:r w:rsidRPr="00C84A99">
        <w:rPr>
          <w:color w:val="000000"/>
        </w:rPr>
        <w:t>.</w:t>
      </w:r>
    </w:p>
    <w:p w:rsidR="002231D4" w:rsidRDefault="002231D4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2231D4" w:rsidRPr="005201CB" w:rsidRDefault="002231D4" w:rsidP="007F22D4">
      <w:pPr>
        <w:jc w:val="right"/>
      </w:pPr>
      <w:r w:rsidRPr="005201CB">
        <w:t>Приложение  2</w:t>
      </w:r>
    </w:p>
    <w:p w:rsidR="002231D4" w:rsidRPr="005201CB" w:rsidRDefault="002231D4" w:rsidP="007F22D4">
      <w:pPr>
        <w:jc w:val="right"/>
      </w:pPr>
      <w:r w:rsidRPr="005201CB">
        <w:t xml:space="preserve"> к Постановлению администрации   </w:t>
      </w:r>
    </w:p>
    <w:p w:rsidR="002231D4" w:rsidRPr="005201CB" w:rsidRDefault="002231D4" w:rsidP="007F22D4">
      <w:pPr>
        <w:jc w:val="right"/>
      </w:pPr>
      <w:r>
        <w:t>Кученяевского</w:t>
      </w:r>
      <w:r w:rsidRPr="005201CB">
        <w:t xml:space="preserve"> сельского поселения  </w:t>
      </w:r>
    </w:p>
    <w:p w:rsidR="002231D4" w:rsidRPr="005201CB" w:rsidRDefault="002231D4" w:rsidP="007F22D4">
      <w:pPr>
        <w:jc w:val="right"/>
      </w:pPr>
      <w:r w:rsidRPr="005201CB">
        <w:t>Ардатовского муниципального района</w:t>
      </w:r>
    </w:p>
    <w:p w:rsidR="002231D4" w:rsidRPr="005201CB" w:rsidRDefault="002231D4" w:rsidP="007F22D4">
      <w:pPr>
        <w:jc w:val="right"/>
      </w:pPr>
      <w:r w:rsidRPr="005201CB">
        <w:t xml:space="preserve">Республики Мордовия               </w:t>
      </w:r>
    </w:p>
    <w:p w:rsidR="002231D4" w:rsidRPr="005201CB" w:rsidRDefault="002231D4" w:rsidP="007F22D4">
      <w:pPr>
        <w:jc w:val="right"/>
      </w:pPr>
      <w:r w:rsidRPr="005201CB">
        <w:t xml:space="preserve">      от </w:t>
      </w:r>
      <w:r>
        <w:t>24</w:t>
      </w:r>
      <w:r w:rsidRPr="005201CB">
        <w:t xml:space="preserve"> ноября 2023 года № 1</w:t>
      </w:r>
      <w:r>
        <w:t>9</w:t>
      </w:r>
    </w:p>
    <w:p w:rsidR="002231D4" w:rsidRDefault="002231D4" w:rsidP="007F22D4">
      <w:pPr>
        <w:jc w:val="right"/>
        <w:rPr>
          <w:color w:val="000000"/>
          <w:sz w:val="20"/>
          <w:szCs w:val="20"/>
        </w:rPr>
      </w:pPr>
    </w:p>
    <w:p w:rsidR="002231D4" w:rsidRPr="00636907" w:rsidRDefault="002231D4" w:rsidP="007F22D4">
      <w:pPr>
        <w:jc w:val="right"/>
        <w:rPr>
          <w:color w:val="000000"/>
          <w:sz w:val="28"/>
          <w:szCs w:val="28"/>
        </w:rPr>
      </w:pPr>
    </w:p>
    <w:p w:rsidR="002231D4" w:rsidRDefault="002231D4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автомобильных дорог общего пользования местного </w:t>
      </w:r>
      <w:r>
        <w:rPr>
          <w:b/>
          <w:color w:val="000000"/>
        </w:rPr>
        <w:t xml:space="preserve">значения Кученяевского </w:t>
      </w:r>
      <w:r w:rsidRPr="00636907">
        <w:rPr>
          <w:b/>
          <w:color w:val="000000"/>
        </w:rPr>
        <w:t xml:space="preserve">сельского поселения </w:t>
      </w:r>
    </w:p>
    <w:p w:rsidR="002231D4" w:rsidRPr="00636907" w:rsidRDefault="002231D4" w:rsidP="007F22D4">
      <w:pPr>
        <w:jc w:val="center"/>
        <w:rPr>
          <w:b/>
        </w:rPr>
      </w:pPr>
      <w:r>
        <w:rPr>
          <w:b/>
          <w:color w:val="000000"/>
        </w:rPr>
        <w:t>Ардатовского</w:t>
      </w:r>
      <w:r w:rsidRPr="00636907">
        <w:rPr>
          <w:b/>
          <w:color w:val="000000"/>
        </w:rPr>
        <w:t xml:space="preserve"> муниципального района Республики Мордовия</w:t>
      </w:r>
    </w:p>
    <w:p w:rsidR="002231D4" w:rsidRDefault="002231D4">
      <w:pPr>
        <w:rPr>
          <w:b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0"/>
        <w:gridCol w:w="3543"/>
        <w:gridCol w:w="1701"/>
        <w:gridCol w:w="1559"/>
        <w:gridCol w:w="1701"/>
        <w:gridCol w:w="2115"/>
        <w:gridCol w:w="12"/>
        <w:gridCol w:w="1275"/>
        <w:gridCol w:w="63"/>
        <w:gridCol w:w="1071"/>
        <w:gridCol w:w="129"/>
        <w:gridCol w:w="1289"/>
      </w:tblGrid>
      <w:tr w:rsidR="002231D4" w:rsidTr="00DD46A8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2231D4" w:rsidRPr="00636907" w:rsidRDefault="002231D4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600AF" w:rsidRDefault="002231D4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3600AF" w:rsidRDefault="002231D4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Pr="006163AE" w:rsidRDefault="002231D4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1D4" w:rsidRDefault="002231D4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2231D4" w:rsidTr="00DD46A8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6163AE">
            <w:pPr>
              <w:jc w:val="center"/>
            </w:pPr>
            <w:r>
              <w:t>с твердым</w:t>
            </w:r>
          </w:p>
          <w:p w:rsidR="002231D4" w:rsidRPr="006163AE" w:rsidRDefault="002231D4" w:rsidP="006163AE">
            <w:pPr>
              <w:jc w:val="center"/>
            </w:pPr>
            <w:r>
              <w:t>покрытием                          (км)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r>
              <w:t>с грунтовым</w:t>
            </w:r>
          </w:p>
          <w:p w:rsidR="002231D4" w:rsidRPr="006163AE" w:rsidRDefault="002231D4" w:rsidP="006163AE">
            <w:pPr>
              <w:jc w:val="center"/>
            </w:pPr>
            <w:r>
              <w:t>покрытием (м)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2231D4" w:rsidRPr="00642087" w:rsidRDefault="002231D4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2231D4" w:rsidRPr="00642087" w:rsidRDefault="002231D4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Pr="00642087" w:rsidRDefault="002231D4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2231D4" w:rsidTr="00DD46A8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2231D4" w:rsidRPr="00636907" w:rsidRDefault="002231D4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/>
        </w:tc>
        <w:tc>
          <w:tcPr>
            <w:tcW w:w="2127" w:type="dxa"/>
            <w:gridSpan w:val="2"/>
            <w:vMerge/>
            <w:tcBorders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231D4" w:rsidRDefault="002231D4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2231D4" w:rsidRPr="00636907" w:rsidTr="00DD46A8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31D4" w:rsidRPr="00093160" w:rsidRDefault="002231D4" w:rsidP="00786427">
            <w:pPr>
              <w:jc w:val="center"/>
              <w:rPr>
                <w:b/>
                <w:color w:val="000000"/>
              </w:rPr>
            </w:pPr>
            <w:r w:rsidRPr="009618AE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с.Кученяево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5201CB">
            <w:pPr>
              <w:jc w:val="both"/>
            </w:pPr>
            <w:r w:rsidRPr="005201CB">
              <w:t xml:space="preserve">ул. </w:t>
            </w:r>
            <w:r>
              <w:t>Луначарского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</w:t>
            </w:r>
            <w:r w:rsidRPr="00636907">
              <w:t>01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5201CB">
            <w:pPr>
              <w:jc w:val="both"/>
            </w:pPr>
            <w:r w:rsidRPr="005201CB">
              <w:t>ул.</w:t>
            </w:r>
            <w:r>
              <w:t>Володарского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2,5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2,5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rPr>
                <w:color w:val="000000"/>
              </w:rPr>
              <w:t>89Н-0</w:t>
            </w:r>
            <w:r w:rsidRPr="00636907">
              <w:rPr>
                <w:color w:val="000000"/>
              </w:rPr>
              <w:t>02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5201CB">
            <w:pPr>
              <w:jc w:val="both"/>
            </w:pPr>
            <w:r w:rsidRPr="005201CB">
              <w:t>ул.</w:t>
            </w:r>
            <w:r>
              <w:t>Полевая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0, 5</w:t>
            </w:r>
          </w:p>
          <w:p w:rsidR="002231D4" w:rsidRPr="005201CB" w:rsidRDefault="002231D4" w:rsidP="005201CB">
            <w:pPr>
              <w:jc w:val="both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0, 5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  <w:p w:rsidR="002231D4" w:rsidRPr="005201CB" w:rsidRDefault="002231D4" w:rsidP="005201CB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</w:t>
            </w:r>
            <w:r w:rsidRPr="00636907">
              <w:t>03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5201CB">
            <w:pPr>
              <w:jc w:val="both"/>
            </w:pPr>
            <w:r w:rsidRPr="005201CB">
              <w:t>ул.</w:t>
            </w:r>
            <w:r>
              <w:t>Набережная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1,2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1,2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  <w:p w:rsidR="002231D4" w:rsidRPr="005201CB" w:rsidRDefault="002231D4" w:rsidP="005201CB">
            <w:pPr>
              <w:jc w:val="both"/>
            </w:pP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43 2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89Н-004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 xml:space="preserve">Автомобильная дорога </w:t>
            </w:r>
            <w:r>
              <w:t>по ул.Молодежная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1,</w:t>
            </w:r>
            <w: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>1,</w:t>
            </w:r>
            <w:r>
              <w:t>8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89Н-005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 xml:space="preserve">Автомобильная дорога </w:t>
            </w:r>
            <w:r>
              <w:t>с.Кученяево - с. Калинино Чувашской Республики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16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89Н-006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 xml:space="preserve">Автомобильная дорога </w:t>
            </w:r>
            <w:r>
              <w:t>с.Кученяево - п.Заря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5,0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>
              <w:t>5,0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Pr="00D71478" w:rsidRDefault="002231D4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</w:pPr>
            <w:r>
              <w:t>89Н-007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 xml:space="preserve">Автомобильная дорога </w:t>
            </w:r>
            <w:r>
              <w:t>до кладбища с. Кученяево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0,8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Pr="00636907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</w:pPr>
            <w:r>
              <w:t>89Н-008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 xml:space="preserve">Автомобильная дорога </w:t>
            </w:r>
            <w:r>
              <w:t>с.Кученяево-с.Андреевка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3,5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3,5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</w:pPr>
            <w:r>
              <w:t>89Н-009</w:t>
            </w:r>
          </w:p>
        </w:tc>
      </w:tr>
      <w:tr w:rsidR="002231D4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  <w:r w:rsidRPr="005201CB">
              <w:t xml:space="preserve">Автомобильная дорога </w:t>
            </w:r>
            <w:r>
              <w:t>с.Кученяево - с. Ждамирово Ульяновской обл.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5201CB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10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</w:pPr>
            <w:r>
              <w:t>89Н-010</w:t>
            </w:r>
          </w:p>
        </w:tc>
      </w:tr>
      <w:tr w:rsidR="002231D4" w:rsidRPr="00127A24" w:rsidTr="00880C3C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127A24" w:rsidRDefault="002231D4" w:rsidP="005201C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3D18A1" w:rsidRDefault="002231D4" w:rsidP="005201CB">
            <w:pPr>
              <w:rPr>
                <w:b/>
                <w:color w:val="000000"/>
              </w:rPr>
            </w:pPr>
            <w:r w:rsidRPr="003D18A1">
              <w:rPr>
                <w:b/>
                <w:color w:val="000000"/>
              </w:rPr>
              <w:t>Итого с.Кученяево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127A24" w:rsidRDefault="002231D4" w:rsidP="005201C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42,8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  <w:p w:rsidR="002231D4" w:rsidRPr="005201CB" w:rsidRDefault="002231D4" w:rsidP="005201CB">
            <w:pPr>
              <w:jc w:val="both"/>
              <w:rPr>
                <w:b/>
              </w:rPr>
            </w:pPr>
            <w:r>
              <w:rPr>
                <w:b/>
              </w:rPr>
              <w:t>9,2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  <w:p w:rsidR="002231D4" w:rsidRPr="005201CB" w:rsidRDefault="002231D4" w:rsidP="005201CB">
            <w:pPr>
              <w:jc w:val="both"/>
              <w:rPr>
                <w:b/>
              </w:rPr>
            </w:pPr>
            <w:r>
              <w:rPr>
                <w:b/>
              </w:rPr>
              <w:t xml:space="preserve"> 33,6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2231D4" w:rsidRDefault="002231D4" w:rsidP="005201CB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2231D4" w:rsidRPr="00127A24" w:rsidRDefault="002231D4" w:rsidP="005201CB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2231D4" w:rsidRPr="00127A24" w:rsidTr="000D3A3B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1516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880C3C" w:rsidRDefault="002231D4" w:rsidP="005201CB">
            <w:pPr>
              <w:jc w:val="center"/>
              <w:rPr>
                <w:b/>
                <w:color w:val="000000"/>
              </w:rPr>
            </w:pPr>
            <w:r w:rsidRPr="00880C3C">
              <w:rPr>
                <w:b/>
                <w:color w:val="000000"/>
              </w:rPr>
              <w:t>С.Кельвядни</w:t>
            </w:r>
          </w:p>
        </w:tc>
      </w:tr>
      <w:tr w:rsidR="002231D4" w:rsidRPr="00127A24" w:rsidTr="00323A90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880C3C" w:rsidRDefault="002231D4" w:rsidP="005201CB">
            <w:pPr>
              <w:jc w:val="right"/>
              <w:rPr>
                <w:color w:val="000000"/>
              </w:rPr>
            </w:pPr>
            <w:r w:rsidRPr="00880C3C">
              <w:rPr>
                <w:color w:val="000000"/>
              </w:rPr>
              <w:t>11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80C3C">
            <w:pPr>
              <w:jc w:val="both"/>
            </w:pPr>
            <w:r w:rsidRPr="005201CB">
              <w:t>Автомобильная дорога по</w:t>
            </w:r>
          </w:p>
          <w:p w:rsidR="002231D4" w:rsidRDefault="002231D4" w:rsidP="00880C3C">
            <w:pPr>
              <w:rPr>
                <w:color w:val="000000"/>
              </w:rPr>
            </w:pPr>
            <w:r w:rsidRPr="005201CB">
              <w:t xml:space="preserve">ул. </w:t>
            </w:r>
            <w:r>
              <w:t>Молодежная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880C3C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Pr="00831092" w:rsidRDefault="002231D4" w:rsidP="005201CB">
            <w:pPr>
              <w:jc w:val="both"/>
            </w:pPr>
            <w:r w:rsidRPr="00831092">
              <w:t>1,5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t>89Н-011</w:t>
            </w:r>
          </w:p>
        </w:tc>
      </w:tr>
      <w:tr w:rsidR="002231D4" w:rsidRPr="00127A24" w:rsidTr="0062048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880C3C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323A90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323A90">
            <w:pPr>
              <w:jc w:val="both"/>
            </w:pPr>
            <w:r w:rsidRPr="005201CB">
              <w:t xml:space="preserve">ул. </w:t>
            </w:r>
            <w:r>
              <w:t>Лесная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23A90" w:rsidRDefault="002231D4" w:rsidP="005201CB">
            <w:pPr>
              <w:jc w:val="both"/>
            </w:pPr>
            <w:r w:rsidRPr="00323A90">
              <w:t>0,5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89Н-012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62048E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62048E">
            <w:pPr>
              <w:jc w:val="both"/>
            </w:pPr>
            <w:r w:rsidRPr="005201CB">
              <w:t xml:space="preserve">ул. </w:t>
            </w:r>
            <w:r>
              <w:t>Новая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23A90" w:rsidRDefault="002231D4" w:rsidP="005201CB">
            <w:pPr>
              <w:jc w:val="both"/>
            </w:pPr>
            <w:r>
              <w:t xml:space="preserve">0,5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89Н-013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31092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831092">
            <w:pPr>
              <w:jc w:val="both"/>
            </w:pPr>
            <w:r w:rsidRPr="005201CB">
              <w:t xml:space="preserve">ул. </w:t>
            </w:r>
            <w:r>
              <w:t>Малая Гора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0,8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89Н-014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31092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831092">
            <w:pPr>
              <w:jc w:val="both"/>
            </w:pPr>
            <w:r w:rsidRPr="005201CB">
              <w:t xml:space="preserve">ул. </w:t>
            </w:r>
            <w:r>
              <w:t>Центральная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1,0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89Н-015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31092">
            <w:pPr>
              <w:jc w:val="both"/>
            </w:pPr>
            <w:r w:rsidRPr="005201CB">
              <w:t>Автомобильная дорога по</w:t>
            </w:r>
          </w:p>
          <w:p w:rsidR="002231D4" w:rsidRPr="005201CB" w:rsidRDefault="002231D4" w:rsidP="00831092">
            <w:pPr>
              <w:jc w:val="both"/>
            </w:pPr>
            <w:r w:rsidRPr="005201CB">
              <w:t xml:space="preserve">ул. </w:t>
            </w:r>
            <w:r>
              <w:t>Одыре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0,6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  <w:rPr>
                <w:b/>
              </w:rPr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89Н-016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31092">
            <w:pPr>
              <w:jc w:val="both"/>
            </w:pPr>
            <w:r w:rsidRPr="005201CB">
              <w:t xml:space="preserve">Автомобильная дорога </w:t>
            </w:r>
            <w:r>
              <w:t>до кладбища с. Кельвядни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Pr="00831092" w:rsidRDefault="002231D4" w:rsidP="005201CB">
            <w:pPr>
              <w:jc w:val="both"/>
            </w:pPr>
            <w:r w:rsidRPr="00831092">
              <w:t>0,7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89Н-017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31092">
            <w:pPr>
              <w:jc w:val="both"/>
            </w:pPr>
            <w:r w:rsidRPr="005201CB">
              <w:t xml:space="preserve">Автомобильная дорога </w:t>
            </w:r>
            <w:r>
              <w:t>с. Кельвядни- с.Чукалы</w:t>
            </w:r>
          </w:p>
          <w:p w:rsidR="002231D4" w:rsidRPr="005201CB" w:rsidRDefault="002231D4" w:rsidP="00831092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Pr="00831092" w:rsidRDefault="002231D4" w:rsidP="005201CB">
            <w:pPr>
              <w:jc w:val="both"/>
            </w:pPr>
            <w:r>
              <w:t>2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89Н-018</w:t>
            </w:r>
          </w:p>
        </w:tc>
      </w:tr>
      <w:tr w:rsidR="002231D4" w:rsidRPr="00127A24" w:rsidTr="00831092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831092">
            <w:pPr>
              <w:jc w:val="both"/>
            </w:pPr>
            <w:r w:rsidRPr="005201CB">
              <w:t xml:space="preserve">Автомобильная дорога </w:t>
            </w:r>
            <w:r>
              <w:t>с.Кельвядни-с.Дюрки Атяшевского района</w:t>
            </w:r>
          </w:p>
          <w:p w:rsidR="002231D4" w:rsidRPr="005201CB" w:rsidRDefault="002231D4" w:rsidP="00831092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89Н-019</w:t>
            </w:r>
          </w:p>
        </w:tc>
      </w:tr>
      <w:tr w:rsidR="002231D4" w:rsidRPr="00127A24" w:rsidTr="0046313C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3D18A1" w:rsidRDefault="002231D4" w:rsidP="00831092">
            <w:pPr>
              <w:jc w:val="both"/>
              <w:rPr>
                <w:b/>
              </w:rPr>
            </w:pPr>
            <w:r w:rsidRPr="003D18A1">
              <w:rPr>
                <w:b/>
              </w:rPr>
              <w:t>Итого по с.Кельвядни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3D18A1" w:rsidRDefault="002231D4" w:rsidP="005201CB">
            <w:pPr>
              <w:jc w:val="center"/>
              <w:rPr>
                <w:b/>
                <w:color w:val="000000"/>
              </w:rPr>
            </w:pPr>
            <w:r w:rsidRPr="003D18A1">
              <w:rPr>
                <w:b/>
                <w:color w:val="000000"/>
              </w:rPr>
              <w:t>10,1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D18A1" w:rsidRDefault="002231D4" w:rsidP="005201CB">
            <w:pPr>
              <w:jc w:val="both"/>
              <w:rPr>
                <w:b/>
              </w:rPr>
            </w:pPr>
            <w:r w:rsidRPr="003D18A1">
              <w:rPr>
                <w:b/>
              </w:rPr>
              <w:t>4,4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Pr="003D18A1" w:rsidRDefault="002231D4" w:rsidP="005201CB">
            <w:pPr>
              <w:jc w:val="both"/>
              <w:rPr>
                <w:b/>
              </w:rPr>
            </w:pPr>
            <w:r w:rsidRPr="003D18A1">
              <w:rPr>
                <w:b/>
              </w:rPr>
              <w:t>5,7</w:t>
            </w:r>
          </w:p>
        </w:tc>
        <w:tc>
          <w:tcPr>
            <w:tcW w:w="595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</w:p>
        </w:tc>
      </w:tr>
      <w:tr w:rsidR="002231D4" w:rsidRPr="00127A24" w:rsidTr="003D18A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3D18A1">
            <w:pPr>
              <w:jc w:val="both"/>
            </w:pPr>
            <w:r w:rsidRPr="005201CB">
              <w:t xml:space="preserve">Автомобильная дорога </w:t>
            </w:r>
            <w:r>
              <w:t>по ул.Центральная</w:t>
            </w:r>
          </w:p>
          <w:p w:rsidR="002231D4" w:rsidRDefault="002231D4" w:rsidP="00831092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1,5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89Н-020</w:t>
            </w:r>
          </w:p>
        </w:tc>
      </w:tr>
      <w:tr w:rsidR="002231D4" w:rsidRPr="00127A24" w:rsidTr="003D18A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3D18A1">
            <w:pPr>
              <w:jc w:val="both"/>
            </w:pPr>
            <w:r w:rsidRPr="005201CB">
              <w:t xml:space="preserve">Автомобильная дорога </w:t>
            </w:r>
            <w:r>
              <w:t>до кладбища с. Андреевка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0,1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0,25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89Н-021</w:t>
            </w:r>
          </w:p>
        </w:tc>
      </w:tr>
      <w:tr w:rsidR="002231D4" w:rsidRPr="00127A24" w:rsidTr="003D18A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3D18A1">
            <w:pPr>
              <w:jc w:val="both"/>
            </w:pPr>
            <w:r w:rsidRPr="005201CB">
              <w:t xml:space="preserve">Автомобильная дорога </w:t>
            </w:r>
            <w:r>
              <w:t xml:space="preserve"> с. Андреевка- с.Чирково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both"/>
            </w:pPr>
            <w:r>
              <w:t>1,5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432</w:t>
            </w: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ОП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МП</w:t>
            </w:r>
          </w:p>
        </w:tc>
        <w:tc>
          <w:tcPr>
            <w:tcW w:w="12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  <w:r>
              <w:t>89Н-022</w:t>
            </w:r>
          </w:p>
        </w:tc>
      </w:tr>
      <w:tr w:rsidR="002231D4" w:rsidRPr="00127A24" w:rsidTr="003D18A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5201CB" w:rsidRDefault="002231D4" w:rsidP="003D18A1">
            <w:pPr>
              <w:jc w:val="both"/>
            </w:pPr>
            <w:r w:rsidRPr="003D18A1">
              <w:rPr>
                <w:b/>
              </w:rPr>
              <w:t>Итого по с.</w:t>
            </w:r>
            <w:r>
              <w:rPr>
                <w:b/>
              </w:rPr>
              <w:t>Андреевка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2231D4" w:rsidRPr="003D18A1" w:rsidRDefault="002231D4" w:rsidP="005201CB">
            <w:pPr>
              <w:jc w:val="center"/>
              <w:rPr>
                <w:b/>
                <w:color w:val="000000"/>
              </w:rPr>
            </w:pPr>
            <w:r w:rsidRPr="003D18A1">
              <w:rPr>
                <w:b/>
                <w:color w:val="000000"/>
              </w:rPr>
              <w:t>3,35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Pr="003D18A1" w:rsidRDefault="002231D4" w:rsidP="005201CB">
            <w:pPr>
              <w:jc w:val="both"/>
              <w:rPr>
                <w:b/>
              </w:rPr>
            </w:pPr>
            <w:r w:rsidRPr="003D18A1">
              <w:rPr>
                <w:b/>
              </w:rPr>
              <w:t>1,6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2231D4" w:rsidRPr="003D18A1" w:rsidRDefault="002231D4" w:rsidP="005201CB">
            <w:pPr>
              <w:jc w:val="both"/>
              <w:rPr>
                <w:b/>
              </w:rPr>
            </w:pPr>
            <w:r w:rsidRPr="003D18A1">
              <w:rPr>
                <w:b/>
              </w:rPr>
              <w:t>1,75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350" w:type="dxa"/>
            <w:gridSpan w:val="3"/>
            <w:tcBorders>
              <w:top w:val="single" w:sz="8" w:space="0" w:color="000000"/>
              <w:left w:val="nil"/>
              <w:bottom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</w:p>
        </w:tc>
        <w:tc>
          <w:tcPr>
            <w:tcW w:w="248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</w:p>
        </w:tc>
      </w:tr>
      <w:tr w:rsidR="002231D4" w:rsidRPr="00127A24" w:rsidTr="00C371B5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231D4" w:rsidRDefault="002231D4" w:rsidP="005201CB">
            <w:pPr>
              <w:jc w:val="right"/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231D4" w:rsidRPr="003D18A1" w:rsidRDefault="002231D4" w:rsidP="003D18A1">
            <w:pPr>
              <w:jc w:val="both"/>
              <w:rPr>
                <w:b/>
              </w:rPr>
            </w:pPr>
            <w:r>
              <w:rPr>
                <w:b/>
              </w:rPr>
              <w:t>Итого по Кученяевскому сельскому поселению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231D4" w:rsidRPr="003D18A1" w:rsidRDefault="002231D4" w:rsidP="005201C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56,25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231D4" w:rsidRPr="003D18A1" w:rsidRDefault="002231D4" w:rsidP="005201CB">
            <w:pPr>
              <w:jc w:val="both"/>
              <w:rPr>
                <w:b/>
              </w:rPr>
            </w:pPr>
            <w:r>
              <w:rPr>
                <w:b/>
              </w:rPr>
              <w:t>15,2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2231D4" w:rsidRPr="003D18A1" w:rsidRDefault="002231D4" w:rsidP="005201CB">
            <w:pPr>
              <w:jc w:val="both"/>
              <w:rPr>
                <w:b/>
              </w:rPr>
            </w:pPr>
            <w:r>
              <w:rPr>
                <w:b/>
              </w:rPr>
              <w:t>41,05</w:t>
            </w:r>
          </w:p>
        </w:tc>
        <w:tc>
          <w:tcPr>
            <w:tcW w:w="34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</w:p>
        </w:tc>
        <w:tc>
          <w:tcPr>
            <w:tcW w:w="248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2231D4" w:rsidRDefault="002231D4" w:rsidP="005201CB">
            <w:pPr>
              <w:jc w:val="center"/>
            </w:pPr>
          </w:p>
        </w:tc>
      </w:tr>
    </w:tbl>
    <w:p w:rsidR="002231D4" w:rsidRPr="00636907" w:rsidRDefault="002231D4"/>
    <w:sectPr w:rsidR="002231D4" w:rsidRPr="00636907" w:rsidSect="0071065D">
      <w:pgSz w:w="16838" w:h="11906" w:orient="landscape"/>
      <w:pgMar w:top="425" w:right="680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0FB"/>
    <w:rsid w:val="000524A8"/>
    <w:rsid w:val="000678F7"/>
    <w:rsid w:val="00084043"/>
    <w:rsid w:val="00093160"/>
    <w:rsid w:val="000A70FB"/>
    <w:rsid w:val="000D3A3B"/>
    <w:rsid w:val="000F4E32"/>
    <w:rsid w:val="00105056"/>
    <w:rsid w:val="001226F5"/>
    <w:rsid w:val="00127A24"/>
    <w:rsid w:val="00174DB3"/>
    <w:rsid w:val="001839D5"/>
    <w:rsid w:val="001943EE"/>
    <w:rsid w:val="001C3DD6"/>
    <w:rsid w:val="001C7C93"/>
    <w:rsid w:val="001E4506"/>
    <w:rsid w:val="002231D4"/>
    <w:rsid w:val="002D7FDA"/>
    <w:rsid w:val="00320D09"/>
    <w:rsid w:val="00323A90"/>
    <w:rsid w:val="003600AF"/>
    <w:rsid w:val="003836B6"/>
    <w:rsid w:val="003C6468"/>
    <w:rsid w:val="003D18A1"/>
    <w:rsid w:val="00412251"/>
    <w:rsid w:val="0044515E"/>
    <w:rsid w:val="0046313C"/>
    <w:rsid w:val="004B24DF"/>
    <w:rsid w:val="004E0F84"/>
    <w:rsid w:val="004E16F2"/>
    <w:rsid w:val="005132C2"/>
    <w:rsid w:val="005201CB"/>
    <w:rsid w:val="0052277E"/>
    <w:rsid w:val="00550AEE"/>
    <w:rsid w:val="00552747"/>
    <w:rsid w:val="005824E0"/>
    <w:rsid w:val="005919E9"/>
    <w:rsid w:val="005A2A17"/>
    <w:rsid w:val="00605796"/>
    <w:rsid w:val="006163AE"/>
    <w:rsid w:val="00616DA5"/>
    <w:rsid w:val="0062048E"/>
    <w:rsid w:val="006206E8"/>
    <w:rsid w:val="00632DCE"/>
    <w:rsid w:val="00636907"/>
    <w:rsid w:val="00642087"/>
    <w:rsid w:val="00645FBC"/>
    <w:rsid w:val="00654AF5"/>
    <w:rsid w:val="00692849"/>
    <w:rsid w:val="006E5AEA"/>
    <w:rsid w:val="00704C0F"/>
    <w:rsid w:val="0071065D"/>
    <w:rsid w:val="007342BA"/>
    <w:rsid w:val="007839ED"/>
    <w:rsid w:val="00786427"/>
    <w:rsid w:val="007B0AE0"/>
    <w:rsid w:val="007F22D4"/>
    <w:rsid w:val="00806A71"/>
    <w:rsid w:val="00831092"/>
    <w:rsid w:val="00880C3C"/>
    <w:rsid w:val="00892F08"/>
    <w:rsid w:val="008B6752"/>
    <w:rsid w:val="008E6AF1"/>
    <w:rsid w:val="008F74EB"/>
    <w:rsid w:val="00943574"/>
    <w:rsid w:val="009618AE"/>
    <w:rsid w:val="00991D70"/>
    <w:rsid w:val="00993625"/>
    <w:rsid w:val="00993D15"/>
    <w:rsid w:val="009C7F8F"/>
    <w:rsid w:val="009F4B42"/>
    <w:rsid w:val="009F5833"/>
    <w:rsid w:val="00A01720"/>
    <w:rsid w:val="00A24B74"/>
    <w:rsid w:val="00A353EC"/>
    <w:rsid w:val="00A54DF1"/>
    <w:rsid w:val="00A76DE9"/>
    <w:rsid w:val="00A77581"/>
    <w:rsid w:val="00AA28BD"/>
    <w:rsid w:val="00AB5292"/>
    <w:rsid w:val="00AD76B0"/>
    <w:rsid w:val="00AE1A52"/>
    <w:rsid w:val="00B22904"/>
    <w:rsid w:val="00B56635"/>
    <w:rsid w:val="00B90F84"/>
    <w:rsid w:val="00BE09A9"/>
    <w:rsid w:val="00C12706"/>
    <w:rsid w:val="00C33CF1"/>
    <w:rsid w:val="00C371B5"/>
    <w:rsid w:val="00C43837"/>
    <w:rsid w:val="00C51BF7"/>
    <w:rsid w:val="00C61E4D"/>
    <w:rsid w:val="00C80BD8"/>
    <w:rsid w:val="00C84A99"/>
    <w:rsid w:val="00C9130C"/>
    <w:rsid w:val="00CA2C60"/>
    <w:rsid w:val="00CB5DCD"/>
    <w:rsid w:val="00CD6AF4"/>
    <w:rsid w:val="00CE70DC"/>
    <w:rsid w:val="00CF4EA1"/>
    <w:rsid w:val="00D42E40"/>
    <w:rsid w:val="00D571AB"/>
    <w:rsid w:val="00D64EA6"/>
    <w:rsid w:val="00D7016F"/>
    <w:rsid w:val="00D71478"/>
    <w:rsid w:val="00D76B95"/>
    <w:rsid w:val="00D77CC3"/>
    <w:rsid w:val="00D81FA9"/>
    <w:rsid w:val="00D8504E"/>
    <w:rsid w:val="00DD46A8"/>
    <w:rsid w:val="00DD6DB2"/>
    <w:rsid w:val="00E21D97"/>
    <w:rsid w:val="00E859B7"/>
    <w:rsid w:val="00EB335D"/>
    <w:rsid w:val="00EB3842"/>
    <w:rsid w:val="00F106BA"/>
    <w:rsid w:val="00F225DE"/>
    <w:rsid w:val="00F267C3"/>
    <w:rsid w:val="00F277F6"/>
    <w:rsid w:val="00F450C0"/>
    <w:rsid w:val="00F76222"/>
    <w:rsid w:val="00F87594"/>
    <w:rsid w:val="00F962FA"/>
    <w:rsid w:val="00FA1797"/>
    <w:rsid w:val="00FA4E09"/>
    <w:rsid w:val="00FB756B"/>
    <w:rsid w:val="00FC369F"/>
    <w:rsid w:val="00FD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9D5"/>
    <w:pPr>
      <w:suppressAutoHyphens/>
      <w:spacing w:line="100" w:lineRule="atLeast"/>
    </w:pPr>
    <w:rPr>
      <w:sz w:val="24"/>
      <w:szCs w:val="24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1839D5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01720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1">
    <w:name w:val="Основной шрифт абзаца1"/>
    <w:uiPriority w:val="99"/>
    <w:rsid w:val="001839D5"/>
  </w:style>
  <w:style w:type="character" w:customStyle="1" w:styleId="3">
    <w:name w:val="Заголовок 3 Знак"/>
    <w:uiPriority w:val="99"/>
    <w:rsid w:val="001839D5"/>
    <w:rPr>
      <w:b/>
      <w:sz w:val="28"/>
    </w:rPr>
  </w:style>
  <w:style w:type="character" w:customStyle="1" w:styleId="a">
    <w:name w:val="Текст выноски Знак"/>
    <w:uiPriority w:val="99"/>
    <w:rsid w:val="001839D5"/>
    <w:rPr>
      <w:rFonts w:ascii="Tahoma" w:hAnsi="Tahoma"/>
      <w:sz w:val="16"/>
    </w:rPr>
  </w:style>
  <w:style w:type="character" w:customStyle="1" w:styleId="apple-converted-space">
    <w:name w:val="apple-converted-space"/>
    <w:basedOn w:val="1"/>
    <w:uiPriority w:val="99"/>
    <w:rsid w:val="001839D5"/>
    <w:rPr>
      <w:rFonts w:cs="Times New Roman"/>
    </w:rPr>
  </w:style>
  <w:style w:type="character" w:customStyle="1" w:styleId="a0">
    <w:name w:val="Основной текст_"/>
    <w:uiPriority w:val="99"/>
    <w:rsid w:val="001839D5"/>
    <w:rPr>
      <w:sz w:val="27"/>
    </w:rPr>
  </w:style>
  <w:style w:type="character" w:customStyle="1" w:styleId="10">
    <w:name w:val="Основной текст1"/>
    <w:uiPriority w:val="99"/>
    <w:rsid w:val="001839D5"/>
    <w:rPr>
      <w:color w:val="000000"/>
      <w:spacing w:val="0"/>
      <w:w w:val="100"/>
      <w:position w:val="0"/>
      <w:sz w:val="27"/>
      <w:u w:val="single"/>
      <w:vertAlign w:val="baseline"/>
      <w:lang w:val="ru-RU"/>
    </w:rPr>
  </w:style>
  <w:style w:type="character" w:customStyle="1" w:styleId="a1">
    <w:name w:val="Основной текст + Полужирный"/>
    <w:uiPriority w:val="99"/>
    <w:rsid w:val="001839D5"/>
    <w:rPr>
      <w:b/>
      <w:color w:val="000000"/>
      <w:spacing w:val="0"/>
      <w:w w:val="100"/>
      <w:position w:val="0"/>
      <w:sz w:val="27"/>
      <w:vertAlign w:val="baseline"/>
      <w:lang w:val="ru-RU"/>
    </w:rPr>
  </w:style>
  <w:style w:type="character" w:customStyle="1" w:styleId="ListLabel1">
    <w:name w:val="ListLabel 1"/>
    <w:uiPriority w:val="99"/>
    <w:rsid w:val="001839D5"/>
    <w:rPr>
      <w:rFonts w:eastAsia="Times New Roman"/>
      <w:color w:val="000000"/>
      <w:spacing w:val="0"/>
      <w:w w:val="100"/>
      <w:position w:val="0"/>
      <w:sz w:val="27"/>
      <w:u w:val="none"/>
      <w:vertAlign w:val="baseline"/>
      <w:lang w:val="ru-RU"/>
    </w:rPr>
  </w:style>
  <w:style w:type="paragraph" w:customStyle="1" w:styleId="11">
    <w:name w:val="Заголовок1"/>
    <w:basedOn w:val="Normal"/>
    <w:next w:val="BodyText"/>
    <w:uiPriority w:val="99"/>
    <w:rsid w:val="001839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839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01720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1839D5"/>
    <w:rPr>
      <w:rFonts w:cs="Mangal"/>
    </w:rPr>
  </w:style>
  <w:style w:type="paragraph" w:customStyle="1" w:styleId="12">
    <w:name w:val="Название1"/>
    <w:basedOn w:val="Normal"/>
    <w:uiPriority w:val="99"/>
    <w:rsid w:val="001839D5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Normal"/>
    <w:uiPriority w:val="99"/>
    <w:rsid w:val="001839D5"/>
    <w:pPr>
      <w:suppressLineNumbers/>
    </w:pPr>
    <w:rPr>
      <w:rFonts w:cs="Mangal"/>
    </w:rPr>
  </w:style>
  <w:style w:type="paragraph" w:customStyle="1" w:styleId="a2">
    <w:name w:val="Знак"/>
    <w:basedOn w:val="Normal"/>
    <w:uiPriority w:val="99"/>
    <w:rsid w:val="001839D5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Normal"/>
    <w:uiPriority w:val="99"/>
    <w:rsid w:val="001839D5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Normal"/>
    <w:uiPriority w:val="99"/>
    <w:rsid w:val="001839D5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3">
    <w:name w:val="Содержимое таблицы"/>
    <w:basedOn w:val="Normal"/>
    <w:uiPriority w:val="99"/>
    <w:rsid w:val="001839D5"/>
    <w:pPr>
      <w:suppressLineNumbers/>
    </w:pPr>
  </w:style>
  <w:style w:type="character" w:styleId="Hyperlink">
    <w:name w:val="Hyperlink"/>
    <w:basedOn w:val="DefaultParagraphFont"/>
    <w:uiPriority w:val="99"/>
    <w:rsid w:val="00806A7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7A24"/>
    <w:rPr>
      <w:rFonts w:ascii="Segoe UI" w:hAnsi="Segoe UI" w:cs="Segoe UI"/>
      <w:sz w:val="18"/>
      <w:szCs w:val="18"/>
      <w:lang w:eastAsia="ar-SA" w:bidi="ar-SA"/>
    </w:rPr>
  </w:style>
  <w:style w:type="paragraph" w:styleId="NoSpacing">
    <w:name w:val="No Spacing"/>
    <w:uiPriority w:val="99"/>
    <w:qFormat/>
    <w:rsid w:val="00C84A99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5</Pages>
  <Words>1084</Words>
  <Characters>6179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Admin</dc:creator>
  <cp:keywords/>
  <dc:description/>
  <cp:lastModifiedBy>1</cp:lastModifiedBy>
  <cp:revision>3</cp:revision>
  <cp:lastPrinted>2023-11-27T10:54:00Z</cp:lastPrinted>
  <dcterms:created xsi:type="dcterms:W3CDTF">2023-11-27T09:15:00Z</dcterms:created>
  <dcterms:modified xsi:type="dcterms:W3CDTF">2023-11-27T10:54:00Z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3.57964320307036E-304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