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D59" w:rsidRPr="00BA64D4" w:rsidRDefault="003A0D59" w:rsidP="00F857F2">
      <w:pPr>
        <w:rPr>
          <w:b/>
          <w:sz w:val="24"/>
          <w:szCs w:val="24"/>
        </w:rPr>
      </w:pPr>
      <w:r w:rsidRPr="00BA64D4">
        <w:rPr>
          <w:b/>
          <w:sz w:val="24"/>
          <w:szCs w:val="24"/>
        </w:rPr>
        <w:t xml:space="preserve">                                                       РЕСПУБЛИКА МОРДОВИЯ</w:t>
      </w:r>
    </w:p>
    <w:p w:rsidR="003A0D59" w:rsidRPr="00BA64D4" w:rsidRDefault="003A0D59" w:rsidP="00F857F2">
      <w:pPr>
        <w:rPr>
          <w:b/>
          <w:sz w:val="24"/>
          <w:szCs w:val="24"/>
        </w:rPr>
      </w:pPr>
      <w:r w:rsidRPr="00BA64D4">
        <w:rPr>
          <w:b/>
          <w:sz w:val="24"/>
          <w:szCs w:val="24"/>
        </w:rPr>
        <w:t xml:space="preserve">                                                             АДМИНИСТРАЦИЯ</w:t>
      </w:r>
    </w:p>
    <w:p w:rsidR="003A0D59" w:rsidRPr="00BA64D4" w:rsidRDefault="003A0D59" w:rsidP="00F857F2">
      <w:pPr>
        <w:jc w:val="center"/>
        <w:rPr>
          <w:b/>
          <w:sz w:val="24"/>
          <w:szCs w:val="24"/>
        </w:rPr>
      </w:pPr>
      <w:r w:rsidRPr="00BA64D4">
        <w:rPr>
          <w:b/>
          <w:sz w:val="24"/>
          <w:szCs w:val="24"/>
        </w:rPr>
        <w:t>КУЧЕНЯЕВСКОГО СЕЛЬСКОГО ПОСЕЛЕНИЯ</w:t>
      </w:r>
    </w:p>
    <w:p w:rsidR="003A0D59" w:rsidRDefault="003A0D59" w:rsidP="00F857F2">
      <w:pPr>
        <w:jc w:val="center"/>
        <w:rPr>
          <w:b/>
          <w:sz w:val="24"/>
          <w:szCs w:val="24"/>
        </w:rPr>
      </w:pPr>
      <w:r w:rsidRPr="00BA64D4">
        <w:rPr>
          <w:b/>
          <w:sz w:val="24"/>
          <w:szCs w:val="24"/>
        </w:rPr>
        <w:t>АРДАТОВСКОГО  МУНИЦИПАЛЬНОГО РАЙОНА</w:t>
      </w:r>
    </w:p>
    <w:p w:rsidR="003A0D59" w:rsidRPr="00BA64D4" w:rsidRDefault="003A0D59" w:rsidP="00F857F2">
      <w:pPr>
        <w:jc w:val="center"/>
        <w:rPr>
          <w:b/>
          <w:sz w:val="24"/>
          <w:szCs w:val="24"/>
        </w:rPr>
      </w:pPr>
    </w:p>
    <w:p w:rsidR="003A0D59" w:rsidRDefault="003A0D59" w:rsidP="00F857F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</w:t>
      </w:r>
      <w:r w:rsidRPr="00BA64D4">
        <w:rPr>
          <w:b/>
          <w:sz w:val="24"/>
          <w:szCs w:val="24"/>
        </w:rPr>
        <w:t>ПОСТАНОВЛЕНИЕ</w:t>
      </w:r>
    </w:p>
    <w:p w:rsidR="003A0D59" w:rsidRPr="00BA64D4" w:rsidRDefault="003A0D59" w:rsidP="00F857F2">
      <w:pPr>
        <w:rPr>
          <w:b/>
          <w:sz w:val="24"/>
          <w:szCs w:val="24"/>
        </w:rPr>
      </w:pPr>
    </w:p>
    <w:p w:rsidR="003A0D59" w:rsidRDefault="003A0D59" w:rsidP="00F857F2">
      <w:pPr>
        <w:rPr>
          <w:sz w:val="24"/>
          <w:szCs w:val="24"/>
        </w:rPr>
      </w:pPr>
      <w:r>
        <w:rPr>
          <w:sz w:val="24"/>
          <w:szCs w:val="24"/>
        </w:rPr>
        <w:t>21</w:t>
      </w:r>
      <w:r w:rsidRPr="00BA64D4">
        <w:rPr>
          <w:sz w:val="24"/>
          <w:szCs w:val="24"/>
        </w:rPr>
        <w:t>.0</w:t>
      </w:r>
      <w:r>
        <w:rPr>
          <w:sz w:val="24"/>
          <w:szCs w:val="24"/>
        </w:rPr>
        <w:t>3</w:t>
      </w:r>
      <w:r w:rsidRPr="00BA64D4">
        <w:rPr>
          <w:sz w:val="24"/>
          <w:szCs w:val="24"/>
        </w:rPr>
        <w:t xml:space="preserve">. </w:t>
      </w:r>
      <w:smartTag w:uri="urn:schemas-microsoft-com:office:smarttags" w:element="metricconverter">
        <w:smartTagPr>
          <w:attr w:name="ProductID" w:val="2023 г"/>
        </w:smartTagPr>
        <w:r w:rsidRPr="00BA64D4">
          <w:rPr>
            <w:sz w:val="24"/>
            <w:szCs w:val="24"/>
          </w:rPr>
          <w:t>202</w:t>
        </w:r>
        <w:r>
          <w:rPr>
            <w:sz w:val="24"/>
            <w:szCs w:val="24"/>
          </w:rPr>
          <w:t>3</w:t>
        </w:r>
        <w:r w:rsidRPr="00BA64D4">
          <w:rPr>
            <w:sz w:val="24"/>
            <w:szCs w:val="24"/>
          </w:rPr>
          <w:t xml:space="preserve"> г</w:t>
        </w:r>
      </w:smartTag>
      <w:r w:rsidRPr="00BA64D4">
        <w:rPr>
          <w:sz w:val="24"/>
          <w:szCs w:val="24"/>
        </w:rPr>
        <w:t>.                       с. Кученяево                                      №</w:t>
      </w:r>
      <w:r>
        <w:rPr>
          <w:sz w:val="24"/>
          <w:szCs w:val="24"/>
        </w:rPr>
        <w:t>3</w:t>
      </w:r>
    </w:p>
    <w:p w:rsidR="003A0D59" w:rsidRPr="00BA64D4" w:rsidRDefault="003A0D59" w:rsidP="00F857F2">
      <w:pPr>
        <w:rPr>
          <w:sz w:val="24"/>
          <w:szCs w:val="24"/>
        </w:rPr>
      </w:pPr>
    </w:p>
    <w:p w:rsidR="003A0D59" w:rsidRPr="00BA64D4" w:rsidRDefault="003A0D59" w:rsidP="00F857F2">
      <w:pPr>
        <w:rPr>
          <w:sz w:val="24"/>
          <w:szCs w:val="24"/>
        </w:rPr>
      </w:pPr>
      <w:r w:rsidRPr="00BA64D4">
        <w:rPr>
          <w:sz w:val="24"/>
          <w:szCs w:val="24"/>
        </w:rPr>
        <w:t xml:space="preserve">  О  вынесении на публичные слушания проекта решения</w:t>
      </w:r>
      <w:r>
        <w:rPr>
          <w:sz w:val="24"/>
          <w:szCs w:val="24"/>
        </w:rPr>
        <w:t xml:space="preserve"> </w:t>
      </w:r>
      <w:r w:rsidRPr="00BA64D4">
        <w:rPr>
          <w:sz w:val="24"/>
          <w:szCs w:val="24"/>
        </w:rPr>
        <w:t>Совета депутатов «О внесении изменений  в Устав Кученяевского  сельского поселения   Ардатовского муниципального района Республики Мордовия»</w:t>
      </w:r>
    </w:p>
    <w:p w:rsidR="003A0D59" w:rsidRPr="00BA64D4" w:rsidRDefault="003A0D59" w:rsidP="00F857F2">
      <w:pPr>
        <w:ind w:firstLine="720"/>
        <w:rPr>
          <w:bCs/>
          <w:sz w:val="24"/>
          <w:szCs w:val="24"/>
        </w:rPr>
      </w:pPr>
      <w:r w:rsidRPr="00BA64D4">
        <w:rPr>
          <w:sz w:val="24"/>
          <w:szCs w:val="24"/>
        </w:rPr>
        <w:t xml:space="preserve"> </w:t>
      </w:r>
      <w:r w:rsidRPr="00BA64D4">
        <w:rPr>
          <w:bCs/>
          <w:sz w:val="24"/>
          <w:szCs w:val="24"/>
        </w:rPr>
        <w:t xml:space="preserve">В соответствии  с Бюджетным кодексом Российской Федерации,  Федеральным 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Кученяевского сельского поселения Ардатовского муниципального района </w:t>
      </w:r>
    </w:p>
    <w:p w:rsidR="003A0D59" w:rsidRPr="00BA64D4" w:rsidRDefault="003A0D59" w:rsidP="00F857F2">
      <w:pPr>
        <w:jc w:val="both"/>
        <w:rPr>
          <w:bCs/>
          <w:sz w:val="24"/>
          <w:szCs w:val="24"/>
        </w:rPr>
      </w:pPr>
      <w:r w:rsidRPr="00BA64D4">
        <w:rPr>
          <w:bCs/>
          <w:sz w:val="24"/>
          <w:szCs w:val="24"/>
        </w:rPr>
        <w:t>ПОСТАНОВЛЯЮ:</w:t>
      </w:r>
    </w:p>
    <w:p w:rsidR="003A0D59" w:rsidRPr="00BA64D4" w:rsidRDefault="003A0D59" w:rsidP="00F857F2">
      <w:pPr>
        <w:pStyle w:val="NormalWeb"/>
        <w:spacing w:after="0"/>
        <w:jc w:val="both"/>
      </w:pPr>
      <w:r w:rsidRPr="00BA64D4">
        <w:t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внесении изменений в Устав Кученяевского сельского поселения  Ардатовского муниципального района Республики Мордовия».</w:t>
      </w:r>
    </w:p>
    <w:p w:rsidR="003A0D59" w:rsidRPr="00BA64D4" w:rsidRDefault="003A0D59" w:rsidP="00F857F2">
      <w:pPr>
        <w:pStyle w:val="NormalWeb"/>
        <w:spacing w:after="0"/>
        <w:jc w:val="both"/>
      </w:pPr>
      <w:r w:rsidRPr="00BA64D4">
        <w:t xml:space="preserve"> 2.Определить, что публичные слушания будут проводиться </w:t>
      </w:r>
      <w:r>
        <w:t>18 апреля</w:t>
      </w:r>
      <w:r w:rsidRPr="00BA64D4">
        <w:t xml:space="preserve"> 202</w:t>
      </w:r>
      <w:r>
        <w:t>3</w:t>
      </w:r>
      <w:r w:rsidRPr="00BA64D4">
        <w:t xml:space="preserve"> года в   здании администрации Кученяевского сельского поселения по адресу: РМ, Ардатовский район, с. Кученяево, ул. Полевая, д.5 в 14-00 часов.</w:t>
      </w:r>
    </w:p>
    <w:p w:rsidR="003A0D59" w:rsidRPr="00BA64D4" w:rsidRDefault="003A0D59" w:rsidP="00F857F2">
      <w:pPr>
        <w:pStyle w:val="NormalWeb"/>
        <w:spacing w:after="0"/>
        <w:jc w:val="both"/>
      </w:pPr>
      <w:r w:rsidRPr="00BA64D4">
        <w:t>3.Установить, что организация и проведение публичных слушаний осуществляется рабочей группой (приложение №1)</w:t>
      </w:r>
    </w:p>
    <w:p w:rsidR="003A0D59" w:rsidRPr="00BA64D4" w:rsidRDefault="003A0D59" w:rsidP="00F857F2">
      <w:pPr>
        <w:pStyle w:val="NormalWeb"/>
        <w:spacing w:after="0"/>
        <w:jc w:val="both"/>
      </w:pPr>
      <w:r w:rsidRPr="00BA64D4">
        <w:t>4.Предложения  по проекту решения «О внесении изменений в Устав Кученяевского сельского поселения  Ардатовского муниципальн</w:t>
      </w:r>
      <w:r>
        <w:t>ого района Республики Мордовия»</w:t>
      </w:r>
      <w:r w:rsidRPr="00BA64D4">
        <w:t xml:space="preserve">, (приложение №2) принимаются рабочей группой до </w:t>
      </w:r>
      <w:r>
        <w:t>17 апреля</w:t>
      </w:r>
      <w:r w:rsidRPr="00BA64D4">
        <w:t xml:space="preserve"> 202</w:t>
      </w:r>
      <w:r>
        <w:t>3</w:t>
      </w:r>
      <w:r w:rsidRPr="00BA64D4">
        <w:t xml:space="preserve">  года    по адресу: РМ, Ардатовский район, с. Кученяево, ул. Полевая, дом 5 ( тел.2-83-26)  с </w:t>
      </w:r>
      <w:smartTag w:uri="urn:schemas-microsoft-com:office:smarttags" w:element="time">
        <w:smartTagPr>
          <w:attr w:name="Minute" w:val="30"/>
          <w:attr w:name="Hour" w:val="8"/>
        </w:smartTagPr>
        <w:r w:rsidRPr="00BA64D4">
          <w:t>8.30</w:t>
        </w:r>
      </w:smartTag>
      <w:r w:rsidRPr="00BA64D4">
        <w:t xml:space="preserve"> до </w:t>
      </w:r>
      <w:smartTag w:uri="urn:schemas-microsoft-com:office:smarttags" w:element="time">
        <w:smartTagPr>
          <w:attr w:name="Minute" w:val="30"/>
          <w:attr w:name="Hour" w:val="17"/>
        </w:smartTagPr>
        <w:r w:rsidRPr="00BA64D4">
          <w:t>17.30,</w:t>
        </w:r>
      </w:smartTag>
      <w:r w:rsidRPr="00BA64D4">
        <w:t xml:space="preserve"> кроме субботы и воскресенья. </w:t>
      </w:r>
    </w:p>
    <w:p w:rsidR="003A0D59" w:rsidRPr="00BA64D4" w:rsidRDefault="003A0D59" w:rsidP="00F857F2">
      <w:pPr>
        <w:pStyle w:val="NormalWeb"/>
        <w:spacing w:after="0"/>
        <w:jc w:val="both"/>
      </w:pPr>
      <w:r w:rsidRPr="00BA64D4">
        <w:t>5.Результаты публичных слушаний  внести на рассмотрение  Совета депутатов  Кученяевского сельского поселения  в соответствии с Положением  о публичных слушаниях и Регламентом  Совета депутатов.</w:t>
      </w:r>
    </w:p>
    <w:p w:rsidR="003A0D59" w:rsidRDefault="003A0D59" w:rsidP="00F857F2">
      <w:pPr>
        <w:pStyle w:val="NormalWeb"/>
        <w:spacing w:after="0"/>
        <w:jc w:val="both"/>
      </w:pPr>
      <w:r w:rsidRPr="00BA64D4">
        <w:t>6. Настоящее постановление вступает в силу после  опубликования в информационном бюллетене.</w:t>
      </w:r>
    </w:p>
    <w:p w:rsidR="003A0D59" w:rsidRDefault="003A0D59" w:rsidP="00F857F2">
      <w:pPr>
        <w:pStyle w:val="NormalWeb"/>
        <w:spacing w:after="0"/>
        <w:jc w:val="both"/>
      </w:pPr>
    </w:p>
    <w:p w:rsidR="003A0D59" w:rsidRPr="00BA64D4" w:rsidRDefault="003A0D59" w:rsidP="00F857F2">
      <w:pPr>
        <w:pStyle w:val="NormalWeb"/>
        <w:spacing w:after="0"/>
        <w:jc w:val="both"/>
      </w:pPr>
    </w:p>
    <w:p w:rsidR="003A0D59" w:rsidRDefault="003A0D59" w:rsidP="00F857F2">
      <w:pPr>
        <w:pStyle w:val="NormalWeb"/>
        <w:spacing w:after="0"/>
        <w:ind w:firstLine="720"/>
        <w:jc w:val="both"/>
      </w:pPr>
      <w:r w:rsidRPr="00BA64D4">
        <w:t>Глава Кученяевского сельского поселения                В.П.</w:t>
      </w:r>
      <w:r>
        <w:t xml:space="preserve"> </w:t>
      </w:r>
      <w:r w:rsidRPr="00BA64D4">
        <w:t>Дугушкин</w:t>
      </w:r>
    </w:p>
    <w:p w:rsidR="003A0D59" w:rsidRDefault="003A0D59" w:rsidP="00F857F2">
      <w:pPr>
        <w:pStyle w:val="NormalWeb"/>
        <w:spacing w:after="0"/>
        <w:ind w:firstLine="720"/>
        <w:jc w:val="both"/>
      </w:pPr>
    </w:p>
    <w:p w:rsidR="003A0D59" w:rsidRDefault="003A0D59" w:rsidP="00F857F2">
      <w:pPr>
        <w:pStyle w:val="NormalWeb"/>
        <w:spacing w:after="0"/>
        <w:ind w:firstLine="720"/>
        <w:jc w:val="both"/>
      </w:pPr>
    </w:p>
    <w:p w:rsidR="003A0D59" w:rsidRDefault="003A0D59" w:rsidP="00F857F2">
      <w:pPr>
        <w:pStyle w:val="NormalWeb"/>
        <w:spacing w:after="0"/>
        <w:ind w:firstLine="720"/>
        <w:jc w:val="both"/>
      </w:pPr>
    </w:p>
    <w:p w:rsidR="003A0D59" w:rsidRDefault="003A0D59" w:rsidP="00F857F2">
      <w:pPr>
        <w:pStyle w:val="NormalWeb"/>
        <w:spacing w:after="0"/>
        <w:ind w:firstLine="720"/>
        <w:jc w:val="both"/>
      </w:pPr>
    </w:p>
    <w:p w:rsidR="003A0D59" w:rsidRPr="00BA64D4" w:rsidRDefault="003A0D59" w:rsidP="00F857F2">
      <w:pPr>
        <w:pStyle w:val="NormalWeb"/>
        <w:spacing w:after="0"/>
        <w:ind w:firstLine="720"/>
        <w:jc w:val="both"/>
      </w:pPr>
    </w:p>
    <w:p w:rsidR="003A0D59" w:rsidRPr="00BA64D4" w:rsidRDefault="003A0D59" w:rsidP="00F857F2">
      <w:pPr>
        <w:pStyle w:val="NormalWeb"/>
        <w:spacing w:after="0"/>
        <w:ind w:firstLine="720"/>
      </w:pPr>
      <w:r w:rsidRPr="00BA64D4">
        <w:t xml:space="preserve"> </w:t>
      </w:r>
    </w:p>
    <w:p w:rsidR="003A0D59" w:rsidRPr="00BA64D4" w:rsidRDefault="003A0D59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Приложение № 1         </w:t>
      </w:r>
    </w:p>
    <w:p w:rsidR="003A0D59" w:rsidRPr="00BA64D4" w:rsidRDefault="003A0D59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                                                                                                                            к постановлению      </w:t>
      </w:r>
    </w:p>
    <w:p w:rsidR="003A0D59" w:rsidRPr="00BA64D4" w:rsidRDefault="003A0D59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                                                                                                                 Главы Кученяевского </w:t>
      </w:r>
    </w:p>
    <w:p w:rsidR="003A0D59" w:rsidRPr="00BA64D4" w:rsidRDefault="003A0D59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                                                                                                                   сельского поселения                                                                                                                           </w:t>
      </w:r>
    </w:p>
    <w:p w:rsidR="003A0D59" w:rsidRPr="00BA64D4" w:rsidRDefault="003A0D59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b/>
          <w:sz w:val="24"/>
          <w:szCs w:val="24"/>
          <w:lang w:eastAsia="ar-SA"/>
        </w:rPr>
        <w:t xml:space="preserve">                                                                                                                 </w:t>
      </w:r>
      <w:r w:rsidRPr="00BA64D4">
        <w:rPr>
          <w:sz w:val="24"/>
          <w:szCs w:val="24"/>
          <w:lang w:eastAsia="ar-SA"/>
        </w:rPr>
        <w:t xml:space="preserve"> от </w:t>
      </w:r>
      <w:r>
        <w:rPr>
          <w:sz w:val="24"/>
          <w:szCs w:val="24"/>
          <w:lang w:eastAsia="ar-SA"/>
        </w:rPr>
        <w:t>21</w:t>
      </w:r>
      <w:r w:rsidRPr="00BA64D4">
        <w:rPr>
          <w:sz w:val="24"/>
          <w:szCs w:val="24"/>
          <w:lang w:eastAsia="ar-SA"/>
        </w:rPr>
        <w:t>.</w:t>
      </w:r>
      <w:r>
        <w:rPr>
          <w:sz w:val="24"/>
          <w:szCs w:val="24"/>
          <w:lang w:eastAsia="ar-SA"/>
        </w:rPr>
        <w:t>03</w:t>
      </w:r>
      <w:r w:rsidRPr="00BA64D4">
        <w:rPr>
          <w:sz w:val="24"/>
          <w:szCs w:val="24"/>
          <w:lang w:eastAsia="ar-SA"/>
        </w:rPr>
        <w:t>.202</w:t>
      </w:r>
      <w:r>
        <w:rPr>
          <w:sz w:val="24"/>
          <w:szCs w:val="24"/>
          <w:lang w:eastAsia="ar-SA"/>
        </w:rPr>
        <w:t>3</w:t>
      </w:r>
      <w:r w:rsidRPr="00BA64D4">
        <w:rPr>
          <w:sz w:val="24"/>
          <w:szCs w:val="24"/>
          <w:lang w:eastAsia="ar-SA"/>
        </w:rPr>
        <w:t xml:space="preserve"> г. №</w:t>
      </w:r>
      <w:r>
        <w:rPr>
          <w:sz w:val="24"/>
          <w:szCs w:val="24"/>
          <w:lang w:eastAsia="ar-SA"/>
        </w:rPr>
        <w:t>3</w:t>
      </w:r>
    </w:p>
    <w:p w:rsidR="003A0D59" w:rsidRPr="00BA64D4" w:rsidRDefault="003A0D59" w:rsidP="00F857F2">
      <w:pPr>
        <w:ind w:firstLine="142"/>
        <w:jc w:val="right"/>
        <w:rPr>
          <w:sz w:val="24"/>
          <w:szCs w:val="24"/>
          <w:lang w:eastAsia="ar-SA"/>
        </w:rPr>
      </w:pPr>
    </w:p>
    <w:p w:rsidR="003A0D59" w:rsidRPr="00BA64D4" w:rsidRDefault="003A0D59" w:rsidP="00F857F2">
      <w:pPr>
        <w:ind w:firstLine="142"/>
        <w:jc w:val="right"/>
        <w:rPr>
          <w:sz w:val="24"/>
          <w:szCs w:val="24"/>
          <w:lang w:eastAsia="ar-SA"/>
        </w:rPr>
      </w:pPr>
    </w:p>
    <w:p w:rsidR="003A0D59" w:rsidRPr="00BA64D4" w:rsidRDefault="003A0D59" w:rsidP="00F857F2">
      <w:pPr>
        <w:ind w:firstLine="142"/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Рабочая группа</w:t>
      </w:r>
    </w:p>
    <w:p w:rsidR="003A0D59" w:rsidRPr="00BA64D4" w:rsidRDefault="003A0D59" w:rsidP="00F857F2">
      <w:pPr>
        <w:ind w:firstLine="142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                                   по организации и проведению публичных слушаний</w:t>
      </w:r>
    </w:p>
    <w:p w:rsidR="003A0D59" w:rsidRPr="00BA64D4" w:rsidRDefault="003A0D59" w:rsidP="00F857F2">
      <w:pPr>
        <w:ind w:firstLine="720"/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по проекту решения Совета депутатов  Кученяевского поселения «О внесении</w:t>
      </w:r>
    </w:p>
    <w:p w:rsidR="003A0D59" w:rsidRPr="00BA64D4" w:rsidRDefault="003A0D59" w:rsidP="00F857F2">
      <w:pPr>
        <w:ind w:firstLine="720"/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изменений в Устав Кученяевского сельского поселения Ардатовского муниципального района Республики Мордовия»</w:t>
      </w:r>
    </w:p>
    <w:p w:rsidR="003A0D59" w:rsidRPr="00BA64D4" w:rsidRDefault="003A0D59" w:rsidP="00F857F2">
      <w:pPr>
        <w:ind w:firstLine="142"/>
        <w:jc w:val="center"/>
        <w:rPr>
          <w:sz w:val="24"/>
          <w:szCs w:val="24"/>
          <w:lang w:eastAsia="ar-SA"/>
        </w:rPr>
      </w:pPr>
    </w:p>
    <w:p w:rsidR="003A0D59" w:rsidRPr="00BA64D4" w:rsidRDefault="003A0D59" w:rsidP="00F857F2">
      <w:pPr>
        <w:ind w:firstLine="142"/>
        <w:jc w:val="both"/>
        <w:rPr>
          <w:sz w:val="24"/>
          <w:szCs w:val="24"/>
        </w:rPr>
      </w:pP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2855"/>
        <w:gridCol w:w="6386"/>
      </w:tblGrid>
      <w:tr w:rsidR="003A0D59" w:rsidRPr="00BA64D4" w:rsidTr="00134F36">
        <w:tc>
          <w:tcPr>
            <w:tcW w:w="720" w:type="dxa"/>
          </w:tcPr>
          <w:p w:rsidR="003A0D59" w:rsidRPr="00134F36" w:rsidRDefault="003A0D59" w:rsidP="00134F36">
            <w:pPr>
              <w:jc w:val="center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№ п/п</w:t>
            </w:r>
          </w:p>
        </w:tc>
        <w:tc>
          <w:tcPr>
            <w:tcW w:w="2855" w:type="dxa"/>
          </w:tcPr>
          <w:p w:rsidR="003A0D59" w:rsidRPr="00134F36" w:rsidRDefault="003A0D59" w:rsidP="00134F36">
            <w:pPr>
              <w:jc w:val="center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Ф.И.О.</w:t>
            </w:r>
          </w:p>
        </w:tc>
        <w:tc>
          <w:tcPr>
            <w:tcW w:w="6386" w:type="dxa"/>
          </w:tcPr>
          <w:p w:rsidR="003A0D59" w:rsidRPr="00134F36" w:rsidRDefault="003A0D59" w:rsidP="00134F36">
            <w:pPr>
              <w:jc w:val="center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Должность</w:t>
            </w:r>
          </w:p>
        </w:tc>
      </w:tr>
      <w:tr w:rsidR="003A0D59" w:rsidRPr="00BA64D4" w:rsidTr="00134F36">
        <w:trPr>
          <w:trHeight w:val="635"/>
        </w:trPr>
        <w:tc>
          <w:tcPr>
            <w:tcW w:w="720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1.</w:t>
            </w:r>
          </w:p>
        </w:tc>
        <w:tc>
          <w:tcPr>
            <w:tcW w:w="2855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Безрукова Раиса Владмировна</w:t>
            </w:r>
          </w:p>
        </w:tc>
        <w:tc>
          <w:tcPr>
            <w:tcW w:w="6386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 xml:space="preserve">Зам.главы Кученяевского сельского поселения </w:t>
            </w:r>
          </w:p>
        </w:tc>
      </w:tr>
      <w:tr w:rsidR="003A0D59" w:rsidRPr="00BA64D4" w:rsidTr="00134F36">
        <w:trPr>
          <w:trHeight w:val="345"/>
        </w:trPr>
        <w:tc>
          <w:tcPr>
            <w:tcW w:w="720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2.</w:t>
            </w:r>
          </w:p>
        </w:tc>
        <w:tc>
          <w:tcPr>
            <w:tcW w:w="2855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Ивлева Мария Ильинична</w:t>
            </w:r>
          </w:p>
        </w:tc>
        <w:tc>
          <w:tcPr>
            <w:tcW w:w="6386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Зам.главы Кученяевского сельского поселения по работе в Совете депутатов</w:t>
            </w:r>
          </w:p>
        </w:tc>
      </w:tr>
      <w:tr w:rsidR="003A0D59" w:rsidRPr="00BA64D4" w:rsidTr="00134F36">
        <w:tc>
          <w:tcPr>
            <w:tcW w:w="720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3.</w:t>
            </w:r>
          </w:p>
        </w:tc>
        <w:tc>
          <w:tcPr>
            <w:tcW w:w="2855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Дугушкина Ольга Николаевна</w:t>
            </w:r>
          </w:p>
        </w:tc>
        <w:tc>
          <w:tcPr>
            <w:tcW w:w="6386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Депутат избирательного округа № 2, секретарь.</w:t>
            </w:r>
          </w:p>
        </w:tc>
      </w:tr>
      <w:tr w:rsidR="003A0D59" w:rsidRPr="00BA64D4" w:rsidTr="00134F36">
        <w:trPr>
          <w:trHeight w:val="166"/>
        </w:trPr>
        <w:tc>
          <w:tcPr>
            <w:tcW w:w="720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4.</w:t>
            </w:r>
          </w:p>
        </w:tc>
        <w:tc>
          <w:tcPr>
            <w:tcW w:w="2855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Явкин Юрий Алексеевич</w:t>
            </w:r>
          </w:p>
        </w:tc>
        <w:tc>
          <w:tcPr>
            <w:tcW w:w="6386" w:type="dxa"/>
          </w:tcPr>
          <w:p w:rsidR="003A0D59" w:rsidRPr="00134F36" w:rsidRDefault="003A0D59" w:rsidP="00134F36">
            <w:pPr>
              <w:jc w:val="both"/>
              <w:rPr>
                <w:sz w:val="24"/>
                <w:szCs w:val="24"/>
              </w:rPr>
            </w:pPr>
            <w:r w:rsidRPr="00134F36">
              <w:rPr>
                <w:sz w:val="24"/>
                <w:szCs w:val="24"/>
              </w:rPr>
              <w:t>Депутат избирательного округа № 8</w:t>
            </w:r>
          </w:p>
        </w:tc>
      </w:tr>
    </w:tbl>
    <w:p w:rsidR="003A0D59" w:rsidRDefault="003A0D59" w:rsidP="00F857F2">
      <w:pPr>
        <w:rPr>
          <w:sz w:val="24"/>
          <w:szCs w:val="24"/>
        </w:rPr>
      </w:pPr>
    </w:p>
    <w:p w:rsidR="003A0D59" w:rsidRDefault="003A0D59" w:rsidP="00F857F2">
      <w:pPr>
        <w:rPr>
          <w:sz w:val="24"/>
          <w:szCs w:val="24"/>
        </w:rPr>
      </w:pPr>
    </w:p>
    <w:p w:rsidR="003A0D59" w:rsidRDefault="003A0D59" w:rsidP="00F857F2">
      <w:pPr>
        <w:rPr>
          <w:sz w:val="24"/>
          <w:szCs w:val="24"/>
        </w:rPr>
      </w:pPr>
    </w:p>
    <w:p w:rsidR="003A0D59" w:rsidRDefault="003A0D59" w:rsidP="00F857F2">
      <w:pPr>
        <w:rPr>
          <w:sz w:val="24"/>
          <w:szCs w:val="24"/>
        </w:rPr>
      </w:pPr>
    </w:p>
    <w:p w:rsidR="003A0D59" w:rsidRPr="00BA64D4" w:rsidRDefault="003A0D59" w:rsidP="00F857F2">
      <w:pPr>
        <w:jc w:val="right"/>
        <w:rPr>
          <w:b/>
          <w:sz w:val="24"/>
          <w:szCs w:val="24"/>
          <w:lang w:eastAsia="ar-SA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Pr="00BA64D4">
        <w:rPr>
          <w:sz w:val="24"/>
          <w:szCs w:val="24"/>
        </w:rPr>
        <w:t xml:space="preserve">    </w:t>
      </w:r>
      <w:r w:rsidRPr="00BA64D4">
        <w:rPr>
          <w:sz w:val="24"/>
          <w:szCs w:val="24"/>
          <w:lang w:eastAsia="ar-SA"/>
        </w:rPr>
        <w:t>Приложение №2</w:t>
      </w:r>
      <w:r w:rsidRPr="00BA64D4">
        <w:rPr>
          <w:b/>
          <w:sz w:val="24"/>
          <w:szCs w:val="24"/>
          <w:lang w:eastAsia="ar-SA"/>
        </w:rPr>
        <w:t xml:space="preserve"> </w:t>
      </w:r>
    </w:p>
    <w:p w:rsidR="003A0D59" w:rsidRPr="00BA64D4" w:rsidRDefault="003A0D59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к постановлению</w:t>
      </w:r>
    </w:p>
    <w:p w:rsidR="003A0D59" w:rsidRPr="00BA64D4" w:rsidRDefault="003A0D59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Главы Кученяевского</w:t>
      </w:r>
    </w:p>
    <w:p w:rsidR="003A0D59" w:rsidRPr="00BA64D4" w:rsidRDefault="003A0D59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 сельского поселения </w:t>
      </w:r>
    </w:p>
    <w:p w:rsidR="003A0D59" w:rsidRPr="00BA64D4" w:rsidRDefault="003A0D59" w:rsidP="00F857F2">
      <w:pPr>
        <w:ind w:firstLine="142"/>
        <w:jc w:val="right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 xml:space="preserve">от </w:t>
      </w:r>
      <w:r>
        <w:rPr>
          <w:sz w:val="24"/>
          <w:szCs w:val="24"/>
          <w:lang w:eastAsia="ar-SA"/>
        </w:rPr>
        <w:t>21</w:t>
      </w:r>
      <w:r w:rsidRPr="00BA64D4">
        <w:rPr>
          <w:sz w:val="24"/>
          <w:szCs w:val="24"/>
          <w:lang w:eastAsia="ar-SA"/>
        </w:rPr>
        <w:t>.0</w:t>
      </w:r>
      <w:r>
        <w:rPr>
          <w:sz w:val="24"/>
          <w:szCs w:val="24"/>
          <w:lang w:eastAsia="ar-SA"/>
        </w:rPr>
        <w:t>3</w:t>
      </w:r>
      <w:r w:rsidRPr="00BA64D4">
        <w:rPr>
          <w:sz w:val="24"/>
          <w:szCs w:val="24"/>
          <w:lang w:eastAsia="ar-SA"/>
        </w:rPr>
        <w:t>.202</w:t>
      </w:r>
      <w:r>
        <w:rPr>
          <w:sz w:val="24"/>
          <w:szCs w:val="24"/>
          <w:lang w:eastAsia="ar-SA"/>
        </w:rPr>
        <w:t>3</w:t>
      </w:r>
      <w:r w:rsidRPr="00BA64D4">
        <w:rPr>
          <w:sz w:val="24"/>
          <w:szCs w:val="24"/>
          <w:lang w:eastAsia="ar-SA"/>
        </w:rPr>
        <w:t xml:space="preserve">г. № </w:t>
      </w:r>
      <w:r>
        <w:rPr>
          <w:sz w:val="24"/>
          <w:szCs w:val="24"/>
          <w:lang w:eastAsia="ar-SA"/>
        </w:rPr>
        <w:t>3</w:t>
      </w:r>
    </w:p>
    <w:p w:rsidR="003A0D59" w:rsidRPr="00BA64D4" w:rsidRDefault="003A0D59" w:rsidP="00F857F2">
      <w:pPr>
        <w:ind w:firstLine="142"/>
        <w:jc w:val="center"/>
        <w:rPr>
          <w:sz w:val="24"/>
          <w:szCs w:val="24"/>
          <w:lang w:eastAsia="ar-SA"/>
        </w:rPr>
      </w:pPr>
    </w:p>
    <w:p w:rsidR="003A0D59" w:rsidRPr="00BA64D4" w:rsidRDefault="003A0D59" w:rsidP="00F857F2">
      <w:pPr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Форма внесения предложений по проекту решения Совета депутатов</w:t>
      </w:r>
    </w:p>
    <w:p w:rsidR="003A0D59" w:rsidRPr="00BA64D4" w:rsidRDefault="003A0D59" w:rsidP="00F857F2">
      <w:pPr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Кученяевского сельского поселения Ардатовского муниципального района</w:t>
      </w:r>
    </w:p>
    <w:p w:rsidR="003A0D59" w:rsidRPr="00BA64D4" w:rsidRDefault="003A0D59" w:rsidP="00F857F2">
      <w:pPr>
        <w:jc w:val="center"/>
        <w:rPr>
          <w:sz w:val="24"/>
          <w:szCs w:val="24"/>
          <w:lang w:eastAsia="ar-SA"/>
        </w:rPr>
      </w:pPr>
      <w:r w:rsidRPr="00BA64D4">
        <w:rPr>
          <w:sz w:val="24"/>
          <w:szCs w:val="24"/>
          <w:lang w:eastAsia="ar-SA"/>
        </w:rPr>
        <w:t>«О внесении изменений в Устав Кученяевского сельского поселения Ардатовского муниципального района Республики Мордовия»</w:t>
      </w:r>
    </w:p>
    <w:p w:rsidR="003A0D59" w:rsidRPr="00BA64D4" w:rsidRDefault="003A0D59" w:rsidP="00F857F2">
      <w:pPr>
        <w:jc w:val="center"/>
        <w:rPr>
          <w:sz w:val="24"/>
          <w:szCs w:val="24"/>
          <w:lang w:eastAsia="ar-SA"/>
        </w:rPr>
      </w:pPr>
    </w:p>
    <w:p w:rsidR="003A0D59" w:rsidRPr="00BA64D4" w:rsidRDefault="003A0D59" w:rsidP="00F857F2">
      <w:pPr>
        <w:rPr>
          <w:b/>
          <w:sz w:val="24"/>
          <w:szCs w:val="24"/>
          <w:lang w:eastAsia="ar-SA"/>
        </w:rPr>
      </w:pPr>
    </w:p>
    <w:tbl>
      <w:tblPr>
        <w:tblW w:w="10074" w:type="dxa"/>
        <w:tblInd w:w="-246" w:type="dxa"/>
        <w:tblLayout w:type="fixed"/>
        <w:tblLook w:val="0000"/>
      </w:tblPr>
      <w:tblGrid>
        <w:gridCol w:w="465"/>
        <w:gridCol w:w="1149"/>
        <w:gridCol w:w="1080"/>
        <w:gridCol w:w="900"/>
        <w:gridCol w:w="1440"/>
        <w:gridCol w:w="1080"/>
        <w:gridCol w:w="900"/>
        <w:gridCol w:w="1080"/>
        <w:gridCol w:w="1080"/>
        <w:gridCol w:w="900"/>
      </w:tblGrid>
      <w:tr w:rsidR="003A0D59" w:rsidRPr="00BA64D4" w:rsidTr="003A6DFB">
        <w:trPr>
          <w:cantSplit/>
          <w:trHeight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№</w:t>
            </w:r>
          </w:p>
          <w:p w:rsidR="003A0D59" w:rsidRPr="00BA64D4" w:rsidRDefault="003A0D59" w:rsidP="003A6DFB">
            <w:pPr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11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Глава,</w:t>
            </w:r>
          </w:p>
          <w:p w:rsidR="003A0D59" w:rsidRPr="00BA64D4" w:rsidRDefault="003A0D59" w:rsidP="003A6DFB">
            <w:pPr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статья, часть статьи,</w:t>
            </w:r>
          </w:p>
          <w:p w:rsidR="003A0D59" w:rsidRPr="00BA64D4" w:rsidRDefault="003A0D59" w:rsidP="003A6DFB">
            <w:pPr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Текст  проекта решения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Текст поправки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Текст проекта решения  с учетом поправки</w:t>
            </w:r>
          </w:p>
        </w:tc>
        <w:tc>
          <w:tcPr>
            <w:tcW w:w="41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Кем внесена поправка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59" w:rsidRPr="00BA64D4" w:rsidRDefault="003A0D59" w:rsidP="003A6DFB">
            <w:pPr>
              <w:snapToGrid w:val="0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 xml:space="preserve">Заключение рабочей </w:t>
            </w:r>
          </w:p>
          <w:p w:rsidR="003A0D59" w:rsidRPr="00BA64D4" w:rsidRDefault="003A0D59" w:rsidP="003A6DFB">
            <w:pPr>
              <w:snapToGrid w:val="0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группы</w:t>
            </w:r>
          </w:p>
        </w:tc>
      </w:tr>
      <w:tr w:rsidR="003A0D59" w:rsidRPr="00BA64D4" w:rsidTr="003A6DFB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A0D59" w:rsidRPr="00BA64D4" w:rsidRDefault="003A0D59" w:rsidP="003A6DFB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11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A0D59" w:rsidRPr="00BA64D4" w:rsidRDefault="003A0D59" w:rsidP="003A6DFB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A0D59" w:rsidRPr="00BA64D4" w:rsidRDefault="003A0D59" w:rsidP="003A6DFB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A0D59" w:rsidRPr="00BA64D4" w:rsidRDefault="003A0D59" w:rsidP="003A6DFB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A0D59" w:rsidRPr="00BA64D4" w:rsidRDefault="003A0D59" w:rsidP="003A6DFB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Домашний адрес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b/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Место работы (учебы</w:t>
            </w:r>
            <w:r w:rsidRPr="00BA64D4">
              <w:rPr>
                <w:b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BA64D4">
              <w:rPr>
                <w:sz w:val="24"/>
                <w:szCs w:val="24"/>
                <w:lang w:eastAsia="ar-SA"/>
              </w:rPr>
              <w:t>Субъекты обсуждения</w:t>
            </w: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59" w:rsidRPr="00BA64D4" w:rsidRDefault="003A0D59" w:rsidP="003A6DFB">
            <w:pPr>
              <w:rPr>
                <w:sz w:val="24"/>
                <w:szCs w:val="24"/>
                <w:lang w:eastAsia="ar-SA"/>
              </w:rPr>
            </w:pPr>
          </w:p>
        </w:tc>
      </w:tr>
      <w:tr w:rsidR="003A0D59" w:rsidRPr="00BA64D4" w:rsidTr="003A6DFB">
        <w:trPr>
          <w:trHeight w:val="675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59" w:rsidRPr="00BA64D4" w:rsidRDefault="003A0D59" w:rsidP="003A6DFB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3A0D59" w:rsidRPr="00BA64D4" w:rsidRDefault="003A0D59" w:rsidP="00F857F2">
      <w:pPr>
        <w:rPr>
          <w:sz w:val="24"/>
          <w:szCs w:val="24"/>
        </w:rPr>
      </w:pPr>
    </w:p>
    <w:p w:rsidR="003A0D59" w:rsidRPr="00BA64D4" w:rsidRDefault="003A0D59" w:rsidP="00F857F2">
      <w:pPr>
        <w:rPr>
          <w:sz w:val="24"/>
          <w:szCs w:val="24"/>
        </w:rPr>
      </w:pPr>
      <w:r w:rsidRPr="00BA64D4">
        <w:rPr>
          <w:sz w:val="24"/>
          <w:szCs w:val="24"/>
        </w:rPr>
        <w:t>Глава Кученяевского сельского поселения               В.П.Дугушкин</w:t>
      </w:r>
    </w:p>
    <w:p w:rsidR="003A0D59" w:rsidRPr="00BA64D4" w:rsidRDefault="003A0D59" w:rsidP="00F857F2">
      <w:pPr>
        <w:rPr>
          <w:sz w:val="24"/>
          <w:szCs w:val="24"/>
        </w:rPr>
      </w:pPr>
    </w:p>
    <w:p w:rsidR="003A0D59" w:rsidRDefault="003A0D59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</w:p>
    <w:p w:rsidR="003A0D59" w:rsidRPr="002F7556" w:rsidRDefault="003A0D59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Республика Мордовия</w:t>
      </w:r>
    </w:p>
    <w:p w:rsidR="003A0D59" w:rsidRPr="002F7556" w:rsidRDefault="003A0D59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Ардатовский муниципальный район</w:t>
      </w:r>
    </w:p>
    <w:p w:rsidR="003A0D59" w:rsidRPr="002F7556" w:rsidRDefault="003A0D59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 xml:space="preserve">Совет депутатов </w:t>
      </w:r>
      <w:r>
        <w:rPr>
          <w:rFonts w:ascii="Times New Roman" w:hAnsi="Times New Roman"/>
          <w:b/>
          <w:sz w:val="26"/>
          <w:szCs w:val="26"/>
        </w:rPr>
        <w:t>Кученяевского</w:t>
      </w:r>
      <w:r w:rsidRPr="002F7556">
        <w:rPr>
          <w:rFonts w:ascii="Times New Roman" w:hAnsi="Times New Roman"/>
          <w:b/>
          <w:sz w:val="26"/>
          <w:szCs w:val="26"/>
        </w:rPr>
        <w:t xml:space="preserve"> сельского поселения</w:t>
      </w:r>
    </w:p>
    <w:p w:rsidR="003A0D59" w:rsidRPr="002F7556" w:rsidRDefault="003A0D59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</w:t>
      </w:r>
      <w:r w:rsidRPr="00C34D40">
        <w:rPr>
          <w:rFonts w:ascii="Times New Roman" w:hAnsi="Times New Roman"/>
          <w:b/>
          <w:sz w:val="26"/>
          <w:szCs w:val="26"/>
        </w:rPr>
        <w:t>ервого созыва</w:t>
      </w:r>
    </w:p>
    <w:p w:rsidR="003A0D59" w:rsidRPr="002F7556" w:rsidRDefault="003A0D59" w:rsidP="0064585E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с.</w:t>
      </w:r>
      <w:r>
        <w:rPr>
          <w:rFonts w:ascii="Times New Roman" w:hAnsi="Times New Roman"/>
          <w:b/>
          <w:sz w:val="26"/>
          <w:szCs w:val="26"/>
        </w:rPr>
        <w:t xml:space="preserve"> Кученяево</w:t>
      </w:r>
    </w:p>
    <w:p w:rsidR="003A0D59" w:rsidRPr="002F7556" w:rsidRDefault="003A0D59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3A0D59" w:rsidRPr="002F7556" w:rsidRDefault="003A0D59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3A0D59" w:rsidRPr="002F7556" w:rsidRDefault="003A0D59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  <w:r w:rsidRPr="002F7556">
        <w:rPr>
          <w:rFonts w:ascii="Times New Roman" w:hAnsi="Times New Roman"/>
          <w:sz w:val="26"/>
          <w:szCs w:val="26"/>
        </w:rPr>
        <w:t>РЕШЕНИЕ</w:t>
      </w:r>
    </w:p>
    <w:p w:rsidR="003A0D59" w:rsidRPr="002F7556" w:rsidRDefault="003A0D59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3A0D59" w:rsidRPr="002F7556" w:rsidRDefault="003A0D59" w:rsidP="0064585E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3A0D59" w:rsidRPr="002F7556" w:rsidRDefault="003A0D59" w:rsidP="007E4997">
      <w:pPr>
        <w:pStyle w:val="NoSpacing"/>
        <w:ind w:firstLine="567"/>
        <w:rPr>
          <w:rFonts w:ascii="Times New Roman" w:hAnsi="Times New Roman"/>
          <w:sz w:val="26"/>
          <w:szCs w:val="26"/>
        </w:rPr>
      </w:pPr>
      <w:r w:rsidRPr="007E4997">
        <w:rPr>
          <w:rFonts w:ascii="Times New Roman" w:hAnsi="Times New Roman"/>
          <w:b/>
          <w:sz w:val="26"/>
          <w:szCs w:val="26"/>
        </w:rPr>
        <w:t xml:space="preserve">от « »    </w:t>
      </w:r>
      <w:smartTag w:uri="urn:schemas-microsoft-com:office:smarttags" w:element="metricconverter">
        <w:smartTagPr>
          <w:attr w:name="ProductID" w:val="2021 г"/>
        </w:smartTagPr>
        <w:r w:rsidRPr="007E4997">
          <w:rPr>
            <w:rFonts w:ascii="Times New Roman" w:hAnsi="Times New Roman"/>
            <w:b/>
            <w:sz w:val="26"/>
            <w:szCs w:val="26"/>
          </w:rPr>
          <w:t>202</w:t>
        </w:r>
        <w:r>
          <w:rPr>
            <w:rFonts w:ascii="Times New Roman" w:hAnsi="Times New Roman"/>
            <w:b/>
            <w:sz w:val="26"/>
            <w:szCs w:val="26"/>
          </w:rPr>
          <w:t>3</w:t>
        </w:r>
        <w:r w:rsidRPr="007E4997">
          <w:rPr>
            <w:rFonts w:ascii="Times New Roman" w:hAnsi="Times New Roman"/>
            <w:b/>
            <w:sz w:val="26"/>
            <w:szCs w:val="26"/>
          </w:rPr>
          <w:t xml:space="preserve"> г</w:t>
        </w:r>
      </w:smartTag>
      <w:r w:rsidRPr="007E4997">
        <w:rPr>
          <w:rFonts w:ascii="Times New Roman" w:hAnsi="Times New Roman"/>
          <w:b/>
          <w:sz w:val="26"/>
          <w:szCs w:val="26"/>
        </w:rPr>
        <w:t>.                                                                                  № __</w:t>
      </w:r>
    </w:p>
    <w:p w:rsidR="003A0D59" w:rsidRPr="002F7556" w:rsidRDefault="003A0D59" w:rsidP="007E4997">
      <w:pPr>
        <w:pStyle w:val="NoSpacing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3A0D59" w:rsidRPr="002F7556" w:rsidRDefault="003A0D59" w:rsidP="007E4997">
      <w:pPr>
        <w:pStyle w:val="NoSpacing"/>
        <w:ind w:firstLine="709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bCs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/>
          <w:b/>
          <w:sz w:val="26"/>
          <w:szCs w:val="26"/>
        </w:rPr>
        <w:t>Кученяевского</w:t>
      </w:r>
    </w:p>
    <w:p w:rsidR="003A0D59" w:rsidRPr="002F7556" w:rsidRDefault="003A0D59" w:rsidP="007E4997">
      <w:pPr>
        <w:pStyle w:val="NoSpacing"/>
        <w:ind w:firstLine="709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 xml:space="preserve">сельского поселения Ардатовского муниципального </w:t>
      </w:r>
    </w:p>
    <w:p w:rsidR="003A0D59" w:rsidRPr="002F7556" w:rsidRDefault="003A0D59" w:rsidP="007E4997">
      <w:pPr>
        <w:pStyle w:val="NoSpacing"/>
        <w:ind w:firstLine="709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района Республики Мордовия</w:t>
      </w:r>
    </w:p>
    <w:p w:rsidR="003A0D59" w:rsidRPr="002F7556" w:rsidRDefault="003A0D59" w:rsidP="0064585E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3A0D59" w:rsidRPr="002F7556" w:rsidRDefault="003A0D59" w:rsidP="0064585E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В целях приведения Устав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Мордовия, решил:</w:t>
      </w:r>
    </w:p>
    <w:p w:rsidR="003A0D59" w:rsidRDefault="003A0D59" w:rsidP="0064585E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1. Внести в Устав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Мордовия, утвержденный решением Совета депутатов </w:t>
      </w:r>
      <w:r>
        <w:rPr>
          <w:bCs/>
          <w:sz w:val="26"/>
          <w:szCs w:val="26"/>
        </w:rPr>
        <w:t>Кученяевского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 от </w:t>
      </w:r>
      <w:r>
        <w:rPr>
          <w:bCs/>
          <w:sz w:val="26"/>
          <w:szCs w:val="26"/>
        </w:rPr>
        <w:t>16 ноября</w:t>
      </w:r>
      <w:smartTag w:uri="urn:schemas-microsoft-com:office:smarttags" w:element="metricconverter">
        <w:smartTagPr>
          <w:attr w:name="ProductID" w:val="2021 г"/>
        </w:smartTagPr>
        <w:r w:rsidRPr="0064585E">
          <w:rPr>
            <w:bCs/>
            <w:sz w:val="26"/>
            <w:szCs w:val="26"/>
          </w:rPr>
          <w:t>20</w:t>
        </w:r>
        <w:r>
          <w:rPr>
            <w:bCs/>
            <w:sz w:val="26"/>
            <w:szCs w:val="26"/>
          </w:rPr>
          <w:t>20</w:t>
        </w:r>
        <w:r w:rsidRPr="0064585E">
          <w:rPr>
            <w:bCs/>
            <w:sz w:val="26"/>
            <w:szCs w:val="26"/>
          </w:rPr>
          <w:t xml:space="preserve"> г</w:t>
        </w:r>
      </w:smartTag>
      <w:r w:rsidRPr="0064585E">
        <w:rPr>
          <w:bCs/>
          <w:sz w:val="26"/>
          <w:szCs w:val="26"/>
        </w:rPr>
        <w:t xml:space="preserve">. № </w:t>
      </w:r>
      <w:r>
        <w:rPr>
          <w:bCs/>
          <w:sz w:val="26"/>
          <w:szCs w:val="26"/>
        </w:rPr>
        <w:t>22</w:t>
      </w:r>
      <w:r w:rsidRPr="002F7556">
        <w:rPr>
          <w:bCs/>
          <w:sz w:val="26"/>
          <w:szCs w:val="26"/>
        </w:rPr>
        <w:t xml:space="preserve"> (с изменениями </w:t>
      </w:r>
      <w:r w:rsidRPr="0006390D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>26 мая</w:t>
      </w:r>
      <w:smartTag w:uri="urn:schemas-microsoft-com:office:smarttags" w:element="metricconverter">
        <w:smartTagPr>
          <w:attr w:name="ProductID" w:val="2021 г"/>
        </w:smartTagPr>
        <w:r w:rsidRPr="0006390D">
          <w:rPr>
            <w:bCs/>
            <w:sz w:val="26"/>
            <w:szCs w:val="26"/>
          </w:rPr>
          <w:t>20</w:t>
        </w:r>
        <w:r>
          <w:rPr>
            <w:bCs/>
            <w:sz w:val="26"/>
            <w:szCs w:val="26"/>
          </w:rPr>
          <w:t>21</w:t>
        </w:r>
        <w:r w:rsidRPr="0006390D">
          <w:rPr>
            <w:bCs/>
            <w:sz w:val="26"/>
            <w:szCs w:val="26"/>
          </w:rPr>
          <w:t xml:space="preserve"> г</w:t>
        </w:r>
      </w:smartTag>
      <w:r w:rsidRPr="0006390D">
        <w:rPr>
          <w:bCs/>
          <w:sz w:val="26"/>
          <w:szCs w:val="26"/>
        </w:rPr>
        <w:t>. </w:t>
      </w:r>
      <w:hyperlink r:id="rId7" w:history="1">
        <w:r w:rsidRPr="0064585E">
          <w:rPr>
            <w:bCs/>
            <w:sz w:val="26"/>
            <w:szCs w:val="26"/>
          </w:rPr>
          <w:t xml:space="preserve">№ </w:t>
        </w:r>
        <w:r>
          <w:rPr>
            <w:bCs/>
            <w:sz w:val="26"/>
            <w:szCs w:val="26"/>
          </w:rPr>
          <w:t xml:space="preserve">32, </w:t>
        </w:r>
        <w:r w:rsidRPr="007E4997">
          <w:rPr>
            <w:bCs/>
            <w:sz w:val="26"/>
            <w:szCs w:val="26"/>
          </w:rPr>
          <w:t>от 09 марта 2022 </w:t>
        </w:r>
        <w:hyperlink r:id="rId8" w:tgtFrame="ChangingDocument" w:history="1">
          <w:r w:rsidRPr="007E4997">
            <w:rPr>
              <w:bCs/>
              <w:sz w:val="26"/>
              <w:szCs w:val="26"/>
            </w:rPr>
            <w:t>№ 44</w:t>
          </w:r>
        </w:hyperlink>
        <w:r>
          <w:rPr>
            <w:bCs/>
            <w:sz w:val="26"/>
            <w:szCs w:val="26"/>
          </w:rPr>
          <w:t>)</w:t>
        </w:r>
      </w:hyperlink>
      <w:r w:rsidRPr="0006390D">
        <w:rPr>
          <w:bCs/>
          <w:sz w:val="26"/>
          <w:szCs w:val="26"/>
        </w:rPr>
        <w:t>,</w:t>
      </w:r>
      <w:r w:rsidRPr="002F7556">
        <w:rPr>
          <w:bCs/>
          <w:sz w:val="26"/>
          <w:szCs w:val="26"/>
        </w:rPr>
        <w:t>следующие изменения:</w:t>
      </w:r>
    </w:p>
    <w:p w:rsidR="003A0D59" w:rsidRPr="002F7556" w:rsidRDefault="003A0D59" w:rsidP="0064585E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</w:p>
    <w:p w:rsidR="003A0D59" w:rsidRDefault="003A0D59" w:rsidP="00A67533">
      <w:pPr>
        <w:widowControl w:val="0"/>
        <w:overflowPunct/>
        <w:ind w:firstLine="426"/>
        <w:contextualSpacing/>
        <w:jc w:val="both"/>
        <w:rPr>
          <w:sz w:val="26"/>
          <w:szCs w:val="26"/>
        </w:rPr>
      </w:pPr>
      <w:r w:rsidRPr="00A67533">
        <w:rPr>
          <w:b/>
          <w:sz w:val="26"/>
          <w:szCs w:val="26"/>
        </w:rPr>
        <w:t xml:space="preserve">1) в части 6 статьи </w:t>
      </w:r>
      <w:r>
        <w:rPr>
          <w:b/>
          <w:sz w:val="26"/>
          <w:szCs w:val="26"/>
        </w:rPr>
        <w:t>10</w:t>
      </w:r>
      <w:r w:rsidRPr="00A67533">
        <w:rPr>
          <w:b/>
          <w:sz w:val="26"/>
          <w:szCs w:val="26"/>
        </w:rPr>
        <w:t xml:space="preserve"> слова</w:t>
      </w:r>
      <w:r w:rsidRPr="00A67533">
        <w:rPr>
          <w:sz w:val="26"/>
          <w:szCs w:val="26"/>
        </w:rPr>
        <w:t xml:space="preserve"> «избирательной комиссией </w:t>
      </w:r>
      <w:r>
        <w:rPr>
          <w:sz w:val="26"/>
          <w:szCs w:val="26"/>
        </w:rPr>
        <w:t>Кученяе</w:t>
      </w:r>
      <w:r w:rsidRPr="00A67533">
        <w:rPr>
          <w:sz w:val="26"/>
          <w:szCs w:val="26"/>
        </w:rPr>
        <w:t xml:space="preserve">вского сельского поселения» </w:t>
      </w:r>
      <w:r w:rsidRPr="00A67533">
        <w:rPr>
          <w:b/>
          <w:sz w:val="26"/>
          <w:szCs w:val="26"/>
        </w:rPr>
        <w:t>заменить словами</w:t>
      </w:r>
      <w:r w:rsidRPr="00A67533">
        <w:rPr>
          <w:sz w:val="26"/>
          <w:szCs w:val="26"/>
        </w:rPr>
        <w:t xml:space="preserve"> «территориальной избирательной комиссией»;</w:t>
      </w:r>
    </w:p>
    <w:p w:rsidR="003A0D59" w:rsidRDefault="003A0D59" w:rsidP="00A67533">
      <w:pPr>
        <w:widowControl w:val="0"/>
        <w:overflowPunct/>
        <w:ind w:firstLine="426"/>
        <w:contextualSpacing/>
        <w:jc w:val="both"/>
        <w:rPr>
          <w:sz w:val="26"/>
          <w:szCs w:val="26"/>
        </w:rPr>
      </w:pPr>
    </w:p>
    <w:p w:rsidR="003A0D59" w:rsidRPr="00E3180C" w:rsidRDefault="003A0D59" w:rsidP="00A67533">
      <w:pPr>
        <w:widowControl w:val="0"/>
        <w:overflowPunct/>
        <w:ind w:firstLine="426"/>
        <w:contextualSpacing/>
        <w:jc w:val="both"/>
        <w:rPr>
          <w:b/>
          <w:sz w:val="26"/>
          <w:szCs w:val="26"/>
        </w:rPr>
      </w:pPr>
      <w:r w:rsidRPr="00E3180C">
        <w:rPr>
          <w:b/>
          <w:sz w:val="26"/>
          <w:szCs w:val="26"/>
        </w:rPr>
        <w:t xml:space="preserve">2) в части </w:t>
      </w:r>
      <w:r>
        <w:rPr>
          <w:b/>
          <w:sz w:val="26"/>
          <w:szCs w:val="26"/>
        </w:rPr>
        <w:t>4</w:t>
      </w:r>
      <w:r w:rsidRPr="00E3180C">
        <w:rPr>
          <w:b/>
          <w:sz w:val="26"/>
          <w:szCs w:val="26"/>
        </w:rPr>
        <w:t xml:space="preserve"> статьи </w:t>
      </w:r>
      <w:r>
        <w:rPr>
          <w:b/>
          <w:sz w:val="26"/>
          <w:szCs w:val="26"/>
        </w:rPr>
        <w:t>11</w:t>
      </w:r>
      <w:r w:rsidRPr="00E3180C">
        <w:rPr>
          <w:b/>
          <w:sz w:val="26"/>
          <w:szCs w:val="26"/>
        </w:rPr>
        <w:t>:</w:t>
      </w:r>
    </w:p>
    <w:p w:rsidR="003A0D59" w:rsidRDefault="003A0D59" w:rsidP="00A23450">
      <w:pPr>
        <w:widowControl w:val="0"/>
        <w:overflowPunct/>
        <w:ind w:firstLine="426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</w:t>
      </w:r>
      <w:r w:rsidRPr="00A23450">
        <w:rPr>
          <w:b/>
          <w:sz w:val="26"/>
          <w:szCs w:val="26"/>
        </w:rPr>
        <w:t>) в пунктах 2, 4, 6 и 7</w:t>
      </w:r>
      <w:r>
        <w:rPr>
          <w:b/>
          <w:sz w:val="26"/>
          <w:szCs w:val="26"/>
        </w:rPr>
        <w:t xml:space="preserve"> и 10</w:t>
      </w:r>
      <w:r w:rsidRPr="00A23450">
        <w:rPr>
          <w:b/>
          <w:sz w:val="26"/>
          <w:szCs w:val="26"/>
        </w:rPr>
        <w:t xml:space="preserve"> слова</w:t>
      </w:r>
      <w:r>
        <w:rPr>
          <w:sz w:val="26"/>
          <w:szCs w:val="26"/>
        </w:rPr>
        <w:t xml:space="preserve"> «избирательная комиссия Кученяевского сельского поселения» </w:t>
      </w:r>
      <w:r w:rsidRPr="002B6BA6">
        <w:rPr>
          <w:b/>
          <w:sz w:val="26"/>
          <w:szCs w:val="26"/>
        </w:rPr>
        <w:t>в соответствующем падеже заменить словами</w:t>
      </w:r>
      <w:r>
        <w:rPr>
          <w:sz w:val="26"/>
          <w:szCs w:val="26"/>
        </w:rPr>
        <w:t xml:space="preserve"> «территориальная комиссия местного референдума» </w:t>
      </w:r>
      <w:r>
        <w:rPr>
          <w:b/>
          <w:sz w:val="26"/>
          <w:szCs w:val="26"/>
        </w:rPr>
        <w:t>в соответствующем падеже;</w:t>
      </w:r>
    </w:p>
    <w:p w:rsidR="003A0D59" w:rsidRDefault="003A0D59" w:rsidP="00FD51B8">
      <w:pPr>
        <w:ind w:firstLine="709"/>
        <w:jc w:val="both"/>
        <w:rPr>
          <w:sz w:val="26"/>
          <w:szCs w:val="26"/>
        </w:rPr>
      </w:pPr>
      <w:bookmarkStart w:id="0" w:name="sub_282122"/>
    </w:p>
    <w:p w:rsidR="003A0D59" w:rsidRPr="00E3180C" w:rsidRDefault="003A0D59" w:rsidP="005E59AF">
      <w:pPr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Pr="00E3180C">
        <w:rPr>
          <w:b/>
          <w:sz w:val="26"/>
          <w:szCs w:val="26"/>
        </w:rPr>
        <w:t xml:space="preserve">) статью </w:t>
      </w:r>
      <w:r>
        <w:rPr>
          <w:b/>
          <w:sz w:val="26"/>
          <w:szCs w:val="26"/>
        </w:rPr>
        <w:t>40</w:t>
      </w:r>
      <w:r w:rsidRPr="00E3180C">
        <w:rPr>
          <w:b/>
          <w:sz w:val="26"/>
          <w:szCs w:val="26"/>
        </w:rPr>
        <w:t xml:space="preserve"> признать утратившим силу;</w:t>
      </w:r>
    </w:p>
    <w:p w:rsidR="003A0D59" w:rsidRDefault="003A0D59" w:rsidP="00A554F4">
      <w:pPr>
        <w:ind w:firstLine="567"/>
        <w:jc w:val="both"/>
        <w:rPr>
          <w:sz w:val="26"/>
          <w:szCs w:val="26"/>
        </w:rPr>
      </w:pPr>
    </w:p>
    <w:bookmarkEnd w:id="0"/>
    <w:p w:rsidR="003A0D59" w:rsidRDefault="003A0D59" w:rsidP="00EF0883">
      <w:pPr>
        <w:ind w:firstLine="28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4) пункт 17 части 2 статьи 62 признать утратившим силу;</w:t>
      </w:r>
    </w:p>
    <w:p w:rsidR="003A0D59" w:rsidRDefault="003A0D59" w:rsidP="00173C11">
      <w:pPr>
        <w:ind w:firstLine="567"/>
        <w:jc w:val="both"/>
        <w:rPr>
          <w:b/>
          <w:sz w:val="26"/>
          <w:szCs w:val="26"/>
        </w:rPr>
      </w:pPr>
    </w:p>
    <w:p w:rsidR="003A0D59" w:rsidRPr="00173C11" w:rsidRDefault="003A0D59" w:rsidP="00EF0883">
      <w:pPr>
        <w:pStyle w:val="listparagraph0"/>
        <w:spacing w:before="0" w:beforeAutospacing="0" w:after="0" w:afterAutospacing="0"/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5) в статье 64</w:t>
      </w:r>
      <w:r w:rsidRPr="00173C11">
        <w:rPr>
          <w:b/>
          <w:sz w:val="26"/>
          <w:szCs w:val="26"/>
        </w:rPr>
        <w:t>:</w:t>
      </w:r>
    </w:p>
    <w:p w:rsidR="003A0D59" w:rsidRPr="00173C11" w:rsidRDefault="003A0D59" w:rsidP="00EF0883">
      <w:pPr>
        <w:pStyle w:val="listparagraph0"/>
        <w:spacing w:before="0" w:beforeAutospacing="0" w:after="0" w:afterAutospacing="0"/>
        <w:ind w:firstLine="42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абзац 1 части 3</w:t>
      </w:r>
      <w:r w:rsidRPr="00173C11">
        <w:rPr>
          <w:b/>
          <w:sz w:val="26"/>
          <w:szCs w:val="26"/>
        </w:rPr>
        <w:t xml:space="preserve"> изложить в следующей редакции:</w:t>
      </w:r>
    </w:p>
    <w:p w:rsidR="003A0D59" w:rsidRPr="00173C11" w:rsidRDefault="003A0D59" w:rsidP="00EF0883">
      <w:pPr>
        <w:pStyle w:val="NormalWeb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«3</w:t>
      </w:r>
      <w:r w:rsidRPr="00173C11">
        <w:rPr>
          <w:sz w:val="26"/>
          <w:szCs w:val="26"/>
        </w:rPr>
        <w:t>. Проекты муниципальных норм</w:t>
      </w:r>
      <w:r>
        <w:rPr>
          <w:sz w:val="26"/>
          <w:szCs w:val="26"/>
        </w:rPr>
        <w:t>ативных правовых актов Кученяевского</w:t>
      </w:r>
      <w:r w:rsidRPr="00173C11">
        <w:rPr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</w:t>
      </w:r>
      <w:r>
        <w:rPr>
          <w:sz w:val="26"/>
          <w:szCs w:val="26"/>
        </w:rPr>
        <w:t>естного самоуправления Кученяевского</w:t>
      </w:r>
      <w:r w:rsidRPr="00173C11">
        <w:rPr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</w:t>
      </w:r>
      <w:r>
        <w:rPr>
          <w:sz w:val="26"/>
          <w:szCs w:val="26"/>
        </w:rPr>
        <w:t>Республики Мордовия</w:t>
      </w:r>
      <w:r w:rsidRPr="00173C11">
        <w:rPr>
          <w:sz w:val="26"/>
          <w:szCs w:val="26"/>
        </w:rPr>
        <w:t>, за исключением:»;</w:t>
      </w:r>
    </w:p>
    <w:p w:rsidR="003A0D59" w:rsidRDefault="003A0D59" w:rsidP="00EF0883">
      <w:pPr>
        <w:pStyle w:val="listparagraph0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3A0D59" w:rsidRDefault="003A0D59" w:rsidP="00EF0883">
      <w:pPr>
        <w:pStyle w:val="listparagraph0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3A0D59" w:rsidRPr="00173C11" w:rsidRDefault="003A0D59" w:rsidP="00EF0883">
      <w:pPr>
        <w:pStyle w:val="listparagraph0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б) часть 4</w:t>
      </w:r>
      <w:r w:rsidRPr="00173C11">
        <w:rPr>
          <w:b/>
          <w:sz w:val="26"/>
          <w:szCs w:val="26"/>
        </w:rPr>
        <w:t xml:space="preserve"> изложить в следующей редакции:</w:t>
      </w:r>
    </w:p>
    <w:p w:rsidR="003A0D59" w:rsidRDefault="003A0D59" w:rsidP="00EF0883">
      <w:pPr>
        <w:pStyle w:val="NormalWeb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73C11">
        <w:rPr>
          <w:sz w:val="26"/>
          <w:szCs w:val="26"/>
        </w:rPr>
        <w:t>«</w:t>
      </w:r>
      <w:r>
        <w:rPr>
          <w:sz w:val="26"/>
          <w:szCs w:val="26"/>
        </w:rPr>
        <w:t xml:space="preserve">4. </w:t>
      </w:r>
      <w:r w:rsidRPr="00173C11">
        <w:rPr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бюджетов.».</w:t>
      </w:r>
    </w:p>
    <w:p w:rsidR="003A0D59" w:rsidRPr="00173C11" w:rsidRDefault="003A0D59" w:rsidP="00173C11">
      <w:pPr>
        <w:pStyle w:val="NormalWeb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3A0D59" w:rsidRPr="002F7556" w:rsidRDefault="003A0D59" w:rsidP="00641948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2. </w:t>
      </w:r>
      <w:r>
        <w:rPr>
          <w:bCs/>
          <w:sz w:val="26"/>
          <w:szCs w:val="26"/>
        </w:rPr>
        <w:t>Главе Кученяевского</w:t>
      </w:r>
      <w:r w:rsidRPr="002F7556">
        <w:rPr>
          <w:bCs/>
          <w:sz w:val="26"/>
          <w:szCs w:val="26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3A0D59" w:rsidRPr="002F7556" w:rsidRDefault="003A0D59" w:rsidP="00641948">
      <w:pPr>
        <w:ind w:firstLine="709"/>
        <w:jc w:val="both"/>
        <w:rPr>
          <w:sz w:val="26"/>
          <w:szCs w:val="26"/>
        </w:rPr>
      </w:pPr>
      <w:r w:rsidRPr="002F7556">
        <w:rPr>
          <w:bCs/>
          <w:sz w:val="26"/>
          <w:szCs w:val="26"/>
        </w:rPr>
        <w:t xml:space="preserve">3. </w:t>
      </w:r>
      <w:r w:rsidRPr="002F7556">
        <w:rPr>
          <w:sz w:val="26"/>
          <w:szCs w:val="26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3A0D59" w:rsidRPr="002F7556" w:rsidRDefault="003A0D59" w:rsidP="00641948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</w:p>
    <w:p w:rsidR="003A0D59" w:rsidRDefault="003A0D59" w:rsidP="00E3180C">
      <w:pPr>
        <w:jc w:val="both"/>
        <w:rPr>
          <w:sz w:val="26"/>
          <w:szCs w:val="26"/>
        </w:rPr>
      </w:pPr>
    </w:p>
    <w:p w:rsidR="003A0D59" w:rsidRDefault="003A0D59" w:rsidP="00E3180C">
      <w:pPr>
        <w:jc w:val="both"/>
        <w:rPr>
          <w:sz w:val="26"/>
          <w:szCs w:val="26"/>
        </w:rPr>
      </w:pPr>
    </w:p>
    <w:p w:rsidR="003A0D59" w:rsidRDefault="003A0D59" w:rsidP="00E3180C">
      <w:pPr>
        <w:jc w:val="both"/>
        <w:rPr>
          <w:sz w:val="26"/>
          <w:szCs w:val="26"/>
        </w:rPr>
      </w:pPr>
    </w:p>
    <w:p w:rsidR="003A0D59" w:rsidRDefault="003A0D59" w:rsidP="00E3180C">
      <w:pPr>
        <w:jc w:val="both"/>
        <w:rPr>
          <w:sz w:val="26"/>
          <w:szCs w:val="26"/>
        </w:rPr>
      </w:pPr>
    </w:p>
    <w:p w:rsidR="003A0D59" w:rsidRPr="00E3180C" w:rsidRDefault="003A0D59" w:rsidP="00E3180C">
      <w:pPr>
        <w:jc w:val="both"/>
        <w:rPr>
          <w:sz w:val="26"/>
          <w:szCs w:val="26"/>
        </w:rPr>
      </w:pPr>
    </w:p>
    <w:p w:rsidR="003A0D59" w:rsidRDefault="003A0D59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>Глава Кученяе</w:t>
      </w:r>
      <w:r w:rsidRPr="00E3180C">
        <w:rPr>
          <w:sz w:val="26"/>
          <w:szCs w:val="26"/>
        </w:rPr>
        <w:t xml:space="preserve">вского </w:t>
      </w:r>
      <w:r>
        <w:rPr>
          <w:sz w:val="26"/>
          <w:szCs w:val="26"/>
        </w:rPr>
        <w:t xml:space="preserve">сельского поселения </w:t>
      </w:r>
    </w:p>
    <w:p w:rsidR="003A0D59" w:rsidRDefault="003A0D59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>Ардатовского муниципального района</w:t>
      </w:r>
    </w:p>
    <w:p w:rsidR="003A0D59" w:rsidRPr="002F7556" w:rsidRDefault="003A0D59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Республики </w:t>
      </w:r>
      <w:r w:rsidRPr="00E3180C">
        <w:rPr>
          <w:sz w:val="26"/>
          <w:szCs w:val="26"/>
        </w:rPr>
        <w:t xml:space="preserve">Мордовия                                                        </w:t>
      </w:r>
      <w:r>
        <w:rPr>
          <w:sz w:val="26"/>
          <w:szCs w:val="26"/>
        </w:rPr>
        <w:t>В.П.</w:t>
      </w:r>
      <w:bookmarkStart w:id="1" w:name="_GoBack"/>
      <w:bookmarkEnd w:id="1"/>
      <w:r>
        <w:rPr>
          <w:sz w:val="26"/>
          <w:szCs w:val="26"/>
        </w:rPr>
        <w:t>Дугушкин</w:t>
      </w:r>
    </w:p>
    <w:p w:rsidR="003A0D59" w:rsidRPr="002F7556" w:rsidRDefault="003A0D59" w:rsidP="00641948">
      <w:pPr>
        <w:widowControl w:val="0"/>
        <w:overflowPunct/>
        <w:spacing w:line="240" w:lineRule="atLeast"/>
        <w:ind w:firstLine="567"/>
        <w:contextualSpacing/>
        <w:jc w:val="center"/>
        <w:rPr>
          <w:sz w:val="26"/>
          <w:szCs w:val="26"/>
        </w:rPr>
      </w:pPr>
    </w:p>
    <w:p w:rsidR="003A0D59" w:rsidRPr="002F7556" w:rsidRDefault="003A0D59" w:rsidP="00641948">
      <w:pPr>
        <w:contextualSpacing/>
        <w:rPr>
          <w:sz w:val="26"/>
          <w:szCs w:val="26"/>
        </w:rPr>
      </w:pPr>
    </w:p>
    <w:p w:rsidR="003A0D59" w:rsidRDefault="003A0D59" w:rsidP="00641948">
      <w:pPr>
        <w:ind w:firstLine="567"/>
        <w:jc w:val="both"/>
      </w:pPr>
    </w:p>
    <w:sectPr w:rsidR="003A0D59" w:rsidSect="00C3006A">
      <w:headerReference w:type="default" r:id="rId9"/>
      <w:pgSz w:w="11906" w:h="16838"/>
      <w:pgMar w:top="720" w:right="720" w:bottom="567" w:left="90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D59" w:rsidRDefault="003A0D59">
      <w:r>
        <w:separator/>
      </w:r>
    </w:p>
  </w:endnote>
  <w:endnote w:type="continuationSeparator" w:id="1">
    <w:p w:rsidR="003A0D59" w:rsidRDefault="003A0D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D59" w:rsidRDefault="003A0D59">
      <w:r>
        <w:separator/>
      </w:r>
    </w:p>
  </w:footnote>
  <w:footnote w:type="continuationSeparator" w:id="1">
    <w:p w:rsidR="003A0D59" w:rsidRDefault="003A0D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D59" w:rsidRDefault="003A0D59">
    <w:pPr>
      <w:pStyle w:val="Header"/>
      <w:jc w:val="right"/>
    </w:pPr>
    <w:fldSimple w:instr=" PAGE   \* MERGEFORMAT ">
      <w:r>
        <w:rPr>
          <w:noProof/>
        </w:rPr>
        <w:t>4</w:t>
      </w:r>
    </w:fldSimple>
  </w:p>
  <w:p w:rsidR="003A0D59" w:rsidRDefault="003A0D5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DA4"/>
    <w:rsid w:val="00061545"/>
    <w:rsid w:val="0006390D"/>
    <w:rsid w:val="000C2E07"/>
    <w:rsid w:val="000D5037"/>
    <w:rsid w:val="00107FD3"/>
    <w:rsid w:val="00112CC8"/>
    <w:rsid w:val="00134F36"/>
    <w:rsid w:val="00146E58"/>
    <w:rsid w:val="0016758C"/>
    <w:rsid w:val="00173C11"/>
    <w:rsid w:val="001A3308"/>
    <w:rsid w:val="001D0BDB"/>
    <w:rsid w:val="001D5C8A"/>
    <w:rsid w:val="00243F47"/>
    <w:rsid w:val="00254FDB"/>
    <w:rsid w:val="002B6BA6"/>
    <w:rsid w:val="002F7556"/>
    <w:rsid w:val="003A0114"/>
    <w:rsid w:val="003A0D59"/>
    <w:rsid w:val="003A6DFB"/>
    <w:rsid w:val="004B1152"/>
    <w:rsid w:val="004F1B4C"/>
    <w:rsid w:val="004F5DA4"/>
    <w:rsid w:val="0056113E"/>
    <w:rsid w:val="005E59AF"/>
    <w:rsid w:val="00601455"/>
    <w:rsid w:val="00625DA3"/>
    <w:rsid w:val="00641948"/>
    <w:rsid w:val="0064585E"/>
    <w:rsid w:val="00647716"/>
    <w:rsid w:val="0067491F"/>
    <w:rsid w:val="007006DD"/>
    <w:rsid w:val="00723577"/>
    <w:rsid w:val="007D69CC"/>
    <w:rsid w:val="007E4997"/>
    <w:rsid w:val="00817AEF"/>
    <w:rsid w:val="008E5390"/>
    <w:rsid w:val="009665F8"/>
    <w:rsid w:val="00975005"/>
    <w:rsid w:val="00A23450"/>
    <w:rsid w:val="00A419C6"/>
    <w:rsid w:val="00A464B8"/>
    <w:rsid w:val="00A554F4"/>
    <w:rsid w:val="00A67533"/>
    <w:rsid w:val="00A86202"/>
    <w:rsid w:val="00B81D03"/>
    <w:rsid w:val="00B943A9"/>
    <w:rsid w:val="00BA64D4"/>
    <w:rsid w:val="00BD7C59"/>
    <w:rsid w:val="00BF0F38"/>
    <w:rsid w:val="00BF32DE"/>
    <w:rsid w:val="00C3006A"/>
    <w:rsid w:val="00C34D40"/>
    <w:rsid w:val="00D13F06"/>
    <w:rsid w:val="00D319C2"/>
    <w:rsid w:val="00E3180C"/>
    <w:rsid w:val="00E579FA"/>
    <w:rsid w:val="00E63386"/>
    <w:rsid w:val="00E945A6"/>
    <w:rsid w:val="00EF0883"/>
    <w:rsid w:val="00F50A27"/>
    <w:rsid w:val="00F857F2"/>
    <w:rsid w:val="00FC21C6"/>
    <w:rsid w:val="00FD5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85E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4585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4585E"/>
    <w:rPr>
      <w:rFonts w:ascii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rsid w:val="0064585E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64585E"/>
    <w:rPr>
      <w:rFonts w:eastAsia="Times New Roman"/>
    </w:rPr>
  </w:style>
  <w:style w:type="paragraph" w:customStyle="1" w:styleId="a">
    <w:name w:val="Прижатый влево"/>
    <w:basedOn w:val="Normal"/>
    <w:next w:val="Normal"/>
    <w:uiPriority w:val="99"/>
    <w:rsid w:val="0064585E"/>
    <w:pPr>
      <w:overflowPunct/>
    </w:pPr>
    <w:rPr>
      <w:rFonts w:ascii="Arial" w:eastAsia="Calibri" w:hAnsi="Arial" w:cs="Arial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64585E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Normal"/>
    <w:uiPriority w:val="99"/>
    <w:rsid w:val="0064585E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173C1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0">
    <w:name w:val="listparagraph"/>
    <w:basedOn w:val="Normal"/>
    <w:uiPriority w:val="99"/>
    <w:rsid w:val="00173C1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99"/>
    <w:locked/>
    <w:rsid w:val="00F857F2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0db71848-3530-431f-a276-bf78e894a0a4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.scl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1167</Words>
  <Characters>6655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Ольга pc-1</dc:creator>
  <cp:keywords/>
  <dc:description/>
  <cp:lastModifiedBy>1</cp:lastModifiedBy>
  <cp:revision>2</cp:revision>
  <cp:lastPrinted>2023-03-30T06:23:00Z</cp:lastPrinted>
  <dcterms:created xsi:type="dcterms:W3CDTF">2023-04-10T06:25:00Z</dcterms:created>
  <dcterms:modified xsi:type="dcterms:W3CDTF">2023-04-10T06:25:00Z</dcterms:modified>
</cp:coreProperties>
</file>