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576" w:rsidRDefault="00482576" w:rsidP="0096509A">
      <w:pPr>
        <w:tabs>
          <w:tab w:val="left" w:pos="-36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  <w:szCs w:val="28"/>
        </w:rPr>
      </w:pPr>
      <w:r>
        <w:rPr>
          <w:b/>
          <w:spacing w:val="8"/>
          <w:sz w:val="28"/>
          <w:szCs w:val="28"/>
        </w:rPr>
        <w:t>Совет депутатов Кученяевского сельского поселения</w:t>
      </w:r>
    </w:p>
    <w:p w:rsidR="00482576" w:rsidRDefault="00482576" w:rsidP="0096509A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  <w:szCs w:val="28"/>
        </w:rPr>
      </w:pPr>
      <w:r>
        <w:rPr>
          <w:b/>
          <w:spacing w:val="8"/>
          <w:sz w:val="28"/>
          <w:szCs w:val="28"/>
        </w:rPr>
        <w:t>Ардатовского муниципального района РМ</w:t>
      </w:r>
    </w:p>
    <w:p w:rsidR="00482576" w:rsidRDefault="00482576" w:rsidP="0096509A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  <w:szCs w:val="28"/>
        </w:rPr>
      </w:pPr>
      <w:r>
        <w:rPr>
          <w:b/>
          <w:spacing w:val="8"/>
          <w:sz w:val="28"/>
          <w:szCs w:val="28"/>
        </w:rPr>
        <w:t>первого созыва</w:t>
      </w:r>
    </w:p>
    <w:p w:rsidR="00482576" w:rsidRDefault="00482576" w:rsidP="0096509A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  <w:szCs w:val="28"/>
        </w:rPr>
      </w:pPr>
      <w:r>
        <w:rPr>
          <w:b/>
          <w:spacing w:val="8"/>
          <w:sz w:val="28"/>
          <w:szCs w:val="28"/>
        </w:rPr>
        <w:t>с.Кученяево</w:t>
      </w:r>
    </w:p>
    <w:p w:rsidR="00482576" w:rsidRDefault="00482576" w:rsidP="0096509A">
      <w:pPr>
        <w:tabs>
          <w:tab w:val="left" w:pos="0"/>
          <w:tab w:val="left" w:pos="6663"/>
          <w:tab w:val="left" w:pos="7513"/>
          <w:tab w:val="left" w:pos="7938"/>
        </w:tabs>
        <w:rPr>
          <w:b/>
          <w:spacing w:val="8"/>
          <w:sz w:val="22"/>
          <w:szCs w:val="22"/>
        </w:rPr>
      </w:pPr>
    </w:p>
    <w:p w:rsidR="00482576" w:rsidRDefault="00482576" w:rsidP="0096509A">
      <w:pPr>
        <w:tabs>
          <w:tab w:val="left" w:pos="0"/>
          <w:tab w:val="left" w:pos="6663"/>
          <w:tab w:val="left" w:pos="7513"/>
          <w:tab w:val="left" w:pos="7938"/>
        </w:tabs>
        <w:rPr>
          <w:b/>
          <w:spacing w:val="8"/>
          <w:sz w:val="22"/>
          <w:szCs w:val="22"/>
        </w:rPr>
      </w:pPr>
    </w:p>
    <w:p w:rsidR="00482576" w:rsidRDefault="00482576" w:rsidP="0096509A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  <w:szCs w:val="28"/>
        </w:rPr>
      </w:pPr>
      <w:r>
        <w:rPr>
          <w:b/>
          <w:spacing w:val="8"/>
          <w:sz w:val="28"/>
          <w:szCs w:val="28"/>
        </w:rPr>
        <w:t>РЕШЕНИЕ</w:t>
      </w:r>
    </w:p>
    <w:p w:rsidR="00482576" w:rsidRPr="0096509A" w:rsidRDefault="00482576" w:rsidP="008544E3">
      <w:pPr>
        <w:ind w:left="-567"/>
        <w:jc w:val="center"/>
        <w:rPr>
          <w:b/>
          <w:bCs/>
          <w:sz w:val="28"/>
          <w:szCs w:val="28"/>
        </w:rPr>
      </w:pPr>
    </w:p>
    <w:p w:rsidR="00482576" w:rsidRPr="00365158" w:rsidRDefault="00482576" w:rsidP="008544E3">
      <w:pPr>
        <w:pStyle w:val="31"/>
        <w:ind w:left="-567"/>
        <w:rPr>
          <w:b/>
          <w:sz w:val="28"/>
          <w:szCs w:val="28"/>
        </w:rPr>
      </w:pPr>
      <w:r w:rsidRPr="00365158">
        <w:rPr>
          <w:b/>
          <w:sz w:val="28"/>
          <w:szCs w:val="28"/>
        </w:rPr>
        <w:t xml:space="preserve">      </w:t>
      </w:r>
      <w:r w:rsidRPr="00A66A16">
        <w:rPr>
          <w:b/>
          <w:sz w:val="28"/>
          <w:szCs w:val="28"/>
        </w:rPr>
        <w:t>07 сентября 2022г.</w:t>
      </w:r>
      <w:r w:rsidRPr="00365158">
        <w:rPr>
          <w:b/>
          <w:sz w:val="28"/>
          <w:szCs w:val="28"/>
        </w:rPr>
        <w:tab/>
      </w:r>
      <w:r w:rsidRPr="00365158">
        <w:rPr>
          <w:b/>
          <w:sz w:val="28"/>
          <w:szCs w:val="28"/>
        </w:rPr>
        <w:tab/>
      </w:r>
      <w:r w:rsidRPr="00365158">
        <w:rPr>
          <w:b/>
          <w:sz w:val="28"/>
          <w:szCs w:val="28"/>
        </w:rPr>
        <w:tab/>
      </w:r>
      <w:r w:rsidRPr="00365158">
        <w:rPr>
          <w:b/>
          <w:sz w:val="28"/>
          <w:szCs w:val="28"/>
        </w:rPr>
        <w:tab/>
      </w:r>
      <w:r w:rsidRPr="00365158">
        <w:rPr>
          <w:b/>
          <w:sz w:val="28"/>
          <w:szCs w:val="28"/>
        </w:rPr>
        <w:tab/>
      </w:r>
      <w:r w:rsidRPr="00365158">
        <w:rPr>
          <w:b/>
          <w:sz w:val="28"/>
          <w:szCs w:val="28"/>
        </w:rPr>
        <w:tab/>
        <w:t xml:space="preserve">     </w:t>
      </w:r>
      <w:r>
        <w:rPr>
          <w:b/>
          <w:sz w:val="28"/>
          <w:szCs w:val="28"/>
        </w:rPr>
        <w:t xml:space="preserve">                            </w:t>
      </w:r>
      <w:r w:rsidRPr="00A66A16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51а</w:t>
      </w:r>
    </w:p>
    <w:p w:rsidR="00482576" w:rsidRPr="0096509A" w:rsidRDefault="00482576" w:rsidP="008544E3">
      <w:pPr>
        <w:pStyle w:val="31"/>
        <w:ind w:left="-567"/>
        <w:rPr>
          <w:b/>
          <w:sz w:val="28"/>
          <w:szCs w:val="28"/>
        </w:rPr>
      </w:pPr>
    </w:p>
    <w:p w:rsidR="00482576" w:rsidRPr="0096509A" w:rsidRDefault="00482576" w:rsidP="008544E3">
      <w:pPr>
        <w:pStyle w:val="NoSpacing"/>
        <w:ind w:left="-567"/>
        <w:jc w:val="center"/>
        <w:rPr>
          <w:rFonts w:ascii="Times New Roman" w:hAnsi="Times New Roman"/>
          <w:b/>
        </w:rPr>
      </w:pPr>
      <w:r w:rsidRPr="0096509A">
        <w:rPr>
          <w:rStyle w:val="1"/>
          <w:rFonts w:ascii="Times New Roman" w:hAnsi="Times New Roman"/>
          <w:b/>
          <w:color w:val="000000"/>
          <w:sz w:val="28"/>
          <w:szCs w:val="28"/>
        </w:rPr>
        <w:t>О проведении схода граждан и создании комиссии по организации и проведению схода граждан</w:t>
      </w:r>
    </w:p>
    <w:p w:rsidR="00482576" w:rsidRPr="008544E3" w:rsidRDefault="00482576" w:rsidP="008544E3">
      <w:pPr>
        <w:tabs>
          <w:tab w:val="left" w:pos="0"/>
        </w:tabs>
        <w:spacing w:line="100" w:lineRule="atLeast"/>
        <w:ind w:left="-567"/>
        <w:jc w:val="both"/>
        <w:rPr>
          <w:sz w:val="28"/>
          <w:szCs w:val="28"/>
        </w:rPr>
      </w:pPr>
    </w:p>
    <w:p w:rsidR="00482576" w:rsidRPr="00B34F87" w:rsidRDefault="00482576" w:rsidP="00E836F4">
      <w:pPr>
        <w:pStyle w:val="NoSpacing"/>
        <w:ind w:left="-567" w:firstLine="567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Style w:val="1"/>
          <w:rFonts w:ascii="Times New Roman" w:hAnsi="Times New Roman" w:cs="Sylfaen"/>
          <w:color w:val="000000"/>
          <w:sz w:val="28"/>
          <w:szCs w:val="28"/>
        </w:rPr>
        <w:t>В</w:t>
      </w:r>
      <w:r w:rsidRPr="00B34F87">
        <w:rPr>
          <w:rStyle w:val="1"/>
          <w:rFonts w:ascii="Times New Roman" w:hAnsi="Times New Roman" w:cs="Sylfaen"/>
          <w:color w:val="000000"/>
          <w:sz w:val="28"/>
          <w:szCs w:val="28"/>
        </w:rPr>
        <w:t xml:space="preserve"> соответствии со статьями 22, 25.1, 56 Федерального закона от 6 октября 2003г. № 131-ФЗ «Об общих принципах организации местного самоуправления в Российской Федерации», статьей 15 Федерального закона от 12 июня 2002г. № 67-ФЗ «Об основных гарантиях избирательных прав и права на участие в референдуме граждан Российской Федерации», Законом Республики Мордовия от 15 февраля 2007г. № 15-3 «О местном референдуме в Республике Мордовия», Уставом </w:t>
      </w:r>
      <w:r>
        <w:rPr>
          <w:rStyle w:val="1"/>
          <w:rFonts w:ascii="Times New Roman" w:hAnsi="Times New Roman" w:cs="Sylfaen"/>
          <w:color w:val="000000"/>
          <w:sz w:val="28"/>
          <w:szCs w:val="28"/>
        </w:rPr>
        <w:t>Кученяевского</w:t>
      </w:r>
      <w:r w:rsidRPr="00B34F87">
        <w:rPr>
          <w:rStyle w:val="1"/>
          <w:rFonts w:ascii="Times New Roman" w:hAnsi="Times New Roman" w:cs="Sylfaen"/>
          <w:color w:val="000000"/>
          <w:sz w:val="28"/>
          <w:szCs w:val="28"/>
        </w:rPr>
        <w:t xml:space="preserve"> сельского поселения</w:t>
      </w:r>
      <w:r w:rsidRPr="00B34F8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п.2.10 Положения «О порядке самообложения граждан», утверждённого решением Совета депутатов Кученяевского сельского поселения № 35 от 10.11.202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1г., на основании ходатайства инициативной группы,</w:t>
      </w:r>
      <w:r w:rsidRPr="00B34F87">
        <w:rPr>
          <w:rFonts w:ascii="Times New Roman" w:hAnsi="Times New Roman"/>
          <w:sz w:val="28"/>
          <w:szCs w:val="28"/>
        </w:rPr>
        <w:t xml:space="preserve"> Совет депутатов </w:t>
      </w:r>
      <w:r>
        <w:rPr>
          <w:rFonts w:ascii="Times New Roman" w:hAnsi="Times New Roman"/>
          <w:sz w:val="28"/>
          <w:szCs w:val="28"/>
          <w:lang w:eastAsia="ar-SA"/>
        </w:rPr>
        <w:t>Кученяевского</w:t>
      </w:r>
      <w:r w:rsidRPr="00B34F87">
        <w:rPr>
          <w:rFonts w:ascii="Times New Roman" w:hAnsi="Times New Roman"/>
          <w:sz w:val="28"/>
          <w:szCs w:val="28"/>
          <w:lang w:eastAsia="ar-SA"/>
        </w:rPr>
        <w:t xml:space="preserve"> сельского поселения Ардатовского муниципального района Республики Мордовия решил:</w:t>
      </w:r>
    </w:p>
    <w:p w:rsidR="00482576" w:rsidRPr="00B34F87" w:rsidRDefault="00482576" w:rsidP="00E836F4">
      <w:pPr>
        <w:pStyle w:val="BodyTextIndent"/>
        <w:ind w:left="-567" w:firstLine="510"/>
        <w:rPr>
          <w:sz w:val="28"/>
          <w:szCs w:val="28"/>
        </w:rPr>
      </w:pPr>
    </w:p>
    <w:p w:rsidR="00482576" w:rsidRDefault="00482576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1. Провести сход граждан по вопросу введения самообложения и использования средств самообложения граждан на расширение ограждения кладбища села Андреевка Кученяевского сельского поселения Ардатовского муниципального района Республики Мордовия 10</w:t>
      </w:r>
      <w:r w:rsidRPr="00105152">
        <w:rPr>
          <w:rFonts w:cs="Tahoma"/>
          <w:sz w:val="28"/>
          <w:szCs w:val="28"/>
        </w:rPr>
        <w:t xml:space="preserve"> октября </w:t>
      </w:r>
      <w:r>
        <w:rPr>
          <w:rFonts w:cs="Tahoma"/>
          <w:sz w:val="28"/>
          <w:szCs w:val="28"/>
        </w:rPr>
        <w:t>2022г. в 14.00 часов в здании  Дома культуры села АндреевкаКученяевского сельского поселения с. Кученяево с повесткой дня:</w:t>
      </w:r>
    </w:p>
    <w:p w:rsidR="00482576" w:rsidRDefault="00482576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rFonts w:ascii="Times New Roman CYR" w:hAnsi="Times New Roman CYR" w:cs="Tahoma"/>
          <w:sz w:val="28"/>
          <w:szCs w:val="28"/>
        </w:rPr>
      </w:pPr>
      <w:r>
        <w:rPr>
          <w:rFonts w:ascii="Times New Roman CYR" w:hAnsi="Times New Roman CYR" w:cs="Tahoma"/>
          <w:sz w:val="28"/>
          <w:szCs w:val="28"/>
        </w:rPr>
        <w:t>-об утверждении повестки схода граждан;</w:t>
      </w:r>
    </w:p>
    <w:p w:rsidR="00482576" w:rsidRDefault="00482576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rFonts w:ascii="Times New Roman CYR" w:hAnsi="Times New Roman CYR" w:cs="Tahoma"/>
          <w:sz w:val="28"/>
          <w:szCs w:val="28"/>
        </w:rPr>
      </w:pPr>
      <w:r>
        <w:rPr>
          <w:rFonts w:ascii="Times New Roman CYR" w:hAnsi="Times New Roman CYR" w:cs="Tahoma"/>
          <w:sz w:val="28"/>
          <w:szCs w:val="28"/>
        </w:rPr>
        <w:t>-об избрании председателя схода граждан;</w:t>
      </w:r>
    </w:p>
    <w:p w:rsidR="00482576" w:rsidRDefault="00482576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rFonts w:ascii="Times New Roman CYR" w:hAnsi="Times New Roman CYR" w:cs="Tahoma"/>
          <w:sz w:val="28"/>
          <w:szCs w:val="28"/>
        </w:rPr>
      </w:pPr>
      <w:r>
        <w:rPr>
          <w:rFonts w:ascii="Times New Roman CYR" w:hAnsi="Times New Roman CYR" w:cs="Tahoma"/>
          <w:sz w:val="28"/>
          <w:szCs w:val="28"/>
        </w:rPr>
        <w:t>-об избрании секретаря схода граждан;</w:t>
      </w:r>
    </w:p>
    <w:p w:rsidR="00482576" w:rsidRDefault="00482576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rFonts w:ascii="Times New Roman CYR" w:hAnsi="Times New Roman CYR" w:cs="Tahoma"/>
          <w:sz w:val="28"/>
          <w:szCs w:val="28"/>
        </w:rPr>
      </w:pPr>
      <w:r>
        <w:rPr>
          <w:rFonts w:ascii="Times New Roman CYR" w:hAnsi="Times New Roman CYR" w:cs="Tahoma"/>
          <w:sz w:val="28"/>
          <w:szCs w:val="28"/>
        </w:rPr>
        <w:t>-об обсуждении вопроса о введении самообложения граждан на территории села Андреевка</w:t>
      </w:r>
      <w:r>
        <w:rPr>
          <w:rFonts w:cs="Tahoma"/>
          <w:sz w:val="28"/>
          <w:szCs w:val="28"/>
        </w:rPr>
        <w:t xml:space="preserve"> Кученяевского сельского поселения </w:t>
      </w:r>
      <w:r>
        <w:rPr>
          <w:rFonts w:ascii="Times New Roman CYR" w:hAnsi="Times New Roman CYR" w:cs="Tahoma"/>
          <w:sz w:val="28"/>
          <w:szCs w:val="28"/>
        </w:rPr>
        <w:t>Ардатовского муниципального района Республики Мордовия;</w:t>
      </w:r>
    </w:p>
    <w:p w:rsidR="00482576" w:rsidRDefault="00482576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rFonts w:ascii="Times New Roman CYR" w:hAnsi="Times New Roman CYR" w:cs="Tahoma"/>
          <w:sz w:val="28"/>
          <w:szCs w:val="28"/>
        </w:rPr>
      </w:pPr>
      <w:r>
        <w:rPr>
          <w:rFonts w:ascii="Times New Roman CYR" w:hAnsi="Times New Roman CYR" w:cs="Tahoma"/>
          <w:sz w:val="28"/>
          <w:szCs w:val="28"/>
        </w:rPr>
        <w:t>-об определении суммы разового платежа и порядка сбора;</w:t>
      </w:r>
    </w:p>
    <w:p w:rsidR="00482576" w:rsidRDefault="00482576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rFonts w:ascii="Times New Roman CYR" w:hAnsi="Times New Roman CYR" w:cs="Tahoma"/>
          <w:sz w:val="28"/>
          <w:szCs w:val="28"/>
        </w:rPr>
      </w:pPr>
      <w:r>
        <w:rPr>
          <w:rFonts w:ascii="Times New Roman CYR" w:hAnsi="Times New Roman CYR" w:cs="Tahoma"/>
          <w:sz w:val="28"/>
          <w:szCs w:val="28"/>
        </w:rPr>
        <w:t>-об использовании средств самообложения граждан села Андреевка на благоустройство кладбища в селе Андреевка Кученяевского сельского поселения</w:t>
      </w:r>
      <w:r>
        <w:rPr>
          <w:rFonts w:cs="Tahoma"/>
          <w:sz w:val="28"/>
          <w:szCs w:val="28"/>
        </w:rPr>
        <w:t xml:space="preserve"> </w:t>
      </w:r>
      <w:r>
        <w:rPr>
          <w:rFonts w:ascii="Times New Roman CYR" w:hAnsi="Times New Roman CYR" w:cs="Tahoma"/>
          <w:sz w:val="28"/>
          <w:szCs w:val="28"/>
        </w:rPr>
        <w:t>Ардатовского муниципального района Республики Мордовия.</w:t>
      </w:r>
    </w:p>
    <w:p w:rsidR="00482576" w:rsidRDefault="00482576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rFonts w:ascii="Times New Roman CYR" w:hAnsi="Times New Roman CYR" w:cs="Tahoma"/>
          <w:sz w:val="28"/>
          <w:szCs w:val="28"/>
        </w:rPr>
      </w:pPr>
      <w:r>
        <w:rPr>
          <w:rFonts w:ascii="Times New Roman CYR" w:hAnsi="Times New Roman CYR" w:cs="Tahoma"/>
          <w:sz w:val="28"/>
          <w:szCs w:val="28"/>
        </w:rPr>
        <w:t xml:space="preserve">2. Вид голосования - открытый.  </w:t>
      </w:r>
    </w:p>
    <w:p w:rsidR="00482576" w:rsidRPr="00E836F4" w:rsidRDefault="00482576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rStyle w:val="1"/>
          <w:rFonts w:ascii="Times New Roman" w:hAnsi="Times New Roman"/>
          <w:color w:val="000000"/>
          <w:sz w:val="28"/>
          <w:szCs w:val="28"/>
        </w:rPr>
      </w:pPr>
      <w:r w:rsidRPr="00E836F4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E836F4">
        <w:rPr>
          <w:sz w:val="28"/>
          <w:szCs w:val="28"/>
        </w:rPr>
        <w:t>С</w:t>
      </w:r>
      <w:r w:rsidRPr="00E836F4">
        <w:rPr>
          <w:rStyle w:val="1"/>
          <w:rFonts w:ascii="Times New Roman" w:hAnsi="Times New Roman"/>
          <w:color w:val="000000"/>
          <w:sz w:val="28"/>
          <w:szCs w:val="28"/>
        </w:rPr>
        <w:t>оздать комиссию по организации и проведению схода граждан в составе 3-х человек:</w:t>
      </w:r>
    </w:p>
    <w:p w:rsidR="00482576" w:rsidRPr="00E836F4" w:rsidRDefault="00482576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rStyle w:val="1"/>
          <w:rFonts w:ascii="Times New Roman" w:hAnsi="Times New Roman"/>
          <w:color w:val="000000"/>
          <w:sz w:val="28"/>
          <w:szCs w:val="28"/>
        </w:rPr>
      </w:pPr>
      <w:r>
        <w:rPr>
          <w:rStyle w:val="1"/>
          <w:rFonts w:ascii="Times New Roman" w:hAnsi="Times New Roman"/>
          <w:color w:val="000000"/>
          <w:sz w:val="28"/>
          <w:szCs w:val="28"/>
        </w:rPr>
        <w:t>-Дугушкин Виктор Павлович - Г</w:t>
      </w:r>
      <w:r w:rsidRPr="00E836F4">
        <w:rPr>
          <w:rStyle w:val="1"/>
          <w:rFonts w:ascii="Times New Roman" w:hAnsi="Times New Roman"/>
          <w:color w:val="000000"/>
          <w:sz w:val="28"/>
          <w:szCs w:val="28"/>
        </w:rPr>
        <w:t xml:space="preserve">лава </w:t>
      </w:r>
      <w:r>
        <w:rPr>
          <w:rStyle w:val="1"/>
          <w:rFonts w:ascii="Times New Roman" w:hAnsi="Times New Roman"/>
          <w:color w:val="000000"/>
          <w:sz w:val="28"/>
          <w:szCs w:val="28"/>
        </w:rPr>
        <w:t>Кученяевского</w:t>
      </w:r>
      <w:r w:rsidRPr="00E836F4">
        <w:rPr>
          <w:rStyle w:val="1"/>
          <w:rFonts w:ascii="Times New Roman" w:hAnsi="Times New Roman"/>
          <w:color w:val="000000"/>
          <w:sz w:val="28"/>
          <w:szCs w:val="28"/>
        </w:rPr>
        <w:t xml:space="preserve"> сельского поселения</w:t>
      </w:r>
      <w:r>
        <w:rPr>
          <w:rStyle w:val="1"/>
          <w:rFonts w:ascii="Times New Roman" w:hAnsi="Times New Roman"/>
          <w:color w:val="000000"/>
          <w:sz w:val="28"/>
          <w:szCs w:val="28"/>
        </w:rPr>
        <w:t xml:space="preserve"> </w:t>
      </w:r>
      <w:r w:rsidRPr="00E836F4">
        <w:rPr>
          <w:rStyle w:val="1"/>
          <w:rFonts w:ascii="Times New Roman" w:hAnsi="Times New Roman"/>
          <w:color w:val="000000"/>
          <w:sz w:val="28"/>
          <w:szCs w:val="28"/>
        </w:rPr>
        <w:t>-</w:t>
      </w:r>
      <w:r>
        <w:rPr>
          <w:rStyle w:val="1"/>
          <w:rFonts w:ascii="Times New Roman" w:hAnsi="Times New Roman"/>
          <w:color w:val="000000"/>
          <w:sz w:val="28"/>
          <w:szCs w:val="28"/>
        </w:rPr>
        <w:t xml:space="preserve"> </w:t>
      </w:r>
      <w:r w:rsidRPr="00E836F4">
        <w:rPr>
          <w:rStyle w:val="1"/>
          <w:rFonts w:ascii="Times New Roman" w:hAnsi="Times New Roman"/>
          <w:color w:val="000000"/>
          <w:sz w:val="28"/>
          <w:szCs w:val="28"/>
        </w:rPr>
        <w:t>председатель комиссии</w:t>
      </w:r>
    </w:p>
    <w:p w:rsidR="00482576" w:rsidRPr="00E836F4" w:rsidRDefault="00482576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rStyle w:val="1"/>
          <w:rFonts w:ascii="Times New Roman" w:hAnsi="Times New Roman"/>
          <w:color w:val="000000"/>
          <w:sz w:val="28"/>
          <w:szCs w:val="28"/>
        </w:rPr>
      </w:pPr>
      <w:r>
        <w:rPr>
          <w:rStyle w:val="1"/>
          <w:rFonts w:ascii="Times New Roman" w:hAnsi="Times New Roman"/>
          <w:color w:val="000000"/>
          <w:sz w:val="28"/>
          <w:szCs w:val="28"/>
        </w:rPr>
        <w:t xml:space="preserve">-Безрукова Раиса Владимировна </w:t>
      </w:r>
      <w:r w:rsidRPr="00E836F4">
        <w:rPr>
          <w:rStyle w:val="1"/>
          <w:rFonts w:ascii="Times New Roman" w:hAnsi="Times New Roman"/>
          <w:color w:val="000000"/>
          <w:sz w:val="28"/>
          <w:szCs w:val="28"/>
        </w:rPr>
        <w:t>-</w:t>
      </w:r>
      <w:r>
        <w:rPr>
          <w:rStyle w:val="1"/>
          <w:rFonts w:ascii="Times New Roman" w:hAnsi="Times New Roman"/>
          <w:color w:val="000000"/>
          <w:sz w:val="28"/>
          <w:szCs w:val="28"/>
        </w:rPr>
        <w:t xml:space="preserve"> заместитель Г</w:t>
      </w:r>
      <w:r w:rsidRPr="00E836F4">
        <w:rPr>
          <w:rStyle w:val="1"/>
          <w:rFonts w:ascii="Times New Roman" w:hAnsi="Times New Roman"/>
          <w:color w:val="000000"/>
          <w:sz w:val="28"/>
          <w:szCs w:val="28"/>
        </w:rPr>
        <w:t xml:space="preserve">лавы </w:t>
      </w:r>
      <w:r>
        <w:rPr>
          <w:rStyle w:val="1"/>
          <w:rFonts w:ascii="Times New Roman" w:hAnsi="Times New Roman"/>
          <w:color w:val="000000"/>
          <w:sz w:val="28"/>
          <w:szCs w:val="28"/>
        </w:rPr>
        <w:t>Кученяевского</w:t>
      </w:r>
      <w:r w:rsidRPr="00E836F4">
        <w:rPr>
          <w:rStyle w:val="1"/>
          <w:rFonts w:ascii="Times New Roman" w:hAnsi="Times New Roman"/>
          <w:color w:val="000000"/>
          <w:sz w:val="28"/>
          <w:szCs w:val="28"/>
        </w:rPr>
        <w:t xml:space="preserve"> сельского поселения</w:t>
      </w:r>
      <w:r>
        <w:rPr>
          <w:rStyle w:val="1"/>
          <w:rFonts w:ascii="Times New Roman" w:hAnsi="Times New Roman"/>
          <w:color w:val="000000"/>
          <w:sz w:val="28"/>
          <w:szCs w:val="28"/>
        </w:rPr>
        <w:t xml:space="preserve"> </w:t>
      </w:r>
      <w:r w:rsidRPr="00E836F4">
        <w:rPr>
          <w:rStyle w:val="1"/>
          <w:rFonts w:ascii="Times New Roman" w:hAnsi="Times New Roman"/>
          <w:color w:val="000000"/>
          <w:sz w:val="28"/>
          <w:szCs w:val="28"/>
        </w:rPr>
        <w:t>-</w:t>
      </w:r>
      <w:r>
        <w:rPr>
          <w:rStyle w:val="1"/>
          <w:rFonts w:ascii="Times New Roman" w:hAnsi="Times New Roman"/>
          <w:color w:val="000000"/>
          <w:sz w:val="28"/>
          <w:szCs w:val="28"/>
        </w:rPr>
        <w:t xml:space="preserve"> </w:t>
      </w:r>
      <w:r w:rsidRPr="00E836F4">
        <w:rPr>
          <w:rStyle w:val="1"/>
          <w:rFonts w:ascii="Times New Roman" w:hAnsi="Times New Roman"/>
          <w:color w:val="000000"/>
          <w:sz w:val="28"/>
          <w:szCs w:val="28"/>
        </w:rPr>
        <w:t>секретарь комиссии</w:t>
      </w:r>
    </w:p>
    <w:p w:rsidR="00482576" w:rsidRPr="00E836F4" w:rsidRDefault="00482576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sz w:val="28"/>
          <w:szCs w:val="28"/>
        </w:rPr>
      </w:pPr>
      <w:r>
        <w:rPr>
          <w:rStyle w:val="1"/>
          <w:rFonts w:ascii="Times New Roman" w:hAnsi="Times New Roman"/>
          <w:color w:val="000000"/>
          <w:sz w:val="28"/>
          <w:szCs w:val="28"/>
        </w:rPr>
        <w:t xml:space="preserve">-Слободкин Александр Иванович </w:t>
      </w:r>
      <w:r w:rsidRPr="00E836F4">
        <w:rPr>
          <w:rStyle w:val="1"/>
          <w:rFonts w:ascii="Times New Roman" w:hAnsi="Times New Roman"/>
          <w:color w:val="000000"/>
          <w:sz w:val="28"/>
          <w:szCs w:val="28"/>
        </w:rPr>
        <w:t xml:space="preserve">- депутат Совета депутатов </w:t>
      </w:r>
      <w:r>
        <w:rPr>
          <w:rStyle w:val="1"/>
          <w:rFonts w:ascii="Times New Roman" w:hAnsi="Times New Roman"/>
          <w:color w:val="000000"/>
          <w:sz w:val="28"/>
          <w:szCs w:val="28"/>
        </w:rPr>
        <w:t>Кученяевского</w:t>
      </w:r>
      <w:r w:rsidRPr="00E836F4">
        <w:rPr>
          <w:rStyle w:val="1"/>
          <w:rFonts w:ascii="Times New Roman" w:hAnsi="Times New Roman"/>
          <w:color w:val="000000"/>
          <w:sz w:val="28"/>
          <w:szCs w:val="28"/>
        </w:rPr>
        <w:t xml:space="preserve"> сельского поселе</w:t>
      </w:r>
      <w:r>
        <w:rPr>
          <w:rStyle w:val="1"/>
          <w:rFonts w:ascii="Times New Roman" w:hAnsi="Times New Roman"/>
          <w:color w:val="000000"/>
          <w:sz w:val="28"/>
          <w:szCs w:val="28"/>
        </w:rPr>
        <w:t xml:space="preserve">ния по избирательному округу № 11 </w:t>
      </w:r>
      <w:r w:rsidRPr="00E836F4">
        <w:rPr>
          <w:rStyle w:val="1"/>
          <w:rFonts w:ascii="Times New Roman" w:hAnsi="Times New Roman"/>
          <w:color w:val="000000"/>
          <w:sz w:val="28"/>
          <w:szCs w:val="28"/>
        </w:rPr>
        <w:t>-</w:t>
      </w:r>
      <w:r>
        <w:rPr>
          <w:rStyle w:val="1"/>
          <w:rFonts w:ascii="Times New Roman" w:hAnsi="Times New Roman"/>
          <w:color w:val="000000"/>
          <w:sz w:val="28"/>
          <w:szCs w:val="28"/>
        </w:rPr>
        <w:t xml:space="preserve"> </w:t>
      </w:r>
      <w:r w:rsidRPr="00E836F4">
        <w:rPr>
          <w:rStyle w:val="1"/>
          <w:rFonts w:ascii="Times New Roman" w:hAnsi="Times New Roman"/>
          <w:color w:val="000000"/>
          <w:sz w:val="28"/>
          <w:szCs w:val="28"/>
        </w:rPr>
        <w:t>член комиссии.</w:t>
      </w:r>
    </w:p>
    <w:p w:rsidR="00482576" w:rsidRDefault="00482576" w:rsidP="00E836F4">
      <w:pPr>
        <w:tabs>
          <w:tab w:val="left" w:pos="0"/>
        </w:tabs>
        <w:autoSpaceDE w:val="0"/>
        <w:ind w:left="-567" w:firstLine="555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4</w:t>
      </w:r>
      <w:r w:rsidRPr="006F4DFA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Настоящее решение вступает в силу после официального опубликования</w:t>
      </w:r>
      <w:r>
        <w:rPr>
          <w:rFonts w:cs="Tahoma"/>
          <w:sz w:val="28"/>
          <w:szCs w:val="28"/>
        </w:rPr>
        <w:t xml:space="preserve"> в Информационном бюллетене Кученяевского сельского поселения.</w:t>
      </w:r>
    </w:p>
    <w:p w:rsidR="00482576" w:rsidRDefault="00482576" w:rsidP="00E836F4">
      <w:pPr>
        <w:tabs>
          <w:tab w:val="left" w:pos="0"/>
        </w:tabs>
        <w:autoSpaceDE w:val="0"/>
        <w:ind w:left="-567" w:firstLine="709"/>
        <w:jc w:val="both"/>
        <w:rPr>
          <w:rFonts w:cs="Tahoma"/>
          <w:sz w:val="28"/>
          <w:szCs w:val="28"/>
        </w:rPr>
      </w:pPr>
    </w:p>
    <w:p w:rsidR="00482576" w:rsidRPr="008544E3" w:rsidRDefault="00482576" w:rsidP="008544E3">
      <w:pPr>
        <w:tabs>
          <w:tab w:val="left" w:pos="0"/>
        </w:tabs>
        <w:autoSpaceDE w:val="0"/>
        <w:ind w:left="-567" w:firstLine="709"/>
        <w:jc w:val="both"/>
        <w:rPr>
          <w:sz w:val="28"/>
          <w:szCs w:val="28"/>
        </w:rPr>
      </w:pPr>
    </w:p>
    <w:p w:rsidR="00482576" w:rsidRPr="008544E3" w:rsidRDefault="00482576" w:rsidP="008544E3">
      <w:pPr>
        <w:tabs>
          <w:tab w:val="left" w:pos="0"/>
        </w:tabs>
        <w:autoSpaceDE w:val="0"/>
        <w:ind w:left="-567" w:firstLine="709"/>
        <w:jc w:val="both"/>
        <w:rPr>
          <w:sz w:val="28"/>
          <w:szCs w:val="28"/>
        </w:rPr>
      </w:pPr>
    </w:p>
    <w:p w:rsidR="00482576" w:rsidRPr="008544E3" w:rsidRDefault="00482576" w:rsidP="008544E3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8544E3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Кученяевского</w:t>
      </w:r>
    </w:p>
    <w:p w:rsidR="00482576" w:rsidRPr="008544E3" w:rsidRDefault="00482576" w:rsidP="008544E3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8544E3">
        <w:rPr>
          <w:sz w:val="28"/>
          <w:szCs w:val="28"/>
        </w:rPr>
        <w:t xml:space="preserve">сельского поселения                 </w:t>
      </w:r>
      <w:r>
        <w:rPr>
          <w:sz w:val="28"/>
          <w:szCs w:val="28"/>
        </w:rPr>
        <w:t xml:space="preserve">     </w:t>
      </w:r>
      <w:r w:rsidRPr="008544E3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               В.П.Дугушкин</w:t>
      </w:r>
    </w:p>
    <w:p w:rsidR="00482576" w:rsidRPr="008544E3" w:rsidRDefault="00482576">
      <w:pPr>
        <w:ind w:left="-567"/>
      </w:pPr>
    </w:p>
    <w:sectPr w:rsidR="00482576" w:rsidRPr="008544E3" w:rsidSect="00105152">
      <w:pgSz w:w="11906" w:h="16838"/>
      <w:pgMar w:top="1134" w:right="566" w:bottom="89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12CAE"/>
    <w:rsid w:val="00001C92"/>
    <w:rsid w:val="000036AB"/>
    <w:rsid w:val="000141C5"/>
    <w:rsid w:val="00014A79"/>
    <w:rsid w:val="00022514"/>
    <w:rsid w:val="00027670"/>
    <w:rsid w:val="000327F1"/>
    <w:rsid w:val="000331D5"/>
    <w:rsid w:val="00034F90"/>
    <w:rsid w:val="00037144"/>
    <w:rsid w:val="00042135"/>
    <w:rsid w:val="00042E21"/>
    <w:rsid w:val="00046919"/>
    <w:rsid w:val="000475AC"/>
    <w:rsid w:val="000534C7"/>
    <w:rsid w:val="00061E9E"/>
    <w:rsid w:val="00066577"/>
    <w:rsid w:val="00076693"/>
    <w:rsid w:val="000858E7"/>
    <w:rsid w:val="00091A99"/>
    <w:rsid w:val="00091F60"/>
    <w:rsid w:val="00092EE9"/>
    <w:rsid w:val="00095F54"/>
    <w:rsid w:val="000B1CD3"/>
    <w:rsid w:val="000B4090"/>
    <w:rsid w:val="000B6CEF"/>
    <w:rsid w:val="000C0CB8"/>
    <w:rsid w:val="000C425F"/>
    <w:rsid w:val="000C554F"/>
    <w:rsid w:val="000C5E78"/>
    <w:rsid w:val="000D066E"/>
    <w:rsid w:val="000D1529"/>
    <w:rsid w:val="000D780A"/>
    <w:rsid w:val="000E6210"/>
    <w:rsid w:val="000F2A43"/>
    <w:rsid w:val="000F5B2E"/>
    <w:rsid w:val="000F610F"/>
    <w:rsid w:val="000F7360"/>
    <w:rsid w:val="00101FBD"/>
    <w:rsid w:val="00102CF3"/>
    <w:rsid w:val="00103C37"/>
    <w:rsid w:val="00105152"/>
    <w:rsid w:val="00107BBA"/>
    <w:rsid w:val="0011074E"/>
    <w:rsid w:val="001112A3"/>
    <w:rsid w:val="00112CAE"/>
    <w:rsid w:val="00113D57"/>
    <w:rsid w:val="00126682"/>
    <w:rsid w:val="00133113"/>
    <w:rsid w:val="0014311A"/>
    <w:rsid w:val="00151111"/>
    <w:rsid w:val="00151A16"/>
    <w:rsid w:val="00160D84"/>
    <w:rsid w:val="0016205A"/>
    <w:rsid w:val="00162AD9"/>
    <w:rsid w:val="00164959"/>
    <w:rsid w:val="0017525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B3522"/>
    <w:rsid w:val="001B54D1"/>
    <w:rsid w:val="001C2BD1"/>
    <w:rsid w:val="001C4172"/>
    <w:rsid w:val="001C44D5"/>
    <w:rsid w:val="001C4795"/>
    <w:rsid w:val="001C5354"/>
    <w:rsid w:val="001C6D14"/>
    <w:rsid w:val="001D0CDD"/>
    <w:rsid w:val="001D431B"/>
    <w:rsid w:val="001D4796"/>
    <w:rsid w:val="001D7611"/>
    <w:rsid w:val="001E7C57"/>
    <w:rsid w:val="001F18E2"/>
    <w:rsid w:val="001F5DA5"/>
    <w:rsid w:val="00201023"/>
    <w:rsid w:val="00204514"/>
    <w:rsid w:val="00207223"/>
    <w:rsid w:val="00210FBA"/>
    <w:rsid w:val="00216035"/>
    <w:rsid w:val="002200AD"/>
    <w:rsid w:val="00222E96"/>
    <w:rsid w:val="00223C2B"/>
    <w:rsid w:val="00223FDB"/>
    <w:rsid w:val="00226800"/>
    <w:rsid w:val="00233883"/>
    <w:rsid w:val="002345C3"/>
    <w:rsid w:val="002366DF"/>
    <w:rsid w:val="00241E39"/>
    <w:rsid w:val="002440A1"/>
    <w:rsid w:val="00246E6C"/>
    <w:rsid w:val="00247034"/>
    <w:rsid w:val="002525CB"/>
    <w:rsid w:val="002531E0"/>
    <w:rsid w:val="00257829"/>
    <w:rsid w:val="00260C51"/>
    <w:rsid w:val="00260F83"/>
    <w:rsid w:val="00273FC6"/>
    <w:rsid w:val="00277313"/>
    <w:rsid w:val="002776FA"/>
    <w:rsid w:val="00293D4F"/>
    <w:rsid w:val="00294A38"/>
    <w:rsid w:val="002954C6"/>
    <w:rsid w:val="002A0184"/>
    <w:rsid w:val="002B431B"/>
    <w:rsid w:val="002C4DA1"/>
    <w:rsid w:val="002D0ED8"/>
    <w:rsid w:val="002D1670"/>
    <w:rsid w:val="002D53C1"/>
    <w:rsid w:val="002E0C38"/>
    <w:rsid w:val="002E14EA"/>
    <w:rsid w:val="002E2A7D"/>
    <w:rsid w:val="002E524B"/>
    <w:rsid w:val="002F211D"/>
    <w:rsid w:val="002F693B"/>
    <w:rsid w:val="003003CB"/>
    <w:rsid w:val="003131E9"/>
    <w:rsid w:val="00314C98"/>
    <w:rsid w:val="0031634B"/>
    <w:rsid w:val="00320779"/>
    <w:rsid w:val="00323807"/>
    <w:rsid w:val="00327790"/>
    <w:rsid w:val="003357A9"/>
    <w:rsid w:val="0033588E"/>
    <w:rsid w:val="0034115A"/>
    <w:rsid w:val="0034376A"/>
    <w:rsid w:val="00344CCA"/>
    <w:rsid w:val="00346632"/>
    <w:rsid w:val="0035261E"/>
    <w:rsid w:val="00364FC3"/>
    <w:rsid w:val="00365158"/>
    <w:rsid w:val="0036554B"/>
    <w:rsid w:val="003659EA"/>
    <w:rsid w:val="00377BC5"/>
    <w:rsid w:val="003B2FDC"/>
    <w:rsid w:val="003C2D8F"/>
    <w:rsid w:val="003C42A8"/>
    <w:rsid w:val="003D0CD1"/>
    <w:rsid w:val="003D1530"/>
    <w:rsid w:val="003D71B7"/>
    <w:rsid w:val="003E07C2"/>
    <w:rsid w:val="003E40FA"/>
    <w:rsid w:val="003E79CF"/>
    <w:rsid w:val="003E7C2C"/>
    <w:rsid w:val="003F02EF"/>
    <w:rsid w:val="003F0A89"/>
    <w:rsid w:val="003F2438"/>
    <w:rsid w:val="003F4631"/>
    <w:rsid w:val="003F4FC9"/>
    <w:rsid w:val="003F6852"/>
    <w:rsid w:val="00401001"/>
    <w:rsid w:val="00407F75"/>
    <w:rsid w:val="0041234A"/>
    <w:rsid w:val="00412711"/>
    <w:rsid w:val="0041668B"/>
    <w:rsid w:val="004246BD"/>
    <w:rsid w:val="004247AC"/>
    <w:rsid w:val="00425EB5"/>
    <w:rsid w:val="0043189B"/>
    <w:rsid w:val="004359A2"/>
    <w:rsid w:val="004379B4"/>
    <w:rsid w:val="00440E08"/>
    <w:rsid w:val="00444EB5"/>
    <w:rsid w:val="00451808"/>
    <w:rsid w:val="00456006"/>
    <w:rsid w:val="004568F1"/>
    <w:rsid w:val="00456D53"/>
    <w:rsid w:val="0046134C"/>
    <w:rsid w:val="004722FF"/>
    <w:rsid w:val="00474B74"/>
    <w:rsid w:val="00475F29"/>
    <w:rsid w:val="00477CF3"/>
    <w:rsid w:val="00482576"/>
    <w:rsid w:val="0049041E"/>
    <w:rsid w:val="004971A3"/>
    <w:rsid w:val="004A1AD8"/>
    <w:rsid w:val="004A5670"/>
    <w:rsid w:val="004A62CA"/>
    <w:rsid w:val="004B4525"/>
    <w:rsid w:val="004C433B"/>
    <w:rsid w:val="004C54CB"/>
    <w:rsid w:val="004D03EF"/>
    <w:rsid w:val="004D4B4A"/>
    <w:rsid w:val="004D5D6A"/>
    <w:rsid w:val="004E254D"/>
    <w:rsid w:val="004E3776"/>
    <w:rsid w:val="004F0215"/>
    <w:rsid w:val="004F06BE"/>
    <w:rsid w:val="004F2D2F"/>
    <w:rsid w:val="004F30E3"/>
    <w:rsid w:val="004F3C5E"/>
    <w:rsid w:val="004F6ED2"/>
    <w:rsid w:val="0050224E"/>
    <w:rsid w:val="00504A9A"/>
    <w:rsid w:val="00505CA1"/>
    <w:rsid w:val="00510839"/>
    <w:rsid w:val="005120E5"/>
    <w:rsid w:val="00522907"/>
    <w:rsid w:val="00522C90"/>
    <w:rsid w:val="00530071"/>
    <w:rsid w:val="00534107"/>
    <w:rsid w:val="0053445A"/>
    <w:rsid w:val="005374F6"/>
    <w:rsid w:val="00542F29"/>
    <w:rsid w:val="00545991"/>
    <w:rsid w:val="0055541C"/>
    <w:rsid w:val="00564C45"/>
    <w:rsid w:val="0057105A"/>
    <w:rsid w:val="0057725E"/>
    <w:rsid w:val="00584B39"/>
    <w:rsid w:val="00590EF4"/>
    <w:rsid w:val="00591443"/>
    <w:rsid w:val="005A0B97"/>
    <w:rsid w:val="005A1263"/>
    <w:rsid w:val="005A3346"/>
    <w:rsid w:val="005B1DA5"/>
    <w:rsid w:val="005B2A95"/>
    <w:rsid w:val="005B69FB"/>
    <w:rsid w:val="005B799B"/>
    <w:rsid w:val="005B7F04"/>
    <w:rsid w:val="005C6FAF"/>
    <w:rsid w:val="005C7155"/>
    <w:rsid w:val="005D25CE"/>
    <w:rsid w:val="005E2A17"/>
    <w:rsid w:val="00605F8D"/>
    <w:rsid w:val="00606F9F"/>
    <w:rsid w:val="006224D3"/>
    <w:rsid w:val="00627A27"/>
    <w:rsid w:val="00630906"/>
    <w:rsid w:val="00632618"/>
    <w:rsid w:val="00634D6C"/>
    <w:rsid w:val="0064421C"/>
    <w:rsid w:val="00646517"/>
    <w:rsid w:val="006478BD"/>
    <w:rsid w:val="006518F0"/>
    <w:rsid w:val="00651A6C"/>
    <w:rsid w:val="006532AF"/>
    <w:rsid w:val="006611A7"/>
    <w:rsid w:val="00663F57"/>
    <w:rsid w:val="00672E42"/>
    <w:rsid w:val="00672EEB"/>
    <w:rsid w:val="006753BF"/>
    <w:rsid w:val="006766A9"/>
    <w:rsid w:val="00683502"/>
    <w:rsid w:val="0068619C"/>
    <w:rsid w:val="00686649"/>
    <w:rsid w:val="0069297D"/>
    <w:rsid w:val="00695169"/>
    <w:rsid w:val="006A012E"/>
    <w:rsid w:val="006A4959"/>
    <w:rsid w:val="006A51ED"/>
    <w:rsid w:val="006A5303"/>
    <w:rsid w:val="006A5A70"/>
    <w:rsid w:val="006A710C"/>
    <w:rsid w:val="006A7505"/>
    <w:rsid w:val="006B14E4"/>
    <w:rsid w:val="006B6856"/>
    <w:rsid w:val="006D15A4"/>
    <w:rsid w:val="006D5D43"/>
    <w:rsid w:val="006E2C82"/>
    <w:rsid w:val="006E77F6"/>
    <w:rsid w:val="006F4DFA"/>
    <w:rsid w:val="006F58B6"/>
    <w:rsid w:val="006F5A6D"/>
    <w:rsid w:val="00701545"/>
    <w:rsid w:val="007033F5"/>
    <w:rsid w:val="007034D6"/>
    <w:rsid w:val="00710548"/>
    <w:rsid w:val="00713440"/>
    <w:rsid w:val="007227B2"/>
    <w:rsid w:val="00722BAC"/>
    <w:rsid w:val="00722D7C"/>
    <w:rsid w:val="007269F0"/>
    <w:rsid w:val="00735EC0"/>
    <w:rsid w:val="00741275"/>
    <w:rsid w:val="007419C1"/>
    <w:rsid w:val="007422B0"/>
    <w:rsid w:val="00743B5D"/>
    <w:rsid w:val="0076371C"/>
    <w:rsid w:val="00765076"/>
    <w:rsid w:val="00775CD2"/>
    <w:rsid w:val="00776FF9"/>
    <w:rsid w:val="007772A8"/>
    <w:rsid w:val="00780209"/>
    <w:rsid w:val="0078250B"/>
    <w:rsid w:val="00784B9B"/>
    <w:rsid w:val="00794DE9"/>
    <w:rsid w:val="007A0D0D"/>
    <w:rsid w:val="007A316D"/>
    <w:rsid w:val="007A50E4"/>
    <w:rsid w:val="007C30B3"/>
    <w:rsid w:val="007E61D3"/>
    <w:rsid w:val="007F0D53"/>
    <w:rsid w:val="007F31B3"/>
    <w:rsid w:val="007F4D2D"/>
    <w:rsid w:val="0080281C"/>
    <w:rsid w:val="008057AF"/>
    <w:rsid w:val="00813AF3"/>
    <w:rsid w:val="008264EA"/>
    <w:rsid w:val="00830E6E"/>
    <w:rsid w:val="00833518"/>
    <w:rsid w:val="008377CF"/>
    <w:rsid w:val="00843C29"/>
    <w:rsid w:val="008468AD"/>
    <w:rsid w:val="0084758E"/>
    <w:rsid w:val="0085351E"/>
    <w:rsid w:val="008544E3"/>
    <w:rsid w:val="00857513"/>
    <w:rsid w:val="00857B42"/>
    <w:rsid w:val="00871DA5"/>
    <w:rsid w:val="00883029"/>
    <w:rsid w:val="008833DE"/>
    <w:rsid w:val="00887AD0"/>
    <w:rsid w:val="008913C5"/>
    <w:rsid w:val="00891DAC"/>
    <w:rsid w:val="00894549"/>
    <w:rsid w:val="00896E9E"/>
    <w:rsid w:val="008A79F2"/>
    <w:rsid w:val="008B4314"/>
    <w:rsid w:val="008C46EB"/>
    <w:rsid w:val="008C7279"/>
    <w:rsid w:val="008D1839"/>
    <w:rsid w:val="008D3908"/>
    <w:rsid w:val="008E0320"/>
    <w:rsid w:val="008E0BBF"/>
    <w:rsid w:val="008F130A"/>
    <w:rsid w:val="008F1B4F"/>
    <w:rsid w:val="008F2F53"/>
    <w:rsid w:val="008F7C7A"/>
    <w:rsid w:val="00900CC5"/>
    <w:rsid w:val="00902DD6"/>
    <w:rsid w:val="00903D6B"/>
    <w:rsid w:val="009061A4"/>
    <w:rsid w:val="00912649"/>
    <w:rsid w:val="00914331"/>
    <w:rsid w:val="0092401B"/>
    <w:rsid w:val="00930A16"/>
    <w:rsid w:val="00935CB8"/>
    <w:rsid w:val="00936685"/>
    <w:rsid w:val="00952ED9"/>
    <w:rsid w:val="0096013D"/>
    <w:rsid w:val="00962259"/>
    <w:rsid w:val="009622C0"/>
    <w:rsid w:val="009629C9"/>
    <w:rsid w:val="0096509A"/>
    <w:rsid w:val="00970280"/>
    <w:rsid w:val="00973480"/>
    <w:rsid w:val="00973D5E"/>
    <w:rsid w:val="009744FA"/>
    <w:rsid w:val="00975AB6"/>
    <w:rsid w:val="00975AC4"/>
    <w:rsid w:val="00976A59"/>
    <w:rsid w:val="00980CD1"/>
    <w:rsid w:val="009870F2"/>
    <w:rsid w:val="009A1EB8"/>
    <w:rsid w:val="009A244D"/>
    <w:rsid w:val="009A5EC1"/>
    <w:rsid w:val="009A74F9"/>
    <w:rsid w:val="009A7D2C"/>
    <w:rsid w:val="009C0833"/>
    <w:rsid w:val="009C2724"/>
    <w:rsid w:val="009C7953"/>
    <w:rsid w:val="009C7EAC"/>
    <w:rsid w:val="009D10D0"/>
    <w:rsid w:val="009D1D31"/>
    <w:rsid w:val="009D38A9"/>
    <w:rsid w:val="009D6E96"/>
    <w:rsid w:val="009E0E28"/>
    <w:rsid w:val="009E1471"/>
    <w:rsid w:val="009E1B12"/>
    <w:rsid w:val="009F0A4D"/>
    <w:rsid w:val="009F4EE6"/>
    <w:rsid w:val="009F6F1E"/>
    <w:rsid w:val="00A04849"/>
    <w:rsid w:val="00A13469"/>
    <w:rsid w:val="00A17646"/>
    <w:rsid w:val="00A228F4"/>
    <w:rsid w:val="00A23BEA"/>
    <w:rsid w:val="00A26C3A"/>
    <w:rsid w:val="00A27D14"/>
    <w:rsid w:val="00A36E75"/>
    <w:rsid w:val="00A4261B"/>
    <w:rsid w:val="00A529FA"/>
    <w:rsid w:val="00A53F2A"/>
    <w:rsid w:val="00A5770F"/>
    <w:rsid w:val="00A61630"/>
    <w:rsid w:val="00A66421"/>
    <w:rsid w:val="00A66A16"/>
    <w:rsid w:val="00A6702A"/>
    <w:rsid w:val="00A67A3C"/>
    <w:rsid w:val="00A713A1"/>
    <w:rsid w:val="00A729A0"/>
    <w:rsid w:val="00A7579F"/>
    <w:rsid w:val="00A770C6"/>
    <w:rsid w:val="00A83468"/>
    <w:rsid w:val="00A84585"/>
    <w:rsid w:val="00A94310"/>
    <w:rsid w:val="00AA3218"/>
    <w:rsid w:val="00AB160A"/>
    <w:rsid w:val="00AC379B"/>
    <w:rsid w:val="00AC3F2A"/>
    <w:rsid w:val="00AC760B"/>
    <w:rsid w:val="00AD1BFE"/>
    <w:rsid w:val="00AD371D"/>
    <w:rsid w:val="00AE4C5D"/>
    <w:rsid w:val="00AF0322"/>
    <w:rsid w:val="00AF6583"/>
    <w:rsid w:val="00B03347"/>
    <w:rsid w:val="00B115CA"/>
    <w:rsid w:val="00B1348E"/>
    <w:rsid w:val="00B138CF"/>
    <w:rsid w:val="00B15D20"/>
    <w:rsid w:val="00B2002C"/>
    <w:rsid w:val="00B22F3B"/>
    <w:rsid w:val="00B239A7"/>
    <w:rsid w:val="00B25E58"/>
    <w:rsid w:val="00B30BB0"/>
    <w:rsid w:val="00B32DD1"/>
    <w:rsid w:val="00B34F87"/>
    <w:rsid w:val="00B42F7F"/>
    <w:rsid w:val="00B468BB"/>
    <w:rsid w:val="00B548CC"/>
    <w:rsid w:val="00B624CE"/>
    <w:rsid w:val="00B71784"/>
    <w:rsid w:val="00B73E8B"/>
    <w:rsid w:val="00B75CC1"/>
    <w:rsid w:val="00B77683"/>
    <w:rsid w:val="00B80305"/>
    <w:rsid w:val="00B821A0"/>
    <w:rsid w:val="00B86965"/>
    <w:rsid w:val="00B86F7F"/>
    <w:rsid w:val="00B879EC"/>
    <w:rsid w:val="00B907BE"/>
    <w:rsid w:val="00B91DF7"/>
    <w:rsid w:val="00B95C9F"/>
    <w:rsid w:val="00BA1CAB"/>
    <w:rsid w:val="00BC1339"/>
    <w:rsid w:val="00BD21E3"/>
    <w:rsid w:val="00BE17D8"/>
    <w:rsid w:val="00BF088B"/>
    <w:rsid w:val="00BF25DC"/>
    <w:rsid w:val="00C018F6"/>
    <w:rsid w:val="00C02E10"/>
    <w:rsid w:val="00C06C52"/>
    <w:rsid w:val="00C34F49"/>
    <w:rsid w:val="00C3717F"/>
    <w:rsid w:val="00C41CBF"/>
    <w:rsid w:val="00C43037"/>
    <w:rsid w:val="00C47D98"/>
    <w:rsid w:val="00C55BFA"/>
    <w:rsid w:val="00C62C05"/>
    <w:rsid w:val="00C63BDC"/>
    <w:rsid w:val="00C643A2"/>
    <w:rsid w:val="00C644FF"/>
    <w:rsid w:val="00C67BBD"/>
    <w:rsid w:val="00C736F1"/>
    <w:rsid w:val="00C81F2A"/>
    <w:rsid w:val="00C82B7B"/>
    <w:rsid w:val="00C85B4E"/>
    <w:rsid w:val="00CA41B7"/>
    <w:rsid w:val="00CB4E44"/>
    <w:rsid w:val="00CC46B6"/>
    <w:rsid w:val="00CD0958"/>
    <w:rsid w:val="00CE0161"/>
    <w:rsid w:val="00CE0558"/>
    <w:rsid w:val="00CE4DE4"/>
    <w:rsid w:val="00CE52A6"/>
    <w:rsid w:val="00CE5A13"/>
    <w:rsid w:val="00CE7C5F"/>
    <w:rsid w:val="00CF2EA3"/>
    <w:rsid w:val="00CF699A"/>
    <w:rsid w:val="00D02DDC"/>
    <w:rsid w:val="00D035CF"/>
    <w:rsid w:val="00D16AD1"/>
    <w:rsid w:val="00D25130"/>
    <w:rsid w:val="00D26025"/>
    <w:rsid w:val="00D273BF"/>
    <w:rsid w:val="00D37CB7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48A5"/>
    <w:rsid w:val="00D85444"/>
    <w:rsid w:val="00D90085"/>
    <w:rsid w:val="00D9078A"/>
    <w:rsid w:val="00D92E37"/>
    <w:rsid w:val="00D97635"/>
    <w:rsid w:val="00DA3AFA"/>
    <w:rsid w:val="00DA44DE"/>
    <w:rsid w:val="00DA7DE1"/>
    <w:rsid w:val="00DB1F95"/>
    <w:rsid w:val="00DB357F"/>
    <w:rsid w:val="00DD1E95"/>
    <w:rsid w:val="00DD2A16"/>
    <w:rsid w:val="00DD2CC8"/>
    <w:rsid w:val="00DE09C9"/>
    <w:rsid w:val="00DE0F55"/>
    <w:rsid w:val="00DF2CBA"/>
    <w:rsid w:val="00E07B8F"/>
    <w:rsid w:val="00E1346C"/>
    <w:rsid w:val="00E20B86"/>
    <w:rsid w:val="00E213B7"/>
    <w:rsid w:val="00E32254"/>
    <w:rsid w:val="00E43F4D"/>
    <w:rsid w:val="00E4561E"/>
    <w:rsid w:val="00E47D87"/>
    <w:rsid w:val="00E519DD"/>
    <w:rsid w:val="00E6233A"/>
    <w:rsid w:val="00E71304"/>
    <w:rsid w:val="00E7510A"/>
    <w:rsid w:val="00E7751D"/>
    <w:rsid w:val="00E836F4"/>
    <w:rsid w:val="00E83D51"/>
    <w:rsid w:val="00E870B8"/>
    <w:rsid w:val="00E90C14"/>
    <w:rsid w:val="00E913F9"/>
    <w:rsid w:val="00EA1FC5"/>
    <w:rsid w:val="00EA2A2B"/>
    <w:rsid w:val="00EA43CE"/>
    <w:rsid w:val="00EA4ED8"/>
    <w:rsid w:val="00EA679D"/>
    <w:rsid w:val="00EB1EB9"/>
    <w:rsid w:val="00EB2E87"/>
    <w:rsid w:val="00EB5867"/>
    <w:rsid w:val="00EC2946"/>
    <w:rsid w:val="00EC55BF"/>
    <w:rsid w:val="00EC57AC"/>
    <w:rsid w:val="00ED3253"/>
    <w:rsid w:val="00EE09C6"/>
    <w:rsid w:val="00EE7A05"/>
    <w:rsid w:val="00EF003A"/>
    <w:rsid w:val="00EF375A"/>
    <w:rsid w:val="00EF47E7"/>
    <w:rsid w:val="00EF6B2C"/>
    <w:rsid w:val="00F003DB"/>
    <w:rsid w:val="00F11D2B"/>
    <w:rsid w:val="00F1272D"/>
    <w:rsid w:val="00F12C33"/>
    <w:rsid w:val="00F1595F"/>
    <w:rsid w:val="00F15DDB"/>
    <w:rsid w:val="00F21F10"/>
    <w:rsid w:val="00F24D2B"/>
    <w:rsid w:val="00F26FB8"/>
    <w:rsid w:val="00F334C8"/>
    <w:rsid w:val="00F3639B"/>
    <w:rsid w:val="00F37D15"/>
    <w:rsid w:val="00F43803"/>
    <w:rsid w:val="00F46BEF"/>
    <w:rsid w:val="00F54023"/>
    <w:rsid w:val="00F61474"/>
    <w:rsid w:val="00F64B20"/>
    <w:rsid w:val="00F74E80"/>
    <w:rsid w:val="00F8363E"/>
    <w:rsid w:val="00F94AE1"/>
    <w:rsid w:val="00F9586C"/>
    <w:rsid w:val="00FC09D6"/>
    <w:rsid w:val="00FC27F7"/>
    <w:rsid w:val="00FC32A0"/>
    <w:rsid w:val="00FC434E"/>
    <w:rsid w:val="00FC4C77"/>
    <w:rsid w:val="00FC5DCF"/>
    <w:rsid w:val="00FC6BDE"/>
    <w:rsid w:val="00FD0256"/>
    <w:rsid w:val="00FE76A6"/>
    <w:rsid w:val="00FF4A09"/>
    <w:rsid w:val="00FF6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44E3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rsid w:val="008544E3"/>
    <w:pPr>
      <w:ind w:firstLine="1122"/>
      <w:jc w:val="both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8544E3"/>
    <w:rPr>
      <w:rFonts w:ascii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Normal"/>
    <w:uiPriority w:val="99"/>
    <w:rsid w:val="008544E3"/>
    <w:pPr>
      <w:spacing w:after="120"/>
    </w:pPr>
    <w:rPr>
      <w:sz w:val="16"/>
      <w:szCs w:val="16"/>
    </w:rPr>
  </w:style>
  <w:style w:type="paragraph" w:styleId="NoSpacing">
    <w:name w:val="No Spacing"/>
    <w:uiPriority w:val="99"/>
    <w:qFormat/>
    <w:rsid w:val="008544E3"/>
    <w:rPr>
      <w:rFonts w:eastAsia="Times New Roman"/>
    </w:rPr>
  </w:style>
  <w:style w:type="character" w:customStyle="1" w:styleId="1">
    <w:name w:val="Основной текст Знак1"/>
    <w:uiPriority w:val="99"/>
    <w:rsid w:val="008544E3"/>
    <w:rPr>
      <w:rFonts w:ascii="Sylfaen" w:hAnsi="Sylfaen"/>
      <w:spacing w:val="12"/>
      <w:sz w:val="23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75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33</TotalTime>
  <Pages>2</Pages>
  <Words>403</Words>
  <Characters>2299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cp:lastPrinted>2022-12-08T07:43:00Z</cp:lastPrinted>
  <dcterms:created xsi:type="dcterms:W3CDTF">2021-10-04T11:00:00Z</dcterms:created>
  <dcterms:modified xsi:type="dcterms:W3CDTF">2022-12-08T07:44:00Z</dcterms:modified>
</cp:coreProperties>
</file>