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85F" w:rsidRPr="00F51EAD" w:rsidRDefault="00C5585F" w:rsidP="00F51EAD">
      <w:pPr>
        <w:pStyle w:val="BodyText"/>
        <w:jc w:val="center"/>
        <w:rPr>
          <w:b/>
          <w:color w:val="000000"/>
          <w:sz w:val="28"/>
          <w:szCs w:val="28"/>
        </w:rPr>
      </w:pPr>
      <w:r w:rsidRPr="00F51EAD">
        <w:rPr>
          <w:b/>
          <w:color w:val="000000"/>
          <w:sz w:val="28"/>
          <w:szCs w:val="28"/>
        </w:rPr>
        <w:t>РЕСПУБЛИКА МОРДОВИЯ</w:t>
      </w:r>
    </w:p>
    <w:p w:rsidR="00C5585F" w:rsidRPr="00F51EAD" w:rsidRDefault="00C5585F" w:rsidP="00F51EAD">
      <w:pPr>
        <w:pStyle w:val="BodyText"/>
        <w:spacing w:after="0"/>
        <w:jc w:val="center"/>
        <w:rPr>
          <w:sz w:val="28"/>
          <w:szCs w:val="28"/>
        </w:rPr>
      </w:pPr>
      <w:r w:rsidRPr="00F51EAD">
        <w:rPr>
          <w:sz w:val="28"/>
          <w:szCs w:val="28"/>
        </w:rPr>
        <w:t> </w:t>
      </w:r>
      <w:r w:rsidRPr="00F51EAD">
        <w:rPr>
          <w:b/>
          <w:color w:val="000000"/>
          <w:sz w:val="28"/>
          <w:szCs w:val="28"/>
        </w:rPr>
        <w:t xml:space="preserve">АДМИНИСТРАЦИЯ </w:t>
      </w:r>
    </w:p>
    <w:p w:rsidR="00C5585F" w:rsidRDefault="00C5585F" w:rsidP="00D55C86">
      <w:pPr>
        <w:pStyle w:val="BodyText"/>
        <w:spacing w:after="0"/>
        <w:jc w:val="center"/>
        <w:rPr>
          <w:b/>
          <w:color w:val="000000"/>
          <w:sz w:val="28"/>
          <w:szCs w:val="28"/>
        </w:rPr>
      </w:pPr>
      <w:r w:rsidRPr="00F51EAD">
        <w:rPr>
          <w:b/>
          <w:color w:val="000000"/>
          <w:sz w:val="28"/>
          <w:szCs w:val="28"/>
        </w:rPr>
        <w:t>К</w:t>
      </w:r>
      <w:r>
        <w:rPr>
          <w:b/>
          <w:color w:val="000000"/>
          <w:sz w:val="28"/>
          <w:szCs w:val="28"/>
        </w:rPr>
        <w:t>УЧЕНЯЕВСКОГО СЕЛЬСКОГО ПОСЕЛЕНИЯ</w:t>
      </w:r>
    </w:p>
    <w:p w:rsidR="00C5585F" w:rsidRDefault="00C5585F" w:rsidP="00D55C86">
      <w:pPr>
        <w:pStyle w:val="BodyText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АРДАТОВСКОГО МУНИЦИПАЛЬНОГО РАЙОНА</w:t>
      </w:r>
      <w:r>
        <w:rPr>
          <w:b/>
          <w:color w:val="000000"/>
          <w:sz w:val="28"/>
          <w:szCs w:val="28"/>
        </w:rPr>
        <w:br/>
        <w:t>РЕСПУБЛИКИ МОРДОВИЯ</w:t>
      </w:r>
    </w:p>
    <w:p w:rsidR="00C5585F" w:rsidRPr="00D55C86" w:rsidRDefault="00C5585F" w:rsidP="00D55C86">
      <w:pPr>
        <w:pStyle w:val="BodyText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ПОСТАНОВЛЕНИЕ</w:t>
      </w:r>
    </w:p>
    <w:p w:rsidR="00C5585F" w:rsidRPr="00126752" w:rsidRDefault="00C5585F" w:rsidP="009E1F67">
      <w:pPr>
        <w:pStyle w:val="Standard"/>
        <w:spacing w:before="360" w:line="288" w:lineRule="auto"/>
        <w:jc w:val="center"/>
        <w:rPr>
          <w:rFonts w:ascii="Times New Roman" w:hAnsi="Times New Roman" w:cs="Times New Roman"/>
          <w:color w:val="auto"/>
        </w:rPr>
      </w:pPr>
      <w:r w:rsidRPr="00126752">
        <w:rPr>
          <w:rFonts w:ascii="Times New Roman" w:hAnsi="Times New Roman" w:cs="Times New Roman"/>
          <w:color w:val="auto"/>
        </w:rPr>
        <w:t>“</w:t>
      </w:r>
      <w:r>
        <w:rPr>
          <w:rFonts w:ascii="Times New Roman" w:hAnsi="Times New Roman" w:cs="Times New Roman"/>
          <w:color w:val="auto"/>
        </w:rPr>
        <w:t>21</w:t>
      </w:r>
      <w:r w:rsidRPr="00126752">
        <w:rPr>
          <w:rFonts w:ascii="Times New Roman" w:hAnsi="Times New Roman" w:cs="Times New Roman"/>
          <w:color w:val="auto"/>
        </w:rPr>
        <w:t>”</w:t>
      </w:r>
      <w:r>
        <w:rPr>
          <w:rFonts w:ascii="Times New Roman" w:hAnsi="Times New Roman" w:cs="Times New Roman"/>
          <w:color w:val="auto"/>
        </w:rPr>
        <w:t xml:space="preserve">сентября </w:t>
      </w:r>
      <w:r w:rsidRPr="00126752">
        <w:rPr>
          <w:rFonts w:ascii="Times New Roman" w:hAnsi="Times New Roman" w:cs="Times New Roman"/>
          <w:color w:val="auto"/>
        </w:rPr>
        <w:t xml:space="preserve">2022 года                                                                       № </w:t>
      </w:r>
      <w:r>
        <w:rPr>
          <w:rFonts w:ascii="Times New Roman" w:hAnsi="Times New Roman" w:cs="Times New Roman"/>
          <w:color w:val="auto"/>
        </w:rPr>
        <w:t>82</w:t>
      </w: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  <w:color w:val="auto"/>
        </w:rPr>
      </w:pPr>
      <w:r w:rsidRPr="00126752">
        <w:rPr>
          <w:rFonts w:ascii="Times New Roman" w:hAnsi="Times New Roman" w:cs="Times New Roman"/>
          <w:color w:val="auto"/>
        </w:rPr>
        <w:t>с. Кученяево</w:t>
      </w:r>
    </w:p>
    <w:p w:rsidR="00C5585F" w:rsidRPr="00126752" w:rsidRDefault="00C5585F" w:rsidP="009E1F67">
      <w:pPr>
        <w:pStyle w:val="Standard"/>
        <w:spacing w:after="140" w:line="216" w:lineRule="auto"/>
        <w:rPr>
          <w:rFonts w:ascii="Times New Roman" w:hAnsi="Times New Roman" w:cs="Times New Roman"/>
          <w:color w:val="auto"/>
        </w:rPr>
      </w:pPr>
    </w:p>
    <w:p w:rsidR="00C5585F" w:rsidRPr="00126752" w:rsidRDefault="00C5585F" w:rsidP="009E1F67">
      <w:pPr>
        <w:pStyle w:val="Standard"/>
        <w:spacing w:after="1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  <w:b/>
          <w:color w:val="auto"/>
        </w:rPr>
        <w:t xml:space="preserve"> </w:t>
      </w:r>
      <w:r w:rsidRPr="00126752">
        <w:rPr>
          <w:rFonts w:ascii="Times New Roman" w:hAnsi="Times New Roman" w:cs="Times New Roman"/>
          <w:b/>
        </w:rPr>
        <w:t>О создании  добровольной пожарной дружины</w:t>
      </w:r>
    </w:p>
    <w:p w:rsidR="00C5585F" w:rsidRPr="00126752" w:rsidRDefault="00C5585F" w:rsidP="009E1F67">
      <w:pPr>
        <w:pStyle w:val="Standard"/>
        <w:spacing w:after="140"/>
        <w:jc w:val="both"/>
        <w:rPr>
          <w:rFonts w:ascii="Times New Roman" w:hAnsi="Times New Roman" w:cs="Times New Roman"/>
          <w:b/>
        </w:rPr>
      </w:pPr>
      <w:r w:rsidRPr="00126752">
        <w:rPr>
          <w:rFonts w:ascii="Times New Roman" w:hAnsi="Times New Roman" w:cs="Times New Roman"/>
          <w:b/>
        </w:rPr>
        <w:t>на территории Кученяевского сельского поселения</w:t>
      </w:r>
    </w:p>
    <w:p w:rsidR="00C5585F" w:rsidRPr="00126752" w:rsidRDefault="00C5585F" w:rsidP="009E1F67">
      <w:pPr>
        <w:pStyle w:val="Standard"/>
        <w:jc w:val="both"/>
        <w:rPr>
          <w:rFonts w:ascii="Times New Roman" w:hAnsi="Times New Roman" w:cs="Times New Roman"/>
          <w:b/>
        </w:rPr>
      </w:pPr>
      <w:r w:rsidRPr="00126752">
        <w:rPr>
          <w:rFonts w:ascii="Times New Roman" w:hAnsi="Times New Roman" w:cs="Times New Roman"/>
          <w:b/>
        </w:rPr>
        <w:t>Ардатовского муниципального района</w:t>
      </w:r>
    </w:p>
    <w:p w:rsidR="00C5585F" w:rsidRPr="00126752" w:rsidRDefault="00C5585F" w:rsidP="009E1F67">
      <w:pPr>
        <w:pStyle w:val="Standard"/>
        <w:jc w:val="both"/>
        <w:rPr>
          <w:rFonts w:ascii="Times New Roman" w:hAnsi="Times New Roman" w:cs="Times New Roman"/>
          <w:color w:val="auto"/>
        </w:rPr>
      </w:pP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</w:rPr>
      </w:pPr>
      <w:r w:rsidRPr="00126752">
        <w:rPr>
          <w:rFonts w:ascii="Times New Roman" w:hAnsi="Times New Roman" w:cs="Times New Roman"/>
          <w:color w:val="304855"/>
        </w:rPr>
        <w:t xml:space="preserve">     </w:t>
      </w:r>
    </w:p>
    <w:p w:rsidR="00C5585F" w:rsidRPr="00126752" w:rsidRDefault="00C5585F" w:rsidP="009E1F67">
      <w:pPr>
        <w:pStyle w:val="Standard"/>
        <w:spacing w:line="288" w:lineRule="auto"/>
        <w:ind w:firstLine="567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В соответствии с Федеральным законом от 21.12.1994 N 69-ФЗ "О пожарной безопасности", ст. 14 Федерального закона от 06.10.2003 N 131-ФЗ "Об общих принципах организации местного самоуправления в Российской Федерации", Федеральным законом от 06.05.2011</w:t>
      </w:r>
      <w:r>
        <w:rPr>
          <w:rFonts w:ascii="Times New Roman" w:hAnsi="Times New Roman" w:cs="Times New Roman"/>
        </w:rPr>
        <w:t>г. №100-ФЗ</w:t>
      </w:r>
      <w:r w:rsidRPr="00126752">
        <w:rPr>
          <w:rFonts w:ascii="Times New Roman" w:hAnsi="Times New Roman" w:cs="Times New Roman"/>
        </w:rPr>
        <w:t xml:space="preserve"> "О добровольной пожарной охране", а также в целях обеспечения первичных мер пожарной безопасности в границах Кученяевского сельского поселения и реализации,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Кученяевского сельского поселения:</w:t>
      </w:r>
    </w:p>
    <w:p w:rsidR="00C5585F" w:rsidRPr="00126752" w:rsidRDefault="00C5585F" w:rsidP="009E1F67">
      <w:pPr>
        <w:pStyle w:val="Standard"/>
        <w:spacing w:line="288" w:lineRule="auto"/>
        <w:ind w:firstLine="567"/>
        <w:jc w:val="both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ind w:firstLine="567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1. Утвердить Положение о создании и организации деятельности добровольной пожарной дружины в Кученяевском сельском поселении согласно приложению.</w:t>
      </w:r>
    </w:p>
    <w:p w:rsidR="00C5585F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 xml:space="preserve">         2.   Настоящее постановление вступает в силу со дня его обнародования и подлежит размещению на официальном сайте администрации Кученяевского муниципального района Республики Мордовия.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3. Постановление администрации Кученяевского сельского поселения №5 от 30.04.2007 года «Об утверждении положения о муниципальной пожарной охране» признать утратившим силу.</w:t>
      </w:r>
    </w:p>
    <w:p w:rsidR="00C5585F" w:rsidRPr="00126752" w:rsidRDefault="00C5585F" w:rsidP="009E1F67">
      <w:pPr>
        <w:pStyle w:val="Standard"/>
        <w:spacing w:line="288" w:lineRule="auto"/>
        <w:ind w:firstLine="51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 xml:space="preserve">  4.   Контроль за исполнением настоящего постановления оставляю за собой.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</w:rPr>
      </w:pPr>
    </w:p>
    <w:p w:rsidR="00C5585F" w:rsidRPr="00126752" w:rsidRDefault="00C5585F" w:rsidP="009E1F67">
      <w:pPr>
        <w:pStyle w:val="Standard"/>
        <w:spacing w:line="360" w:lineRule="auto"/>
        <w:ind w:firstLine="567"/>
        <w:jc w:val="both"/>
        <w:rPr>
          <w:rFonts w:ascii="Times New Roman" w:hAnsi="Times New Roman" w:cs="Times New Roman"/>
          <w:color w:val="304855"/>
        </w:rPr>
      </w:pP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  <w:b/>
          <w:bCs/>
        </w:rPr>
      </w:pPr>
      <w:r w:rsidRPr="00126752">
        <w:rPr>
          <w:rFonts w:ascii="Times New Roman" w:hAnsi="Times New Roman" w:cs="Times New Roman"/>
          <w:b/>
          <w:bCs/>
        </w:rPr>
        <w:t>Глава Кученяевского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  <w:b/>
          <w:color w:val="304855"/>
        </w:rPr>
      </w:pPr>
      <w:r w:rsidRPr="00126752">
        <w:rPr>
          <w:rFonts w:ascii="Times New Roman" w:hAnsi="Times New Roman" w:cs="Times New Roman"/>
          <w:b/>
          <w:bCs/>
        </w:rPr>
        <w:t xml:space="preserve">сельского поселения    </w:t>
      </w:r>
      <w:r w:rsidRPr="00126752">
        <w:rPr>
          <w:rFonts w:ascii="Times New Roman" w:hAnsi="Times New Roman" w:cs="Times New Roman"/>
          <w:b/>
        </w:rPr>
        <w:t xml:space="preserve">                                                          В.П.Дугушкин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</w:rPr>
      </w:pP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</w:rPr>
      </w:pPr>
      <w:r w:rsidRPr="00126752">
        <w:rPr>
          <w:rFonts w:ascii="Times New Roman" w:hAnsi="Times New Roman" w:cs="Times New Roman"/>
          <w:color w:val="304855"/>
        </w:rPr>
        <w:t xml:space="preserve">                                                                                        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Приложение №1</w:t>
      </w: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к постановлению  администрации</w:t>
      </w: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Кученяевского сельского поселения</w:t>
      </w: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21сентября</w:t>
      </w:r>
      <w:r w:rsidRPr="00126752">
        <w:rPr>
          <w:rFonts w:ascii="Times New Roman" w:hAnsi="Times New Roman" w:cs="Times New Roman"/>
        </w:rPr>
        <w:t xml:space="preserve"> 2022 №</w:t>
      </w:r>
      <w:r>
        <w:rPr>
          <w:rFonts w:ascii="Times New Roman" w:hAnsi="Times New Roman" w:cs="Times New Roman"/>
        </w:rPr>
        <w:t>83</w:t>
      </w: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</w:t>
      </w: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  <w:b/>
        </w:rPr>
      </w:pP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  <w:b/>
        </w:rPr>
      </w:pPr>
      <w:r w:rsidRPr="00126752">
        <w:rPr>
          <w:rFonts w:ascii="Times New Roman" w:hAnsi="Times New Roman" w:cs="Times New Roman"/>
          <w:b/>
        </w:rPr>
        <w:t>ПОЛОЖЕНИЕ</w:t>
      </w: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  <w:b/>
        </w:rPr>
        <w:t xml:space="preserve"> о создании и организации деятельности добровольной пожарной дружины в Кученяевском сельском поселении</w:t>
      </w: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  <w:b/>
        </w:rPr>
      </w:pPr>
      <w:r w:rsidRPr="00126752">
        <w:rPr>
          <w:rFonts w:ascii="Times New Roman" w:hAnsi="Times New Roman" w:cs="Times New Roman"/>
          <w:b/>
        </w:rPr>
        <w:t> </w:t>
      </w: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1. Общие положения</w:t>
      </w: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</w:t>
      </w:r>
    </w:p>
    <w:p w:rsidR="00C5585F" w:rsidRPr="00126752" w:rsidRDefault="00C5585F" w:rsidP="009E1F67">
      <w:pPr>
        <w:pStyle w:val="Standard"/>
        <w:spacing w:line="288" w:lineRule="auto"/>
        <w:ind w:firstLine="60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1. Положение о создании и организации деятельности добровольной пожарной дружины в Кученяевском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Кученяевского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5. Подразделения ДПД на территории сельского поселения создается в виде дружины.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Дружина осуществляет деятельность без использования пожарных машин.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сельского поселения в возрасте не моложе восемнадцати лет.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Организация создания ДПД, руководство ее деятельностью возлагается на Главу Кученяевского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 xml:space="preserve">Администрация Кученяевского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</w:t>
      </w:r>
      <w:r w:rsidRPr="00126752">
        <w:rPr>
          <w:rFonts w:ascii="Times New Roman" w:hAnsi="Times New Roman" w:cs="Times New Roman"/>
          <w:b/>
          <w:bCs/>
        </w:rPr>
        <w:t>2. Задачи и функции ДПД на территории сельского поселения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8. На добровольных пожарных возлагаются следующие основные задачи: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участие в предупреждении пожаров;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участие в тушении пожаров.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общественный контроль за соблюдением в населенных пунктах сельского поселения в организациях требований пожарной безопасности;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проведение противопожарной пропаганды;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 участие в тушении пожаров;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контроль за исправным состоянием и содержанием в надлежащем виде водоисточников противопожарного водоснабжения, за исправным состоянием первичных средств пожаротушения и готовностью их к применению;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 </w:t>
      </w:r>
      <w:r w:rsidRPr="00126752">
        <w:rPr>
          <w:rFonts w:ascii="Times New Roman" w:hAnsi="Times New Roman" w:cs="Times New Roman"/>
          <w:b/>
          <w:bCs/>
        </w:rPr>
        <w:t>3. Создание ДПД на территории сельского поселения и организация ее работы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9. Количественный состав подразделений ДПД  создается постановлением  Администрации Кученяевского сельского поселения и действует на территориях всех населенных пунктов, входящих в состав Кученяевского сельского поселения.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Кученяевского сельского поселения. Лица, вступающие в подразделения добровольной пожарной охраны, должны подать на имя Главы Кученяевского сельского поселения или уполномоченного им лица письменное заявление.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11. Отбор граждан в подразделения ДПД осуществляется администрацией Кученяевского сельского поселения. По результатам отбора в течение 30 дней со дня подачи заявления Глава Кученяевского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12. Лицо, зачисленное в состав подразделения ДПД приобретает статус добровольного пожарного и регистрируется в Реестре добровольных пожарных Кученяевского сельского поселения.  Реестр добровольных пожарных дружин ведется по форме согласно приложению к настоящему Положению.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13. Исключение из добровольных пожарных дружин производится: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1) по личному заявлению добровольного пожарного;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2) за нарушение противопожарного режима;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3) по состоянию здоровья, не позволяющего работать в пожарной охране;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14. Администрация Кученяевского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находится Ку</w:t>
      </w:r>
      <w:r>
        <w:rPr>
          <w:rFonts w:ascii="Times New Roman" w:hAnsi="Times New Roman" w:cs="Times New Roman"/>
        </w:rPr>
        <w:t>ченяев</w:t>
      </w:r>
      <w:r w:rsidRPr="00126752">
        <w:rPr>
          <w:rFonts w:ascii="Times New Roman" w:hAnsi="Times New Roman" w:cs="Times New Roman"/>
        </w:rPr>
        <w:t>ское сельское  поселение.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15. Начальник подразделения ДПД является Глава  Кученяевского сельского поселения.  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16. Начальник подразделения ДПД обязан: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1) осуществлять контроль за соблюдением противопожарного режима на территории, обслуживаемой подразделением ДПД;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4) проводить занятия с членами ДПД;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5) информировать отдел ГО и ЧС администрации Ардатовского муниципального района о деятельности ДПД.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17. Члены ДПД, участвующие в обеспечении первичных мер пожарной безопасности прибывают к должностному лицу администрации  Кученяевского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видов пожарной охраны добровольных пожарных привлекает руководитель соответствующего подразделения. 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</w:t>
      </w:r>
    </w:p>
    <w:p w:rsidR="00C5585F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</w:t>
      </w:r>
    </w:p>
    <w:p w:rsidR="00C5585F" w:rsidRPr="00126752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  <w:b/>
          <w:bCs/>
        </w:rPr>
      </w:pPr>
      <w:r w:rsidRPr="00126752">
        <w:rPr>
          <w:rFonts w:ascii="Times New Roman" w:hAnsi="Times New Roman" w:cs="Times New Roman"/>
          <w:b/>
          <w:bCs/>
        </w:rPr>
        <w:t>4. Требования к членам ДПД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21. Члены ДПД проходят соответствующее специальное первоначальное обучение по разработанным программам Государственной противопожарной службы.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22. 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 </w:t>
      </w:r>
    </w:p>
    <w:p w:rsidR="00C5585F" w:rsidRPr="00126752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             </w:t>
      </w:r>
      <w:r w:rsidRPr="00126752">
        <w:rPr>
          <w:rFonts w:ascii="Times New Roman" w:hAnsi="Times New Roman" w:cs="Times New Roman"/>
          <w:b/>
          <w:bCs/>
        </w:rPr>
        <w:t>            5. Права  и обязанности членов подразделений ДПД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126752">
        <w:rPr>
          <w:rFonts w:ascii="Times New Roman" w:hAnsi="Times New Roman" w:cs="Times New Roman"/>
          <w:b/>
          <w:bCs/>
        </w:rPr>
        <w:t> 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24. Члены ДПД имеют право: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25. Члены ДПД обязаны: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2) соблюдать меры пожарной безопасности;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3) выполнять требования, предъявляемые к добровольным пожарным;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center"/>
        <w:rPr>
          <w:rFonts w:ascii="Times New Roman" w:hAnsi="Times New Roman" w:cs="Times New Roman"/>
          <w:b/>
          <w:bCs/>
        </w:rPr>
      </w:pPr>
    </w:p>
    <w:p w:rsidR="00C5585F" w:rsidRPr="00126752" w:rsidRDefault="00C5585F" w:rsidP="008662BE">
      <w:pPr>
        <w:pStyle w:val="Standard"/>
        <w:spacing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126752">
        <w:rPr>
          <w:rFonts w:ascii="Times New Roman" w:hAnsi="Times New Roman" w:cs="Times New Roman"/>
          <w:b/>
          <w:bCs/>
        </w:rPr>
        <w:t xml:space="preserve">6. Финансовое и материально-техническое обеспечение и 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  <w:r w:rsidRPr="00126752">
        <w:rPr>
          <w:rFonts w:ascii="Times New Roman" w:hAnsi="Times New Roman" w:cs="Times New Roman"/>
          <w:b/>
          <w:bCs/>
        </w:rPr>
        <w:t>стимулирование деятельности ДПД</w:t>
      </w:r>
    </w:p>
    <w:p w:rsidR="00C5585F" w:rsidRPr="00126752" w:rsidRDefault="00C5585F" w:rsidP="009E1F67">
      <w:pPr>
        <w:pStyle w:val="Standard"/>
        <w:spacing w:line="288" w:lineRule="auto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объявлением благодарности;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награждением Почетной грамотой;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- применением других видов поощрения, предусмотренных в администрации района, организации.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  <w:r w:rsidRPr="00126752">
        <w:rPr>
          <w:rFonts w:ascii="Times New Roman" w:hAnsi="Times New Roman" w:cs="Times New Roman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C5585F" w:rsidRPr="00126752" w:rsidRDefault="00C5585F" w:rsidP="009E1F67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126752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</w:p>
    <w:p w:rsidR="00C5585F" w:rsidRPr="007B128A" w:rsidRDefault="00C5585F" w:rsidP="007B128A">
      <w:pPr>
        <w:pStyle w:val="Standard"/>
        <w:spacing w:line="288" w:lineRule="auto"/>
        <w:rPr>
          <w:rFonts w:ascii="Times New Roman" w:hAnsi="Times New Roman" w:cs="Times New Roman"/>
        </w:rPr>
      </w:pPr>
    </w:p>
    <w:p w:rsidR="00C5585F" w:rsidRPr="007B128A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Приложение №2</w:t>
      </w:r>
    </w:p>
    <w:p w:rsidR="00C5585F" w:rsidRPr="007B128A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к постановлению администрации</w:t>
      </w:r>
    </w:p>
    <w:p w:rsidR="00C5585F" w:rsidRPr="007B128A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Кученяевского сельского поселения</w:t>
      </w:r>
    </w:p>
    <w:p w:rsidR="00C5585F" w:rsidRPr="007B128A" w:rsidRDefault="00C5585F" w:rsidP="009E1F67">
      <w:pPr>
        <w:pStyle w:val="Standard"/>
        <w:spacing w:line="288" w:lineRule="auto"/>
        <w:jc w:val="right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От 21сентября 2022 №83</w:t>
      </w:r>
    </w:p>
    <w:p w:rsidR="00C5585F" w:rsidRPr="007B128A" w:rsidRDefault="00C5585F" w:rsidP="009E1F67">
      <w:pPr>
        <w:pStyle w:val="Standard"/>
        <w:spacing w:line="288" w:lineRule="auto"/>
        <w:ind w:left="9781"/>
        <w:jc w:val="both"/>
        <w:rPr>
          <w:rFonts w:ascii="Times New Roman" w:hAnsi="Times New Roman" w:cs="Times New Roman"/>
        </w:rPr>
      </w:pPr>
    </w:p>
    <w:p w:rsidR="00C5585F" w:rsidRPr="007B128A" w:rsidRDefault="00C5585F" w:rsidP="009E1F67">
      <w:pPr>
        <w:pStyle w:val="Standard"/>
        <w:spacing w:line="288" w:lineRule="auto"/>
        <w:jc w:val="center"/>
        <w:rPr>
          <w:rFonts w:ascii="Times New Roman" w:hAnsi="Times New Roman" w:cs="Times New Roman"/>
          <w:b/>
        </w:rPr>
      </w:pPr>
      <w:r w:rsidRPr="007B128A">
        <w:rPr>
          <w:rFonts w:ascii="Times New Roman" w:hAnsi="Times New Roman" w:cs="Times New Roman"/>
          <w:b/>
        </w:rPr>
        <w:t>Реестр</w:t>
      </w:r>
    </w:p>
    <w:p w:rsidR="00C5585F" w:rsidRPr="007B128A" w:rsidRDefault="00C5585F" w:rsidP="009E1F67">
      <w:pPr>
        <w:pStyle w:val="Standard"/>
        <w:spacing w:line="288" w:lineRule="auto"/>
        <w:ind w:right="-567"/>
        <w:jc w:val="center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  <w:b/>
        </w:rPr>
        <w:t>членов добровольной пожарной дружины Кученяевского сельского  поселения</w:t>
      </w:r>
    </w:p>
    <w:p w:rsidR="00C5585F" w:rsidRPr="007B128A" w:rsidRDefault="00C5585F" w:rsidP="009E1F67">
      <w:pPr>
        <w:pStyle w:val="Standard"/>
        <w:spacing w:line="288" w:lineRule="auto"/>
        <w:jc w:val="both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 </w:t>
      </w:r>
    </w:p>
    <w:tbl>
      <w:tblPr>
        <w:tblW w:w="8930" w:type="dxa"/>
        <w:tblInd w:w="46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3147"/>
        <w:gridCol w:w="2160"/>
        <w:gridCol w:w="1620"/>
        <w:gridCol w:w="1436"/>
      </w:tblGrid>
      <w:tr w:rsidR="00C5585F" w:rsidRPr="007B128A" w:rsidTr="00B21D86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№</w:t>
            </w:r>
            <w:r w:rsidRPr="007B128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147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Ф.И.О.</w:t>
            </w:r>
            <w:r w:rsidRPr="007B128A">
              <w:rPr>
                <w:rFonts w:ascii="Times New Roman" w:hAnsi="Times New Roman" w:cs="Times New Roman"/>
              </w:rPr>
              <w:br/>
              <w:t>добровольного пожарного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Дата и  </w:t>
            </w:r>
            <w:r w:rsidRPr="007B128A">
              <w:rPr>
                <w:rFonts w:ascii="Times New Roman" w:hAnsi="Times New Roman" w:cs="Times New Roman"/>
              </w:rPr>
              <w:br/>
              <w:t>основание</w:t>
            </w:r>
            <w:r w:rsidRPr="007B128A">
              <w:rPr>
                <w:rFonts w:ascii="Times New Roman" w:hAnsi="Times New Roman" w:cs="Times New Roman"/>
              </w:rPr>
              <w:br/>
              <w:t>регистрации в  Реестре</w:t>
            </w:r>
          </w:p>
        </w:tc>
        <w:tc>
          <w:tcPr>
            <w:tcW w:w="1436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Дата и</w:t>
            </w:r>
            <w:r w:rsidRPr="007B128A">
              <w:rPr>
                <w:rFonts w:ascii="Times New Roman" w:hAnsi="Times New Roman" w:cs="Times New Roman"/>
              </w:rPr>
              <w:br/>
              <w:t>основание   </w:t>
            </w:r>
            <w:r w:rsidRPr="007B128A">
              <w:rPr>
                <w:rFonts w:ascii="Times New Roman" w:hAnsi="Times New Roman" w:cs="Times New Roman"/>
              </w:rPr>
              <w:br/>
              <w:t>исключения </w:t>
            </w:r>
            <w:r w:rsidRPr="007B128A">
              <w:rPr>
                <w:rFonts w:ascii="Times New Roman" w:hAnsi="Times New Roman" w:cs="Times New Roman"/>
              </w:rPr>
              <w:br/>
              <w:t>из  Реестра</w:t>
            </w: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Доронькин Ник. Ник.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Ивлев Ник. Вал.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 </w:t>
            </w: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Карпов Ан. Вик.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 </w:t>
            </w: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Орлов Ал. Ник.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 </w:t>
            </w: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Сюсин Вас. Ник.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 </w:t>
            </w: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Куляскин Юрий Ив.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 </w:t>
            </w: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Горячев Серг. Алекс.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Кученяево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 </w:t>
            </w: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Шишканов Вал. Ив.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Кельвядни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Явкин Юрий Алекс.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Кельвядни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Зорькин Алексей Мих.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Кельвядни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Шишканов Максим Вал.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Кельвядни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Ермолаев Ив. Вениам.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Андреевка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Чистяков Мих. Вас.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Андреевка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585F" w:rsidRPr="007B128A" w:rsidTr="00B21D86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4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Шегуров Фед. Ив.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>
            <w:pPr>
              <w:rPr>
                <w:rFonts w:ascii="Times New Roman" w:hAnsi="Times New Roman" w:cs="Times New Roman"/>
              </w:rPr>
            </w:pPr>
            <w:r w:rsidRPr="007B128A">
              <w:rPr>
                <w:rFonts w:ascii="Times New Roman" w:hAnsi="Times New Roman" w:cs="Times New Roman"/>
              </w:rPr>
              <w:t>с. Андреевка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C5585F" w:rsidRPr="007B128A" w:rsidRDefault="00C5585F" w:rsidP="009D790D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5585F" w:rsidRPr="007B128A" w:rsidRDefault="00C5585F" w:rsidP="009E1F67">
      <w:pPr>
        <w:pStyle w:val="Standard"/>
        <w:spacing w:after="225" w:line="288" w:lineRule="auto"/>
        <w:jc w:val="both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 </w:t>
      </w:r>
    </w:p>
    <w:p w:rsidR="00C5585F" w:rsidRPr="007B128A" w:rsidRDefault="00C5585F" w:rsidP="009E1F67">
      <w:pPr>
        <w:pStyle w:val="Standard"/>
        <w:spacing w:after="140" w:line="288" w:lineRule="auto"/>
        <w:jc w:val="both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br/>
      </w:r>
    </w:p>
    <w:p w:rsidR="00C5585F" w:rsidRPr="007B128A" w:rsidRDefault="00C5585F" w:rsidP="009E1F67">
      <w:pPr>
        <w:pStyle w:val="Standard"/>
        <w:spacing w:after="140" w:line="276" w:lineRule="auto"/>
        <w:jc w:val="both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Глава   сельского поселения                                              В.П.Дугушкин</w:t>
      </w:r>
    </w:p>
    <w:p w:rsidR="00C5585F" w:rsidRPr="007B128A" w:rsidRDefault="00C5585F" w:rsidP="009E1F67">
      <w:pPr>
        <w:pStyle w:val="Standard"/>
        <w:spacing w:after="140" w:line="276" w:lineRule="auto"/>
        <w:ind w:left="5240"/>
        <w:jc w:val="both"/>
        <w:rPr>
          <w:rFonts w:ascii="Times New Roman" w:hAnsi="Times New Roman" w:cs="Times New Roman"/>
        </w:rPr>
      </w:pPr>
      <w:r w:rsidRPr="007B128A">
        <w:rPr>
          <w:rFonts w:ascii="Times New Roman" w:hAnsi="Times New Roman" w:cs="Times New Roman"/>
        </w:rPr>
        <w:t> </w:t>
      </w:r>
    </w:p>
    <w:p w:rsidR="00C5585F" w:rsidRDefault="00C5585F" w:rsidP="009E1F67">
      <w:pPr>
        <w:pStyle w:val="Standard"/>
        <w:spacing w:after="140" w:line="276" w:lineRule="auto"/>
        <w:ind w:left="5240"/>
        <w:jc w:val="right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/>
        <w:ind w:left="5240"/>
        <w:jc w:val="right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/>
        <w:ind w:left="5240"/>
        <w:jc w:val="right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/>
        <w:ind w:left="5240"/>
        <w:jc w:val="right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/>
        <w:ind w:left="5240"/>
        <w:jc w:val="right"/>
        <w:rPr>
          <w:rFonts w:ascii="Times New Roman" w:hAnsi="Times New Roman" w:cs="Times New Roman"/>
          <w:sz w:val="26"/>
          <w:szCs w:val="26"/>
        </w:rPr>
      </w:pPr>
    </w:p>
    <w:p w:rsidR="00C5585F" w:rsidRDefault="00C5585F" w:rsidP="009E1F67">
      <w:pPr>
        <w:pStyle w:val="Standard"/>
        <w:spacing w:after="140"/>
        <w:ind w:left="52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</w:t>
      </w:r>
    </w:p>
    <w:p w:rsidR="00C5585F" w:rsidRPr="004248A5" w:rsidRDefault="00C5585F" w:rsidP="004248A5">
      <w:pPr>
        <w:pStyle w:val="Standard"/>
        <w:spacing w:after="140"/>
        <w:ind w:left="5240"/>
        <w:jc w:val="right"/>
        <w:rPr>
          <w:rFonts w:ascii="Times New Roman" w:hAnsi="Times New Roman" w:cs="Liberation Serif"/>
          <w:sz w:val="26"/>
          <w:szCs w:val="26"/>
        </w:rPr>
      </w:pPr>
      <w:r>
        <w:rPr>
          <w:rFonts w:ascii="Times New Roman" w:hAnsi="Times New Roman" w:cs="Liberation Serif"/>
          <w:sz w:val="26"/>
          <w:szCs w:val="26"/>
        </w:rPr>
        <w:t> </w:t>
      </w:r>
      <w:bookmarkStart w:id="0" w:name="_GoBack"/>
      <w:bookmarkEnd w:id="0"/>
      <w:r>
        <w:rPr>
          <w:rFonts w:ascii="Times New Roman" w:hAnsi="Times New Roman" w:cs="Calibri"/>
          <w:sz w:val="26"/>
          <w:szCs w:val="26"/>
        </w:rPr>
        <w:t>Приложение №3</w:t>
      </w:r>
    </w:p>
    <w:p w:rsidR="00C5585F" w:rsidRDefault="00C5585F" w:rsidP="009E1F67">
      <w:pPr>
        <w:pStyle w:val="Standard"/>
        <w:spacing w:after="140" w:line="216" w:lineRule="auto"/>
        <w:jc w:val="right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к постановлению администрации</w:t>
      </w:r>
    </w:p>
    <w:p w:rsidR="00C5585F" w:rsidRDefault="00C5585F" w:rsidP="009E1F67">
      <w:pPr>
        <w:pStyle w:val="Standard"/>
        <w:spacing w:after="140" w:line="216" w:lineRule="auto"/>
        <w:jc w:val="right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Кученяевского сельского поселения</w:t>
      </w:r>
    </w:p>
    <w:p w:rsidR="00C5585F" w:rsidRDefault="00C5585F" w:rsidP="009E1F67">
      <w:pPr>
        <w:pStyle w:val="Standard"/>
        <w:spacing w:after="140" w:line="216" w:lineRule="auto"/>
        <w:jc w:val="right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от 21 сентября 2022 №83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</w:p>
    <w:p w:rsidR="00C5585F" w:rsidRDefault="00C5585F" w:rsidP="00F567D8">
      <w:pPr>
        <w:pStyle w:val="Standard"/>
        <w:spacing w:after="140" w:line="216" w:lineRule="auto"/>
        <w:jc w:val="right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Главе Кученяевского</w:t>
      </w:r>
    </w:p>
    <w:p w:rsidR="00C5585F" w:rsidRDefault="00C5585F" w:rsidP="00F567D8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                                                                                                       сельского поселения</w:t>
      </w:r>
    </w:p>
    <w:p w:rsidR="00C5585F" w:rsidRDefault="00C5585F" w:rsidP="009E1F67">
      <w:pPr>
        <w:pStyle w:val="Standard"/>
        <w:spacing w:after="140" w:line="216" w:lineRule="auto"/>
        <w:jc w:val="right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ФИО</w:t>
      </w:r>
    </w:p>
    <w:p w:rsidR="00C5585F" w:rsidRDefault="00C5585F" w:rsidP="009E1F67">
      <w:pPr>
        <w:pStyle w:val="Standard"/>
        <w:spacing w:after="140" w:line="216" w:lineRule="auto"/>
        <w:jc w:val="right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                                  от ______________________ (Ф.И.О.)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                           Заявление</w:t>
      </w:r>
    </w:p>
    <w:p w:rsidR="00C5585F" w:rsidRDefault="00C5585F" w:rsidP="009E1F67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      о вступлении в ДПД Кученяевского сельского поселения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В  соответствии  с  п. 5  ст. 6  Федерального  закона  от 06.05.2011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N 100-ФЗ "О добровольной пожарной охране" прошу принять _________________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_________________________________________________________________________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                                               (Ф.И.О.)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в  члены добровольной пожарной дружины Кученяевского сельского поселения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Сведения о заявителе: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_________________________________________________________________________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_________________________________________________________________________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_________________________________________________________________________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         (Ф.И.О., паспортные данные, адрес, телефон)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Достоверность сведений в представленных документах подтверждаю.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"____" _________________ 20___ г.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>Заявитель _______________________</w:t>
      </w:r>
    </w:p>
    <w:p w:rsidR="00C5585F" w:rsidRDefault="00C5585F" w:rsidP="009E1F67">
      <w:pPr>
        <w:pStyle w:val="Standard"/>
        <w:spacing w:after="140" w:line="216" w:lineRule="auto"/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Calibri"/>
          <w:sz w:val="26"/>
          <w:szCs w:val="26"/>
        </w:rPr>
        <w:t xml:space="preserve">             (Ф.И.О., подпись)</w:t>
      </w:r>
    </w:p>
    <w:p w:rsidR="00C5585F" w:rsidRDefault="00C5585F"/>
    <w:sectPr w:rsidR="00C5585F" w:rsidSect="009E1F67">
      <w:pgSz w:w="11906" w:h="16838"/>
      <w:pgMar w:top="568" w:right="1134" w:bottom="1134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972"/>
    <w:rsid w:val="000327E8"/>
    <w:rsid w:val="00060E99"/>
    <w:rsid w:val="000D2723"/>
    <w:rsid w:val="000F2B09"/>
    <w:rsid w:val="00105FDE"/>
    <w:rsid w:val="00126752"/>
    <w:rsid w:val="001C0ADA"/>
    <w:rsid w:val="0024005A"/>
    <w:rsid w:val="003025DF"/>
    <w:rsid w:val="003A7A0A"/>
    <w:rsid w:val="003B4DD9"/>
    <w:rsid w:val="004248A5"/>
    <w:rsid w:val="004B15B0"/>
    <w:rsid w:val="004C4992"/>
    <w:rsid w:val="004D2972"/>
    <w:rsid w:val="004F0F13"/>
    <w:rsid w:val="00501EAF"/>
    <w:rsid w:val="00517873"/>
    <w:rsid w:val="005D44BE"/>
    <w:rsid w:val="00687E37"/>
    <w:rsid w:val="00703E89"/>
    <w:rsid w:val="00727FB2"/>
    <w:rsid w:val="007B128A"/>
    <w:rsid w:val="008662BE"/>
    <w:rsid w:val="00957CCB"/>
    <w:rsid w:val="009A0F9C"/>
    <w:rsid w:val="009D790D"/>
    <w:rsid w:val="009E1F67"/>
    <w:rsid w:val="00A76191"/>
    <w:rsid w:val="00B15D5F"/>
    <w:rsid w:val="00B21271"/>
    <w:rsid w:val="00B21D86"/>
    <w:rsid w:val="00B75B90"/>
    <w:rsid w:val="00C5585F"/>
    <w:rsid w:val="00C96BF3"/>
    <w:rsid w:val="00CB75FE"/>
    <w:rsid w:val="00D072D8"/>
    <w:rsid w:val="00D32002"/>
    <w:rsid w:val="00D354A6"/>
    <w:rsid w:val="00D54B57"/>
    <w:rsid w:val="00D55C86"/>
    <w:rsid w:val="00D748C2"/>
    <w:rsid w:val="00DF010D"/>
    <w:rsid w:val="00E23120"/>
    <w:rsid w:val="00F51EAD"/>
    <w:rsid w:val="00F567D8"/>
    <w:rsid w:val="00FB0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F67"/>
    <w:pPr>
      <w:widowControl w:val="0"/>
      <w:suppressAutoHyphens/>
      <w:autoSpaceDN w:val="0"/>
      <w:textAlignment w:val="baseline"/>
    </w:pPr>
    <w:rPr>
      <w:rFonts w:cs="Tahoma"/>
      <w:color w:val="000000"/>
      <w:kern w:val="3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9E1F67"/>
    <w:pPr>
      <w:suppressAutoHyphens/>
      <w:autoSpaceDN w:val="0"/>
      <w:textAlignment w:val="baseline"/>
    </w:pPr>
    <w:rPr>
      <w:rFonts w:cs="Tahoma"/>
      <w:color w:val="000000"/>
      <w:kern w:val="3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51EAD"/>
    <w:pPr>
      <w:autoSpaceDN/>
      <w:spacing w:after="120"/>
      <w:textAlignment w:val="auto"/>
    </w:pPr>
    <w:rPr>
      <w:rFonts w:ascii="Times New Roman" w:hAnsi="Times New Roman" w:cs="Times New Roman"/>
      <w:color w:val="auto"/>
      <w:kern w:val="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27E8"/>
    <w:rPr>
      <w:rFonts w:cs="Tahoma"/>
      <w:color w:val="000000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7</Pages>
  <Words>2104</Words>
  <Characters>11996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6</cp:revision>
  <cp:lastPrinted>2022-09-29T08:36:00Z</cp:lastPrinted>
  <dcterms:created xsi:type="dcterms:W3CDTF">2022-09-29T07:42:00Z</dcterms:created>
  <dcterms:modified xsi:type="dcterms:W3CDTF">2022-10-10T08:27:00Z</dcterms:modified>
</cp:coreProperties>
</file>