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35B" w:rsidRDefault="00C0735B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0735B" w:rsidRDefault="00C0735B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КУЧЕНЯЕВСКОГО СЕЛЬСКОГО ПОСЕЛЕНИЯ</w:t>
      </w:r>
    </w:p>
    <w:p w:rsidR="00C0735B" w:rsidRDefault="00C0735B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C0735B" w:rsidRDefault="00C0735B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0735B" w:rsidRDefault="00C0735B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C0735B" w:rsidRPr="002F5003" w:rsidRDefault="00C0735B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C0735B" w:rsidRPr="002F5003" w:rsidRDefault="00C0735B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C0735B" w:rsidRPr="002F5003" w:rsidRDefault="00C0735B" w:rsidP="00B808FE">
      <w:pPr>
        <w:rPr>
          <w:sz w:val="28"/>
          <w:szCs w:val="28"/>
        </w:rPr>
      </w:pPr>
      <w:r>
        <w:rPr>
          <w:sz w:val="28"/>
          <w:szCs w:val="28"/>
        </w:rPr>
        <w:t>29 октября 2022</w:t>
      </w:r>
      <w:r w:rsidRPr="002F5003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      </w:t>
      </w:r>
      <w:r>
        <w:rPr>
          <w:sz w:val="28"/>
          <w:szCs w:val="28"/>
        </w:rPr>
        <w:tab/>
        <w:t xml:space="preserve">                                             </w:t>
      </w:r>
      <w:r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52</w:t>
      </w:r>
    </w:p>
    <w:p w:rsidR="00C0735B" w:rsidRPr="002F5003" w:rsidRDefault="00C0735B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0735B" w:rsidRPr="000D03BC" w:rsidRDefault="00C0735B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>
        <w:rPr>
          <w:sz w:val="28"/>
          <w:szCs w:val="28"/>
        </w:rPr>
        <w:t>Кученяевского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51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Кученяевского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C0735B" w:rsidRPr="00D50F91" w:rsidRDefault="00C0735B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0735B" w:rsidRPr="00D50F91" w:rsidRDefault="00C0735B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</w:t>
      </w:r>
      <w:r>
        <w:rPr>
          <w:rFonts w:ascii="Times New Roman" w:hAnsi="Times New Roman"/>
          <w:sz w:val="28"/>
          <w:szCs w:val="28"/>
        </w:rPr>
        <w:t>, Указа Главы  Республики Мордовия  от 17.10.2022  №287-УГ «О повышении  должностных окладов  в органах  государственной власти Республики Мордовия», Совет депутатов Кученяевского  сельского поселения решил:</w:t>
      </w:r>
    </w:p>
    <w:p w:rsidR="00C0735B" w:rsidRPr="000F775E" w:rsidRDefault="00C0735B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51 от 2</w:t>
      </w:r>
      <w:r w:rsidRPr="000F775E">
        <w:rPr>
          <w:rFonts w:ascii="Times New Roman" w:hAnsi="Times New Roman"/>
          <w:sz w:val="28"/>
          <w:szCs w:val="28"/>
        </w:rPr>
        <w:t xml:space="preserve">5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C0735B" w:rsidRDefault="00C0735B" w:rsidP="003E5CD5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C0735B" w:rsidRPr="00D50F91" w:rsidRDefault="00C0735B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C0735B" w:rsidRPr="00D50F91" w:rsidRDefault="00C0735B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C0735B" w:rsidRPr="00D50F91" w:rsidRDefault="00C0735B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C0735B" w:rsidRDefault="00C0735B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Кученяевского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В.П.Дугушкин</w:t>
      </w:r>
    </w:p>
    <w:p w:rsidR="00C0735B" w:rsidRPr="00D50F91" w:rsidRDefault="00C0735B" w:rsidP="00B808FE">
      <w:pPr>
        <w:jc w:val="both"/>
        <w:rPr>
          <w:sz w:val="28"/>
          <w:szCs w:val="28"/>
        </w:rPr>
      </w:pPr>
    </w:p>
    <w:p w:rsidR="00C0735B" w:rsidRPr="0048622D" w:rsidRDefault="00C0735B" w:rsidP="00B808FE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C0735B" w:rsidRPr="0048622D" w:rsidRDefault="00C0735B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C0735B" w:rsidRPr="0048622D" w:rsidRDefault="00C0735B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r w:rsidRPr="005822D4">
          <w:rPr>
            <w:rStyle w:val="Hyperlink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C0735B" w:rsidRPr="0048622D" w:rsidRDefault="00C0735B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Кученяевского</w:t>
      </w:r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C0735B" w:rsidRPr="0048622D" w:rsidRDefault="00C0735B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C0735B" w:rsidRPr="0048622D" w:rsidRDefault="00C0735B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«29»окт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 w:cs="Times New Roman CYR"/>
            <w:color w:val="26282F"/>
          </w:rPr>
          <w:t>2022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>
        <w:rPr>
          <w:rFonts w:ascii="Times New Roman CYR" w:hAnsi="Times New Roman CYR" w:cs="Times New Roman CYR"/>
          <w:color w:val="26282F"/>
        </w:rPr>
        <w:t>. № 52</w:t>
      </w:r>
    </w:p>
    <w:p w:rsidR="00C0735B" w:rsidRPr="0048622D" w:rsidRDefault="00C0735B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bCs/>
          <w:color w:val="26282F"/>
        </w:rPr>
        <w:t>Кученяевского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C0735B" w:rsidRPr="0048622D" w:rsidRDefault="00C0735B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C0735B" w:rsidRPr="0048622D" w:rsidRDefault="00C0735B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C0735B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C0735B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4240</w:t>
            </w:r>
            <w:r w:rsidRPr="0048622D">
              <w:rPr>
                <w:rFonts w:cs="Tahoma"/>
              </w:rPr>
              <w:t>=</w:t>
            </w:r>
          </w:p>
        </w:tc>
      </w:tr>
      <w:tr w:rsidR="00C0735B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Заместитель  главы  администрации               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jc w:val="center"/>
              <w:rPr>
                <w:rFonts w:cs="Tahoma"/>
              </w:rPr>
            </w:pPr>
            <w:r w:rsidRPr="0048622D">
              <w:rPr>
                <w:rFonts w:cs="Tahoma"/>
              </w:rPr>
              <w:t xml:space="preserve"> 3</w:t>
            </w:r>
            <w:r>
              <w:rPr>
                <w:rFonts w:cs="Tahoma"/>
              </w:rPr>
              <w:t>689</w:t>
            </w:r>
            <w:r w:rsidRPr="0048622D">
              <w:rPr>
                <w:rFonts w:cs="Tahoma"/>
              </w:rPr>
              <w:t>=</w:t>
            </w:r>
          </w:p>
        </w:tc>
      </w:tr>
    </w:tbl>
    <w:p w:rsidR="00C0735B" w:rsidRPr="0048622D" w:rsidRDefault="00C0735B" w:rsidP="00B808FE">
      <w:pPr>
        <w:pStyle w:val="a"/>
      </w:pPr>
    </w:p>
    <w:p w:rsidR="00C0735B" w:rsidRPr="0048622D" w:rsidRDefault="00C0735B" w:rsidP="00B808FE">
      <w:pPr>
        <w:pStyle w:val="Heading1"/>
        <w:tabs>
          <w:tab w:val="left" w:pos="0"/>
        </w:tabs>
        <w:rPr>
          <w:sz w:val="24"/>
          <w:szCs w:val="24"/>
        </w:rPr>
      </w:pPr>
      <w:r w:rsidRPr="0048622D">
        <w:rPr>
          <w:sz w:val="24"/>
          <w:szCs w:val="24"/>
        </w:rPr>
        <w:t xml:space="preserve"> </w:t>
      </w:r>
    </w:p>
    <w:p w:rsidR="00C0735B" w:rsidRPr="0048622D" w:rsidRDefault="00C0735B" w:rsidP="00B808FE">
      <w:pPr>
        <w:pStyle w:val="a"/>
      </w:pPr>
    </w:p>
    <w:p w:rsidR="00C0735B" w:rsidRPr="0048622D" w:rsidRDefault="00C0735B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C0735B" w:rsidRPr="0048622D" w:rsidRDefault="00C0735B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C0735B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C0735B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735B" w:rsidRPr="0048622D" w:rsidRDefault="00C0735B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3204</w:t>
            </w:r>
            <w:r w:rsidRPr="0048622D">
              <w:rPr>
                <w:rFonts w:cs="Tahoma"/>
              </w:rPr>
              <w:t xml:space="preserve">= </w:t>
            </w:r>
          </w:p>
        </w:tc>
      </w:tr>
    </w:tbl>
    <w:p w:rsidR="00C0735B" w:rsidRPr="0048622D" w:rsidRDefault="00C0735B" w:rsidP="00B808FE"/>
    <w:p w:rsidR="00C0735B" w:rsidRPr="0048622D" w:rsidRDefault="00C0735B" w:rsidP="00B808FE">
      <w:pPr>
        <w:tabs>
          <w:tab w:val="left" w:pos="3920"/>
          <w:tab w:val="left" w:pos="6613"/>
          <w:tab w:val="left" w:pos="8881"/>
        </w:tabs>
        <w:ind w:right="-15"/>
        <w:jc w:val="center"/>
        <w:rPr>
          <w:rFonts w:ascii="Times New Roman CYR" w:hAnsi="Times New Roman CYR" w:cs="Tahoma"/>
        </w:rPr>
      </w:pPr>
    </w:p>
    <w:p w:rsidR="00C0735B" w:rsidRPr="0048622D" w:rsidRDefault="00C0735B" w:rsidP="00B808FE">
      <w:pPr>
        <w:jc w:val="both"/>
      </w:pPr>
    </w:p>
    <w:p w:rsidR="00C0735B" w:rsidRPr="0048622D" w:rsidRDefault="00C0735B" w:rsidP="00DF341A">
      <w:pPr>
        <w:autoSpaceDE w:val="0"/>
        <w:ind w:firstLine="720"/>
        <w:jc w:val="right"/>
      </w:pPr>
      <w:r w:rsidRPr="0048622D">
        <w:rPr>
          <w:b/>
        </w:rPr>
        <w:br w:type="page"/>
      </w:r>
      <w:bookmarkStart w:id="0" w:name="_GoBack"/>
      <w:bookmarkEnd w:id="0"/>
      <w:r w:rsidRPr="0048622D">
        <w:t xml:space="preserve"> </w:t>
      </w:r>
    </w:p>
    <w:p w:rsidR="00C0735B" w:rsidRPr="0048622D" w:rsidRDefault="00C0735B">
      <w:pPr>
        <w:rPr>
          <w:rFonts w:ascii="Times New Roman CYR" w:hAnsi="Times New Roman CYR" w:cs="Times New Roman CYR"/>
          <w:b/>
          <w:bCs/>
          <w:color w:val="26282F"/>
        </w:rPr>
      </w:pPr>
    </w:p>
    <w:sectPr w:rsidR="00C0735B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B2D94"/>
    <w:rsid w:val="000C6913"/>
    <w:rsid w:val="000D03BC"/>
    <w:rsid w:val="000D6CCC"/>
    <w:rsid w:val="000F775E"/>
    <w:rsid w:val="001756A9"/>
    <w:rsid w:val="001D3A80"/>
    <w:rsid w:val="001F0F1D"/>
    <w:rsid w:val="0021200A"/>
    <w:rsid w:val="0023033F"/>
    <w:rsid w:val="00254017"/>
    <w:rsid w:val="0026475E"/>
    <w:rsid w:val="002E5D0E"/>
    <w:rsid w:val="002F5003"/>
    <w:rsid w:val="0030721E"/>
    <w:rsid w:val="00346F48"/>
    <w:rsid w:val="00352907"/>
    <w:rsid w:val="0036431C"/>
    <w:rsid w:val="003A13DF"/>
    <w:rsid w:val="003A3612"/>
    <w:rsid w:val="003E5CD5"/>
    <w:rsid w:val="00465202"/>
    <w:rsid w:val="00475EE8"/>
    <w:rsid w:val="0048622D"/>
    <w:rsid w:val="004E15B3"/>
    <w:rsid w:val="004F437E"/>
    <w:rsid w:val="00531ED9"/>
    <w:rsid w:val="005456BF"/>
    <w:rsid w:val="005822D4"/>
    <w:rsid w:val="005C554C"/>
    <w:rsid w:val="00622485"/>
    <w:rsid w:val="00630D65"/>
    <w:rsid w:val="006C17E3"/>
    <w:rsid w:val="006F7B48"/>
    <w:rsid w:val="00712849"/>
    <w:rsid w:val="007401BB"/>
    <w:rsid w:val="00742B75"/>
    <w:rsid w:val="0076199E"/>
    <w:rsid w:val="007774D9"/>
    <w:rsid w:val="007E4792"/>
    <w:rsid w:val="007F1A61"/>
    <w:rsid w:val="007F1BB7"/>
    <w:rsid w:val="008519ED"/>
    <w:rsid w:val="00864486"/>
    <w:rsid w:val="008A31D3"/>
    <w:rsid w:val="008C72A8"/>
    <w:rsid w:val="009115D9"/>
    <w:rsid w:val="009D23D8"/>
    <w:rsid w:val="009D41C0"/>
    <w:rsid w:val="009E397E"/>
    <w:rsid w:val="00A16E0E"/>
    <w:rsid w:val="00A91509"/>
    <w:rsid w:val="00AD7C0F"/>
    <w:rsid w:val="00B3529C"/>
    <w:rsid w:val="00B408CD"/>
    <w:rsid w:val="00B40B86"/>
    <w:rsid w:val="00B4387E"/>
    <w:rsid w:val="00B65EFB"/>
    <w:rsid w:val="00B808FE"/>
    <w:rsid w:val="00B84DE3"/>
    <w:rsid w:val="00B928AF"/>
    <w:rsid w:val="00C0735B"/>
    <w:rsid w:val="00C164B6"/>
    <w:rsid w:val="00C356B0"/>
    <w:rsid w:val="00C37E7A"/>
    <w:rsid w:val="00C40A1D"/>
    <w:rsid w:val="00C93E0E"/>
    <w:rsid w:val="00CF4334"/>
    <w:rsid w:val="00D06891"/>
    <w:rsid w:val="00D50F91"/>
    <w:rsid w:val="00DC7767"/>
    <w:rsid w:val="00DF341A"/>
    <w:rsid w:val="00E30A46"/>
    <w:rsid w:val="00F051E5"/>
    <w:rsid w:val="00F131E4"/>
    <w:rsid w:val="00F337B2"/>
    <w:rsid w:val="00F6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Arial"/>
      <w:b/>
      <w:bCs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383</Words>
  <Characters>2186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1</cp:lastModifiedBy>
  <cp:revision>5</cp:revision>
  <cp:lastPrinted>2022-10-21T09:59:00Z</cp:lastPrinted>
  <dcterms:created xsi:type="dcterms:W3CDTF">2022-10-24T08:22:00Z</dcterms:created>
  <dcterms:modified xsi:type="dcterms:W3CDTF">2022-11-23T07:57:00Z</dcterms:modified>
</cp:coreProperties>
</file>