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026" w:rsidRPr="00DA7E7C" w:rsidRDefault="00402026" w:rsidP="009928E0">
      <w:pPr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Cs/>
          <w:color w:val="auto"/>
        </w:rPr>
      </w:pPr>
      <w:r w:rsidRPr="00DA7E7C">
        <w:rPr>
          <w:rFonts w:ascii="Times New Roman" w:hAnsi="Times New Roman" w:cs="Times New Roman"/>
          <w:bCs/>
          <w:color w:val="auto"/>
        </w:rPr>
        <w:t xml:space="preserve">Совет депутатов Кученяевского сельского поселения </w:t>
      </w:r>
    </w:p>
    <w:p w:rsidR="00402026" w:rsidRPr="00DA7E7C" w:rsidRDefault="00402026" w:rsidP="009928E0">
      <w:pPr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Cs/>
          <w:color w:val="auto"/>
        </w:rPr>
      </w:pPr>
      <w:r w:rsidRPr="00DA7E7C">
        <w:rPr>
          <w:rFonts w:ascii="Times New Roman" w:hAnsi="Times New Roman" w:cs="Times New Roman"/>
          <w:bCs/>
          <w:color w:val="auto"/>
        </w:rPr>
        <w:t xml:space="preserve">Ардатовского муниципального района </w:t>
      </w:r>
    </w:p>
    <w:p w:rsidR="00402026" w:rsidRPr="00DA7E7C" w:rsidRDefault="00402026" w:rsidP="009928E0">
      <w:pPr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Cs/>
          <w:color w:val="auto"/>
        </w:rPr>
      </w:pPr>
      <w:r w:rsidRPr="00DA7E7C">
        <w:rPr>
          <w:rFonts w:ascii="Times New Roman" w:hAnsi="Times New Roman" w:cs="Times New Roman"/>
          <w:bCs/>
          <w:color w:val="auto"/>
        </w:rPr>
        <w:t>Республики Мордовия</w:t>
      </w:r>
    </w:p>
    <w:p w:rsidR="00402026" w:rsidRPr="00DA7E7C" w:rsidRDefault="00402026" w:rsidP="009928E0">
      <w:pPr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Cs/>
          <w:color w:val="auto"/>
        </w:rPr>
      </w:pPr>
      <w:r w:rsidRPr="00DA7E7C">
        <w:rPr>
          <w:rFonts w:ascii="Times New Roman" w:hAnsi="Times New Roman" w:cs="Times New Roman"/>
          <w:bCs/>
          <w:color w:val="auto"/>
        </w:rPr>
        <w:t>первого созыва</w:t>
      </w:r>
    </w:p>
    <w:p w:rsidR="00402026" w:rsidRPr="00DA7E7C" w:rsidRDefault="00402026" w:rsidP="009928E0">
      <w:pPr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Cs/>
          <w:color w:val="auto"/>
        </w:rPr>
      </w:pPr>
      <w:r w:rsidRPr="00DA7E7C">
        <w:rPr>
          <w:rFonts w:ascii="Times New Roman" w:hAnsi="Times New Roman" w:cs="Times New Roman"/>
          <w:bCs/>
          <w:color w:val="auto"/>
        </w:rPr>
        <w:t>с.Кученяево</w:t>
      </w:r>
    </w:p>
    <w:p w:rsidR="00402026" w:rsidRPr="00DA7E7C" w:rsidRDefault="00402026" w:rsidP="009928E0">
      <w:pPr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Cs/>
          <w:color w:val="auto"/>
        </w:rPr>
      </w:pPr>
    </w:p>
    <w:p w:rsidR="00402026" w:rsidRPr="00DA7E7C" w:rsidRDefault="00402026" w:rsidP="009928E0">
      <w:pPr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Cs/>
          <w:color w:val="auto"/>
        </w:rPr>
      </w:pPr>
    </w:p>
    <w:p w:rsidR="00402026" w:rsidRPr="00DA7E7C" w:rsidRDefault="00402026" w:rsidP="009928E0">
      <w:pPr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Cs/>
          <w:color w:val="auto"/>
        </w:rPr>
      </w:pPr>
      <w:r w:rsidRPr="00DA7E7C">
        <w:rPr>
          <w:rFonts w:ascii="Times New Roman" w:hAnsi="Times New Roman" w:cs="Times New Roman"/>
          <w:bCs/>
          <w:color w:val="auto"/>
        </w:rPr>
        <w:t>РЕШЕНИЕ</w:t>
      </w:r>
    </w:p>
    <w:p w:rsidR="00402026" w:rsidRPr="00DA7E7C" w:rsidRDefault="00402026" w:rsidP="009928E0">
      <w:pPr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color w:val="auto"/>
        </w:rPr>
      </w:pPr>
      <w:r w:rsidRPr="00DA7E7C">
        <w:rPr>
          <w:rFonts w:ascii="Times New Roman" w:hAnsi="Times New Roman" w:cs="Times New Roman"/>
          <w:color w:val="auto"/>
        </w:rPr>
        <w:t>«10» ноября 2021 г.                                            № 35</w:t>
      </w:r>
    </w:p>
    <w:p w:rsidR="00402026" w:rsidRPr="00DA7E7C" w:rsidRDefault="00402026" w:rsidP="009928E0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4"/>
          <w:szCs w:val="24"/>
        </w:rPr>
      </w:pPr>
      <w:r w:rsidRPr="00DA7E7C">
        <w:rPr>
          <w:sz w:val="24"/>
          <w:szCs w:val="24"/>
        </w:rPr>
        <w:t xml:space="preserve">Об утверждении Порядка организации и </w:t>
      </w:r>
    </w:p>
    <w:p w:rsidR="00402026" w:rsidRPr="00DA7E7C" w:rsidRDefault="00402026" w:rsidP="009928E0">
      <w:pPr>
        <w:pStyle w:val="2"/>
        <w:shd w:val="clear" w:color="auto" w:fill="auto"/>
        <w:tabs>
          <w:tab w:val="left" w:pos="4230"/>
        </w:tabs>
        <w:spacing w:after="100" w:afterAutospacing="1" w:line="240" w:lineRule="atLeast"/>
        <w:ind w:right="23" w:firstLine="0"/>
        <w:contextualSpacing/>
        <w:jc w:val="left"/>
        <w:rPr>
          <w:sz w:val="24"/>
          <w:szCs w:val="24"/>
        </w:rPr>
      </w:pPr>
      <w:r w:rsidRPr="00DA7E7C">
        <w:rPr>
          <w:sz w:val="24"/>
          <w:szCs w:val="24"/>
        </w:rPr>
        <w:t>проведения публичных слушаний</w:t>
      </w:r>
    </w:p>
    <w:p w:rsidR="00402026" w:rsidRPr="00DA7E7C" w:rsidRDefault="00402026" w:rsidP="009928E0">
      <w:pPr>
        <w:pStyle w:val="2"/>
        <w:shd w:val="clear" w:color="auto" w:fill="auto"/>
        <w:tabs>
          <w:tab w:val="left" w:pos="4230"/>
        </w:tabs>
        <w:spacing w:after="100" w:afterAutospacing="1" w:line="240" w:lineRule="atLeast"/>
        <w:ind w:right="23" w:firstLine="0"/>
        <w:contextualSpacing/>
        <w:jc w:val="left"/>
        <w:rPr>
          <w:sz w:val="24"/>
          <w:szCs w:val="24"/>
        </w:rPr>
      </w:pPr>
      <w:r w:rsidRPr="00DA7E7C">
        <w:rPr>
          <w:sz w:val="24"/>
          <w:szCs w:val="24"/>
        </w:rPr>
        <w:tab/>
      </w:r>
    </w:p>
    <w:p w:rsidR="00402026" w:rsidRPr="00DA7E7C" w:rsidRDefault="00402026" w:rsidP="009928E0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4"/>
          <w:szCs w:val="24"/>
        </w:rPr>
      </w:pPr>
      <w:r w:rsidRPr="00DA7E7C">
        <w:rPr>
          <w:sz w:val="24"/>
          <w:szCs w:val="24"/>
        </w:rPr>
        <w:t>В соответствии со статьей 28 Федерального закона от 6 октября 2003 г. № 131-Ф3 «Об общих принципах организации местного самоуправления в Российской Федерации», Уставом Ардатовского муниципального района Республики Мордовия, Совет депутатов Кученяевского сельского поселения Ардатовского муниципального района Республики Мордовия решил:</w:t>
      </w:r>
    </w:p>
    <w:p w:rsidR="00402026" w:rsidRPr="00DA7E7C" w:rsidRDefault="00402026" w:rsidP="009928E0">
      <w:pPr>
        <w:pStyle w:val="2"/>
        <w:numPr>
          <w:ilvl w:val="0"/>
          <w:numId w:val="1"/>
        </w:numPr>
        <w:shd w:val="clear" w:color="auto" w:fill="auto"/>
        <w:spacing w:line="240" w:lineRule="atLeast"/>
        <w:ind w:left="-142" w:right="705" w:firstLine="568"/>
        <w:jc w:val="both"/>
        <w:rPr>
          <w:sz w:val="24"/>
          <w:szCs w:val="24"/>
        </w:rPr>
      </w:pPr>
      <w:r w:rsidRPr="00DA7E7C">
        <w:rPr>
          <w:sz w:val="24"/>
          <w:szCs w:val="24"/>
        </w:rPr>
        <w:t xml:space="preserve"> Утвердить прилагаемый Порядок организации и проведения публичных слушаний.</w:t>
      </w:r>
    </w:p>
    <w:p w:rsidR="00402026" w:rsidRPr="00DA7E7C" w:rsidRDefault="00402026" w:rsidP="009928E0">
      <w:pPr>
        <w:pStyle w:val="2"/>
        <w:numPr>
          <w:ilvl w:val="0"/>
          <w:numId w:val="1"/>
        </w:numPr>
        <w:shd w:val="clear" w:color="auto" w:fill="auto"/>
        <w:spacing w:line="240" w:lineRule="atLeast"/>
        <w:ind w:left="-142" w:right="705" w:firstLine="568"/>
        <w:jc w:val="both"/>
        <w:rPr>
          <w:sz w:val="24"/>
          <w:szCs w:val="24"/>
        </w:rPr>
      </w:pPr>
      <w:r w:rsidRPr="00DA7E7C">
        <w:rPr>
          <w:sz w:val="24"/>
          <w:szCs w:val="24"/>
          <w:shd w:val="clear" w:color="auto" w:fill="FFFFFF"/>
        </w:rPr>
        <w:t>Решение Совета депутатов</w:t>
      </w:r>
      <w:r w:rsidRPr="00DA7E7C">
        <w:rPr>
          <w:sz w:val="24"/>
          <w:szCs w:val="24"/>
        </w:rPr>
        <w:t xml:space="preserve"> Кученяевского сельского поселения</w:t>
      </w:r>
      <w:r w:rsidRPr="00DA7E7C">
        <w:rPr>
          <w:sz w:val="24"/>
          <w:szCs w:val="24"/>
          <w:shd w:val="clear" w:color="auto" w:fill="FFFFFF"/>
        </w:rPr>
        <w:t xml:space="preserve"> Ардатовского муниципального района Республики Мордовия от 12 октября 2020 г. №14</w:t>
      </w:r>
      <w:r w:rsidRPr="00DA7E7C">
        <w:rPr>
          <w:sz w:val="24"/>
          <w:szCs w:val="24"/>
        </w:rPr>
        <w:t xml:space="preserve"> </w:t>
      </w:r>
      <w:r w:rsidRPr="00DA7E7C">
        <w:rPr>
          <w:sz w:val="24"/>
          <w:szCs w:val="24"/>
          <w:shd w:val="clear" w:color="auto" w:fill="FFFFFF"/>
        </w:rPr>
        <w:t xml:space="preserve">«Об утверждении положения о порядке организации и проведения публичных слушаний на территории </w:t>
      </w:r>
      <w:r w:rsidRPr="00DA7E7C">
        <w:rPr>
          <w:sz w:val="24"/>
          <w:szCs w:val="24"/>
        </w:rPr>
        <w:t xml:space="preserve">Кученяевского сельского поселения </w:t>
      </w:r>
      <w:r w:rsidRPr="00DA7E7C">
        <w:rPr>
          <w:sz w:val="24"/>
          <w:szCs w:val="24"/>
          <w:shd w:val="clear" w:color="auto" w:fill="FFFFFF"/>
        </w:rPr>
        <w:t>Ардатовского муниципального района»- признать утратившим силу.</w:t>
      </w:r>
    </w:p>
    <w:p w:rsidR="00402026" w:rsidRPr="00D960BA" w:rsidRDefault="00402026" w:rsidP="00D960BA">
      <w:pPr>
        <w:pStyle w:val="2"/>
        <w:numPr>
          <w:ilvl w:val="0"/>
          <w:numId w:val="1"/>
        </w:numPr>
        <w:shd w:val="clear" w:color="auto" w:fill="auto"/>
        <w:spacing w:after="932" w:line="240" w:lineRule="atLeast"/>
        <w:ind w:left="-142" w:right="705" w:firstLine="568"/>
        <w:jc w:val="both"/>
        <w:rPr>
          <w:sz w:val="24"/>
          <w:szCs w:val="24"/>
        </w:rPr>
      </w:pPr>
      <w:r w:rsidRPr="00DA7E7C">
        <w:t xml:space="preserve"> Настоящее решение вступает в силу после официального опубликования</w:t>
      </w:r>
      <w:r>
        <w:t>.</w:t>
      </w:r>
      <w:r w:rsidRPr="00DA7E7C">
        <w:t xml:space="preserve"> </w:t>
      </w:r>
    </w:p>
    <w:p w:rsidR="00402026" w:rsidRPr="00D960BA" w:rsidRDefault="00402026" w:rsidP="00D960BA">
      <w:pPr>
        <w:pStyle w:val="2"/>
        <w:shd w:val="clear" w:color="auto" w:fill="auto"/>
        <w:spacing w:after="932" w:line="240" w:lineRule="atLeast"/>
        <w:ind w:left="-142" w:right="705" w:firstLine="0"/>
        <w:jc w:val="both"/>
        <w:rPr>
          <w:sz w:val="24"/>
          <w:szCs w:val="24"/>
        </w:rPr>
      </w:pPr>
      <w:r w:rsidRPr="00DA7E7C">
        <w:t xml:space="preserve">Глава Кученяевского сельского поселения         </w:t>
      </w:r>
      <w:r>
        <w:t xml:space="preserve">                  </w:t>
      </w:r>
      <w:r w:rsidRPr="00DA7E7C">
        <w:t xml:space="preserve">В.П.Дугушкин                                             </w:t>
      </w:r>
      <w:r>
        <w:t xml:space="preserve"> </w:t>
      </w:r>
    </w:p>
    <w:p w:rsidR="00402026" w:rsidRPr="00DA7E7C" w:rsidRDefault="00402026" w:rsidP="00637BF2">
      <w:pPr>
        <w:pStyle w:val="21"/>
        <w:shd w:val="clear" w:color="auto" w:fill="auto"/>
        <w:spacing w:before="0" w:after="483" w:line="240" w:lineRule="atLeast"/>
        <w:ind w:left="20" w:right="5260"/>
        <w:rPr>
          <w:sz w:val="24"/>
          <w:szCs w:val="24"/>
        </w:rPr>
      </w:pPr>
    </w:p>
    <w:p w:rsidR="00402026" w:rsidRDefault="00402026" w:rsidP="00637BF2">
      <w:pPr>
        <w:pStyle w:val="21"/>
        <w:shd w:val="clear" w:color="auto" w:fill="auto"/>
        <w:spacing w:before="0" w:after="483" w:line="240" w:lineRule="atLeast"/>
        <w:ind w:left="20" w:right="5260"/>
        <w:rPr>
          <w:sz w:val="28"/>
          <w:szCs w:val="28"/>
        </w:rPr>
      </w:pPr>
    </w:p>
    <w:p w:rsidR="00402026" w:rsidRDefault="00402026" w:rsidP="00637BF2">
      <w:pPr>
        <w:pStyle w:val="21"/>
        <w:shd w:val="clear" w:color="auto" w:fill="auto"/>
        <w:spacing w:before="0" w:after="483" w:line="240" w:lineRule="atLeast"/>
        <w:ind w:left="20" w:right="5260"/>
        <w:rPr>
          <w:sz w:val="28"/>
          <w:szCs w:val="28"/>
        </w:rPr>
      </w:pPr>
    </w:p>
    <w:p w:rsidR="00402026" w:rsidRDefault="00402026" w:rsidP="00637BF2">
      <w:pPr>
        <w:pStyle w:val="21"/>
        <w:shd w:val="clear" w:color="auto" w:fill="auto"/>
        <w:spacing w:before="0" w:after="483" w:line="240" w:lineRule="atLeast"/>
        <w:ind w:left="20" w:right="5260"/>
        <w:rPr>
          <w:sz w:val="28"/>
          <w:szCs w:val="28"/>
        </w:rPr>
      </w:pPr>
    </w:p>
    <w:p w:rsidR="00402026" w:rsidRPr="009928E0" w:rsidRDefault="00402026" w:rsidP="00637BF2">
      <w:pPr>
        <w:pStyle w:val="21"/>
        <w:shd w:val="clear" w:color="auto" w:fill="auto"/>
        <w:spacing w:before="0" w:after="483" w:line="240" w:lineRule="atLeast"/>
        <w:ind w:left="20" w:right="5260"/>
        <w:rPr>
          <w:sz w:val="28"/>
          <w:szCs w:val="28"/>
        </w:rPr>
      </w:pPr>
    </w:p>
    <w:p w:rsidR="00402026" w:rsidRPr="009928E0" w:rsidRDefault="00402026" w:rsidP="009928E0">
      <w:pPr>
        <w:pStyle w:val="21"/>
        <w:shd w:val="clear" w:color="auto" w:fill="auto"/>
        <w:spacing w:before="0" w:after="0" w:line="263" w:lineRule="exact"/>
        <w:ind w:left="20" w:right="5960"/>
        <w:jc w:val="both"/>
        <w:rPr>
          <w:sz w:val="28"/>
          <w:szCs w:val="28"/>
        </w:rPr>
      </w:pPr>
    </w:p>
    <w:p w:rsidR="00402026" w:rsidRPr="00DA7E7C" w:rsidRDefault="00402026" w:rsidP="00D44352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4"/>
          <w:szCs w:val="24"/>
        </w:rPr>
      </w:pPr>
      <w:bookmarkStart w:id="0" w:name="sub_1000"/>
      <w:r w:rsidRPr="00DA7E7C">
        <w:rPr>
          <w:sz w:val="24"/>
          <w:szCs w:val="24"/>
        </w:rPr>
        <w:t>УТВЕРЖДЕН</w:t>
      </w:r>
    </w:p>
    <w:p w:rsidR="00402026" w:rsidRPr="00DA7E7C" w:rsidRDefault="00402026" w:rsidP="00D44352">
      <w:pPr>
        <w:pStyle w:val="30"/>
        <w:shd w:val="clear" w:color="auto" w:fill="auto"/>
        <w:tabs>
          <w:tab w:val="left" w:leader="underscore" w:pos="9692"/>
          <w:tab w:val="left" w:leader="underscore" w:pos="9868"/>
        </w:tabs>
        <w:spacing w:before="0" w:line="240" w:lineRule="atLeast"/>
        <w:contextualSpacing/>
        <w:jc w:val="right"/>
        <w:rPr>
          <w:sz w:val="24"/>
          <w:szCs w:val="24"/>
        </w:rPr>
      </w:pPr>
    </w:p>
    <w:p w:rsidR="00402026" w:rsidRPr="00DA7E7C" w:rsidRDefault="00402026" w:rsidP="00D44352">
      <w:pPr>
        <w:pStyle w:val="30"/>
        <w:shd w:val="clear" w:color="auto" w:fill="auto"/>
        <w:tabs>
          <w:tab w:val="left" w:leader="underscore" w:pos="9692"/>
          <w:tab w:val="left" w:leader="underscore" w:pos="9868"/>
        </w:tabs>
        <w:spacing w:before="0" w:line="240" w:lineRule="atLeast"/>
        <w:contextualSpacing/>
        <w:jc w:val="right"/>
        <w:rPr>
          <w:sz w:val="24"/>
          <w:szCs w:val="24"/>
        </w:rPr>
      </w:pPr>
      <w:r w:rsidRPr="00DA7E7C">
        <w:rPr>
          <w:sz w:val="24"/>
          <w:szCs w:val="24"/>
        </w:rPr>
        <w:t>решением Совета депутатов Кученяевского</w:t>
      </w:r>
    </w:p>
    <w:p w:rsidR="00402026" w:rsidRPr="00DA7E7C" w:rsidRDefault="00402026" w:rsidP="00D44352">
      <w:pPr>
        <w:pStyle w:val="30"/>
        <w:shd w:val="clear" w:color="auto" w:fill="auto"/>
        <w:tabs>
          <w:tab w:val="left" w:leader="underscore" w:pos="9692"/>
          <w:tab w:val="left" w:leader="underscore" w:pos="9868"/>
        </w:tabs>
        <w:spacing w:before="0" w:line="240" w:lineRule="atLeast"/>
        <w:contextualSpacing/>
        <w:jc w:val="right"/>
        <w:rPr>
          <w:sz w:val="24"/>
          <w:szCs w:val="24"/>
        </w:rPr>
      </w:pPr>
      <w:r w:rsidRPr="00DA7E7C">
        <w:rPr>
          <w:sz w:val="24"/>
          <w:szCs w:val="24"/>
        </w:rPr>
        <w:t>сельского поселения  Ардатовского</w:t>
      </w:r>
    </w:p>
    <w:p w:rsidR="00402026" w:rsidRPr="00DA7E7C" w:rsidRDefault="00402026" w:rsidP="00D44352">
      <w:pPr>
        <w:pStyle w:val="30"/>
        <w:shd w:val="clear" w:color="auto" w:fill="auto"/>
        <w:tabs>
          <w:tab w:val="left" w:leader="underscore" w:pos="9692"/>
          <w:tab w:val="left" w:leader="underscore" w:pos="9868"/>
        </w:tabs>
        <w:spacing w:before="0" w:line="240" w:lineRule="atLeast"/>
        <w:contextualSpacing/>
        <w:jc w:val="right"/>
        <w:rPr>
          <w:sz w:val="24"/>
          <w:szCs w:val="24"/>
        </w:rPr>
      </w:pPr>
      <w:r w:rsidRPr="00DA7E7C">
        <w:rPr>
          <w:sz w:val="24"/>
          <w:szCs w:val="24"/>
        </w:rPr>
        <w:t>муниципального</w:t>
      </w:r>
      <w:r>
        <w:rPr>
          <w:sz w:val="24"/>
          <w:szCs w:val="24"/>
        </w:rPr>
        <w:t xml:space="preserve"> района</w:t>
      </w:r>
    </w:p>
    <w:p w:rsidR="00402026" w:rsidRPr="00DA7E7C" w:rsidRDefault="00402026" w:rsidP="00D44352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4"/>
          <w:szCs w:val="24"/>
        </w:rPr>
      </w:pPr>
      <w:r w:rsidRPr="00DA7E7C">
        <w:rPr>
          <w:sz w:val="24"/>
          <w:szCs w:val="24"/>
        </w:rPr>
        <w:t>Республики Мордовия</w:t>
      </w:r>
    </w:p>
    <w:p w:rsidR="00402026" w:rsidRPr="00DA7E7C" w:rsidRDefault="00402026" w:rsidP="00D44352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Pr="00DA7E7C">
        <w:rPr>
          <w:sz w:val="24"/>
          <w:szCs w:val="24"/>
        </w:rPr>
        <w:t>от « 10 ноября 2021г.</w:t>
      </w:r>
      <w:r w:rsidRPr="00DA7E7C">
        <w:rPr>
          <w:sz w:val="24"/>
          <w:szCs w:val="24"/>
        </w:rPr>
        <w:tab/>
        <w:t xml:space="preserve"> №35</w:t>
      </w:r>
    </w:p>
    <w:p w:rsidR="00402026" w:rsidRPr="00DA7E7C" w:rsidRDefault="00402026" w:rsidP="009928E0">
      <w:pPr>
        <w:pStyle w:val="Heading1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Heading1"/>
        <w:rPr>
          <w:rFonts w:ascii="Times New Roman" w:hAnsi="Times New Roman" w:cs="Times New Roman"/>
          <w:color w:val="auto"/>
        </w:rPr>
      </w:pPr>
      <w:r w:rsidRPr="00DA7E7C">
        <w:rPr>
          <w:rFonts w:ascii="Times New Roman" w:hAnsi="Times New Roman" w:cs="Times New Roman"/>
          <w:color w:val="auto"/>
        </w:rPr>
        <w:t>Порядок</w:t>
      </w:r>
      <w:r w:rsidRPr="00DA7E7C">
        <w:rPr>
          <w:rFonts w:ascii="Times New Roman" w:hAnsi="Times New Roman" w:cs="Times New Roman"/>
          <w:color w:val="auto"/>
        </w:rPr>
        <w:br/>
        <w:t xml:space="preserve">организации и проведения публичных слушаний в </w:t>
      </w:r>
      <w:r w:rsidRPr="00DA7E7C"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 xml:space="preserve"> Ардатовском муниципальном районе РМ</w:t>
      </w:r>
      <w:r w:rsidRPr="00DA7E7C">
        <w:rPr>
          <w:rFonts w:ascii="Times New Roman" w:hAnsi="Times New Roman" w:cs="Times New Roman"/>
          <w:color w:val="auto"/>
        </w:rPr>
        <w:br/>
      </w:r>
      <w:bookmarkEnd w:id="0"/>
    </w:p>
    <w:p w:rsidR="00402026" w:rsidRPr="00DA7E7C" w:rsidRDefault="00402026" w:rsidP="009928E0">
      <w:pPr>
        <w:pStyle w:val="Heading1"/>
        <w:rPr>
          <w:rFonts w:ascii="Times New Roman" w:hAnsi="Times New Roman" w:cs="Times New Roman"/>
          <w:color w:val="auto"/>
        </w:rPr>
      </w:pPr>
      <w:bookmarkStart w:id="1" w:name="sub_101"/>
      <w:r w:rsidRPr="00DA7E7C">
        <w:rPr>
          <w:rFonts w:ascii="Times New Roman" w:hAnsi="Times New Roman" w:cs="Times New Roman"/>
          <w:color w:val="auto"/>
        </w:rPr>
        <w:t>1. Общие положения</w:t>
      </w:r>
    </w:p>
    <w:bookmarkEnd w:id="1"/>
    <w:p w:rsidR="00402026" w:rsidRPr="00DA7E7C" w:rsidRDefault="00402026" w:rsidP="009928E0">
      <w:pPr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2" w:name="sub_1011"/>
      <w:r w:rsidRPr="00DA7E7C">
        <w:rPr>
          <w:rFonts w:ascii="Times New Roman" w:hAnsi="Times New Roman" w:cs="Times New Roman"/>
          <w:color w:val="auto"/>
        </w:rPr>
        <w:t xml:space="preserve">1.1. Настоящий Порядок разработан на основании </w:t>
      </w:r>
      <w:r w:rsidRPr="00DA7E7C">
        <w:rPr>
          <w:rStyle w:val="a1"/>
          <w:rFonts w:ascii="Times New Roman" w:hAnsi="Times New Roman"/>
          <w:b w:val="0"/>
          <w:color w:val="auto"/>
        </w:rPr>
        <w:t>Федерального закона</w:t>
      </w:r>
      <w:r w:rsidRPr="00DA7E7C">
        <w:rPr>
          <w:rFonts w:ascii="Times New Roman" w:hAnsi="Times New Roman" w:cs="Times New Roman"/>
          <w:color w:val="auto"/>
        </w:rPr>
        <w:t xml:space="preserve"> от 6 октября 2003 г.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>Ардатовского муниципального района (далее - муниципальное образование).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3" w:name="sub_1012"/>
      <w:bookmarkEnd w:id="2"/>
      <w:r w:rsidRPr="00DA7E7C">
        <w:rPr>
          <w:rFonts w:ascii="Times New Roman" w:hAnsi="Times New Roman" w:cs="Times New Roman"/>
          <w:color w:val="auto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>Ардатовского муниципального района (далее - Совет депутатов), Главой</w:t>
      </w:r>
      <w:r w:rsidRPr="00D443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Кученяевского сельского поселения</w:t>
      </w:r>
      <w:r w:rsidRPr="00DA7E7C">
        <w:rPr>
          <w:rFonts w:ascii="Times New Roman" w:hAnsi="Times New Roman" w:cs="Times New Roman"/>
          <w:color w:val="auto"/>
        </w:rPr>
        <w:t xml:space="preserve"> Ардатовского муниципального района (далее - глава муниципального образования).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4" w:name="sub_1013"/>
      <w:bookmarkEnd w:id="3"/>
      <w:r w:rsidRPr="00DA7E7C">
        <w:rPr>
          <w:rFonts w:ascii="Times New Roman" w:hAnsi="Times New Roman" w:cs="Times New Roman"/>
          <w:color w:val="auto"/>
        </w:rPr>
        <w:t>1.3. На публичные слушания должны выносятся:</w:t>
      </w:r>
    </w:p>
    <w:bookmarkEnd w:id="4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A7E7C">
        <w:rPr>
          <w:rFonts w:ascii="Times New Roman" w:hAnsi="Times New Roman" w:cs="Times New Roman"/>
          <w:color w:val="auto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DA7E7C">
        <w:rPr>
          <w:rStyle w:val="a1"/>
          <w:rFonts w:ascii="Times New Roman" w:hAnsi="Times New Roman"/>
          <w:b w:val="0"/>
          <w:color w:val="auto"/>
        </w:rPr>
        <w:t>Конституции</w:t>
      </w:r>
      <w:r w:rsidRPr="00DA7E7C">
        <w:rPr>
          <w:rFonts w:ascii="Times New Roman" w:hAnsi="Times New Roman" w:cs="Times New Roman"/>
          <w:color w:val="auto"/>
        </w:rPr>
        <w:t xml:space="preserve"> Российской Федерации, федеральных законов, </w:t>
      </w:r>
      <w:hyperlink r:id="rId5" w:history="1">
        <w:r w:rsidRPr="00DA7E7C">
          <w:rPr>
            <w:rStyle w:val="a1"/>
            <w:rFonts w:ascii="Times New Roman" w:hAnsi="Times New Roman"/>
            <w:b w:val="0"/>
            <w:color w:val="auto"/>
          </w:rPr>
          <w:t>Конституции</w:t>
        </w:r>
      </w:hyperlink>
      <w:r w:rsidRPr="00DA7E7C">
        <w:rPr>
          <w:rFonts w:ascii="Times New Roman" w:hAnsi="Times New Roman" w:cs="Times New Roman"/>
          <w:color w:val="auto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A7E7C">
        <w:rPr>
          <w:rFonts w:ascii="Times New Roman" w:hAnsi="Times New Roman" w:cs="Times New Roman"/>
          <w:color w:val="auto"/>
        </w:rPr>
        <w:t>2) проект местного бюджета и отчет о его исполнении;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5" w:name="sub_133"/>
      <w:r w:rsidRPr="00DA7E7C">
        <w:rPr>
          <w:rFonts w:ascii="Times New Roman" w:hAnsi="Times New Roman" w:cs="Times New Roman"/>
          <w:color w:val="auto"/>
        </w:rPr>
        <w:t>3) проект стратегии социально-экономического развития муниципального образования;</w:t>
      </w:r>
    </w:p>
    <w:bookmarkEnd w:id="5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A7E7C">
        <w:rPr>
          <w:rFonts w:ascii="Times New Roman" w:hAnsi="Times New Roman" w:cs="Times New Roman"/>
          <w:color w:val="auto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6" w:history="1">
        <w:r w:rsidRPr="00DA7E7C">
          <w:rPr>
            <w:rStyle w:val="a1"/>
            <w:rFonts w:ascii="Times New Roman" w:hAnsi="Times New Roman"/>
            <w:b w:val="0"/>
            <w:color w:val="auto"/>
          </w:rPr>
          <w:t>статьей 13</w:t>
        </w:r>
      </w:hyperlink>
      <w:r w:rsidRPr="00DA7E7C">
        <w:rPr>
          <w:rFonts w:ascii="Times New Roman" w:hAnsi="Times New Roman" w:cs="Times New Roman"/>
          <w:color w:val="auto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6" w:name="sub_1014"/>
      <w:r w:rsidRPr="00DA7E7C">
        <w:rPr>
          <w:rFonts w:ascii="Times New Roman" w:hAnsi="Times New Roman" w:cs="Times New Roman"/>
          <w:color w:val="auto"/>
        </w:rPr>
        <w:t xml:space="preserve">1.4.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7" w:history="1">
        <w:r w:rsidRPr="00DA7E7C">
          <w:rPr>
            <w:rStyle w:val="a1"/>
            <w:rFonts w:ascii="Times New Roman" w:hAnsi="Times New Roman"/>
            <w:b w:val="0"/>
            <w:color w:val="auto"/>
          </w:rPr>
          <w:t>законодательства</w:t>
        </w:r>
      </w:hyperlink>
      <w:r w:rsidRPr="00DA7E7C">
        <w:rPr>
          <w:rFonts w:ascii="Times New Roman" w:hAnsi="Times New Roman" w:cs="Times New Roman"/>
          <w:color w:val="auto"/>
        </w:rPr>
        <w:t xml:space="preserve"> о градостроительной деятельности.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7" w:name="sub_1015"/>
      <w:bookmarkEnd w:id="6"/>
      <w:r w:rsidRPr="00DA7E7C">
        <w:rPr>
          <w:rFonts w:ascii="Times New Roman" w:hAnsi="Times New Roman" w:cs="Times New Roman"/>
          <w:color w:val="auto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bookmarkEnd w:id="7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Heading1"/>
        <w:ind w:firstLine="709"/>
        <w:rPr>
          <w:rFonts w:ascii="Times New Roman" w:hAnsi="Times New Roman" w:cs="Times New Roman"/>
          <w:color w:val="auto"/>
        </w:rPr>
      </w:pPr>
      <w:bookmarkStart w:id="8" w:name="sub_102"/>
      <w:r w:rsidRPr="00DA7E7C">
        <w:rPr>
          <w:rFonts w:ascii="Times New Roman" w:hAnsi="Times New Roman" w:cs="Times New Roman"/>
          <w:color w:val="auto"/>
        </w:rPr>
        <w:t>2. Назначение публичных слушаний</w:t>
      </w:r>
    </w:p>
    <w:bookmarkEnd w:id="8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9" w:name="sub_1021"/>
      <w:r w:rsidRPr="00DA7E7C">
        <w:rPr>
          <w:rFonts w:ascii="Times New Roman" w:hAnsi="Times New Roman" w:cs="Times New Roman"/>
          <w:color w:val="auto"/>
        </w:rPr>
        <w:t xml:space="preserve">2.1. Публичные слушания проводятся по инициативе населения, Совета депутатов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 xml:space="preserve">Ардатовского муниципального района, Главы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>Ардатовского муниципального района.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10" w:name="sub_1022"/>
      <w:bookmarkEnd w:id="9"/>
      <w:r w:rsidRPr="00DA7E7C">
        <w:rPr>
          <w:rFonts w:ascii="Times New Roman" w:hAnsi="Times New Roman" w:cs="Times New Roman"/>
          <w:color w:val="auto"/>
        </w:rPr>
        <w:t>2.2. Публичные слушания, проводимые по инициативе населения или Совета депутатов, назначаются Советом депутатов, а по инициативе Главы</w:t>
      </w:r>
      <w:r w:rsidRPr="00D443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Кученяевского сельского поселения</w:t>
      </w:r>
      <w:r w:rsidRPr="00DA7E7C">
        <w:rPr>
          <w:rFonts w:ascii="Times New Roman" w:hAnsi="Times New Roman" w:cs="Times New Roman"/>
          <w:color w:val="auto"/>
        </w:rPr>
        <w:t xml:space="preserve"> Ардатовского муниципального района - Главой</w:t>
      </w:r>
      <w:r w:rsidRPr="00D443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Кученяевского сельского поселения</w:t>
      </w:r>
      <w:r w:rsidRPr="00DA7E7C">
        <w:rPr>
          <w:rFonts w:ascii="Times New Roman" w:hAnsi="Times New Roman" w:cs="Times New Roman"/>
          <w:color w:val="auto"/>
        </w:rPr>
        <w:t xml:space="preserve"> Ардатовского муниципального района.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11" w:name="sub_1023"/>
      <w:bookmarkEnd w:id="10"/>
      <w:r w:rsidRPr="00DA7E7C">
        <w:rPr>
          <w:rFonts w:ascii="Times New Roman" w:hAnsi="Times New Roman" w:cs="Times New Roman"/>
          <w:color w:val="auto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12" w:name="sub_1024"/>
      <w:bookmarkEnd w:id="11"/>
      <w:r w:rsidRPr="00DA7E7C">
        <w:rPr>
          <w:rFonts w:ascii="Times New Roman" w:hAnsi="Times New Roman" w:cs="Times New Roman"/>
          <w:color w:val="auto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13" w:name="sub_1025"/>
      <w:bookmarkEnd w:id="12"/>
      <w:r w:rsidRPr="00DA7E7C">
        <w:rPr>
          <w:rFonts w:ascii="Times New Roman" w:hAnsi="Times New Roman" w:cs="Times New Roman"/>
          <w:color w:val="auto"/>
        </w:rPr>
        <w:t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</w:t>
      </w:r>
      <w:r w:rsidRPr="00D443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Кученяевского сельского поселения</w:t>
      </w:r>
      <w:r w:rsidRPr="00DA7E7C">
        <w:rPr>
          <w:rFonts w:ascii="Times New Roman" w:hAnsi="Times New Roman" w:cs="Times New Roman"/>
          <w:color w:val="auto"/>
        </w:rPr>
        <w:t xml:space="preserve"> Ардатовского муниципального района независимо от того, по чьей инициативе назначены публичные слушания.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14" w:name="sub_1026"/>
      <w:bookmarkEnd w:id="13"/>
      <w:r w:rsidRPr="00DA7E7C">
        <w:rPr>
          <w:rFonts w:ascii="Times New Roman" w:hAnsi="Times New Roman" w:cs="Times New Roman"/>
          <w:color w:val="auto"/>
        </w:rPr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15" w:name="sub_1027"/>
      <w:bookmarkEnd w:id="14"/>
      <w:r w:rsidRPr="00DA7E7C">
        <w:rPr>
          <w:rFonts w:ascii="Times New Roman" w:hAnsi="Times New Roman" w:cs="Times New Roman"/>
          <w:color w:val="auto"/>
        </w:rPr>
        <w:t xml:space="preserve">2.7. Если на публичные слушания выносится проекты муниципальных правовых актов, указанных в </w:t>
      </w:r>
      <w:hyperlink w:anchor="sub_133" w:history="1">
        <w:r w:rsidRPr="00DA7E7C">
          <w:rPr>
            <w:rStyle w:val="a1"/>
            <w:rFonts w:ascii="Times New Roman" w:hAnsi="Times New Roman"/>
            <w:b w:val="0"/>
            <w:color w:val="auto"/>
          </w:rPr>
          <w:t>подпункте 3 пункта 1.3</w:t>
        </w:r>
      </w:hyperlink>
      <w:r w:rsidRPr="00DA7E7C">
        <w:rPr>
          <w:rFonts w:ascii="Times New Roman" w:hAnsi="Times New Roman" w:cs="Times New Roman"/>
          <w:color w:val="auto"/>
        </w:rPr>
        <w:t xml:space="preserve"> настоящего Порядка и </w:t>
      </w:r>
      <w:hyperlink w:anchor="sub_1015" w:history="1">
        <w:r w:rsidRPr="00DA7E7C">
          <w:rPr>
            <w:rStyle w:val="a1"/>
            <w:rFonts w:ascii="Times New Roman" w:hAnsi="Times New Roman"/>
            <w:b w:val="0"/>
            <w:color w:val="auto"/>
          </w:rPr>
          <w:t>пункте 1.5</w:t>
        </w:r>
      </w:hyperlink>
      <w:r w:rsidRPr="00DA7E7C">
        <w:rPr>
          <w:rFonts w:ascii="Times New Roman" w:hAnsi="Times New Roman" w:cs="Times New Roman"/>
          <w:color w:val="auto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bookmarkEnd w:id="15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Heading1"/>
        <w:ind w:firstLine="709"/>
        <w:jc w:val="both"/>
        <w:rPr>
          <w:rFonts w:ascii="Times New Roman" w:hAnsi="Times New Roman" w:cs="Times New Roman"/>
          <w:color w:val="auto"/>
        </w:rPr>
      </w:pPr>
      <w:bookmarkStart w:id="16" w:name="sub_103"/>
      <w:r w:rsidRPr="00DA7E7C">
        <w:rPr>
          <w:rFonts w:ascii="Times New Roman" w:hAnsi="Times New Roman" w:cs="Times New Roman"/>
          <w:color w:val="auto"/>
        </w:rPr>
        <w:t>3. Особенности назначения публичных слушаний по инициативе населения</w:t>
      </w:r>
    </w:p>
    <w:bookmarkEnd w:id="16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17" w:name="sub_1031"/>
      <w:r w:rsidRPr="00DA7E7C">
        <w:rPr>
          <w:rFonts w:ascii="Times New Roman" w:hAnsi="Times New Roman" w:cs="Times New Roman"/>
          <w:color w:val="auto"/>
        </w:rPr>
        <w:t>3.1. 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18" w:name="sub_1032"/>
      <w:bookmarkEnd w:id="17"/>
      <w:r w:rsidRPr="00DA7E7C">
        <w:rPr>
          <w:rFonts w:ascii="Times New Roman" w:hAnsi="Times New Roman" w:cs="Times New Roman"/>
          <w:color w:val="auto"/>
        </w:rPr>
        <w:t>3.2. К ходатайству, указанному в п</w:t>
      </w:r>
      <w:r w:rsidRPr="00DA7E7C">
        <w:rPr>
          <w:rFonts w:ascii="Times New Roman" w:hAnsi="Times New Roman" w:cs="Times New Roman"/>
          <w:b/>
          <w:color w:val="auto"/>
        </w:rPr>
        <w:t>.</w:t>
      </w:r>
      <w:hyperlink w:anchor="sub_1031" w:history="1">
        <w:r w:rsidRPr="00DA7E7C">
          <w:rPr>
            <w:rStyle w:val="a1"/>
            <w:rFonts w:ascii="Times New Roman" w:hAnsi="Times New Roman"/>
            <w:b w:val="0"/>
            <w:color w:val="auto"/>
          </w:rPr>
          <w:t> 3.1</w:t>
        </w:r>
      </w:hyperlink>
      <w:r w:rsidRPr="00DA7E7C">
        <w:rPr>
          <w:rFonts w:ascii="Times New Roman" w:hAnsi="Times New Roman" w:cs="Times New Roman"/>
          <w:color w:val="auto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w:anchor="sub_1100" w:history="1">
        <w:r w:rsidRPr="00DA7E7C">
          <w:rPr>
            <w:rStyle w:val="a1"/>
            <w:rFonts w:ascii="Times New Roman" w:hAnsi="Times New Roman"/>
            <w:b w:val="0"/>
            <w:color w:val="auto"/>
          </w:rPr>
          <w:t>приложении 1</w:t>
        </w:r>
      </w:hyperlink>
      <w:r w:rsidRPr="00DA7E7C">
        <w:rPr>
          <w:rFonts w:ascii="Times New Roman" w:hAnsi="Times New Roman" w:cs="Times New Roman"/>
          <w:color w:val="auto"/>
        </w:rPr>
        <w:t xml:space="preserve"> к настоящему Порядку.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19" w:name="sub_1033"/>
      <w:bookmarkEnd w:id="18"/>
      <w:r w:rsidRPr="00DA7E7C">
        <w:rPr>
          <w:rFonts w:ascii="Times New Roman" w:hAnsi="Times New Roman" w:cs="Times New Roman"/>
          <w:color w:val="auto"/>
        </w:rPr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 xml:space="preserve">Ардатовского муниципального района,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w:anchor="sub_1200" w:history="1">
        <w:r w:rsidRPr="00DA7E7C">
          <w:rPr>
            <w:rStyle w:val="a1"/>
            <w:rFonts w:ascii="Times New Roman" w:hAnsi="Times New Roman"/>
            <w:b w:val="0"/>
            <w:color w:val="auto"/>
          </w:rPr>
          <w:t>приложению 2</w:t>
        </w:r>
      </w:hyperlink>
      <w:r w:rsidRPr="00DA7E7C">
        <w:rPr>
          <w:rFonts w:ascii="Times New Roman" w:hAnsi="Times New Roman" w:cs="Times New Roman"/>
          <w:color w:val="auto"/>
        </w:rPr>
        <w:t xml:space="preserve"> к настоящему Порядку.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20" w:name="sub_1034"/>
      <w:bookmarkEnd w:id="19"/>
      <w:r w:rsidRPr="00DA7E7C">
        <w:rPr>
          <w:rFonts w:ascii="Times New Roman" w:hAnsi="Times New Roman" w:cs="Times New Roman"/>
          <w:color w:val="auto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21" w:name="sub_1035"/>
      <w:bookmarkEnd w:id="20"/>
      <w:r w:rsidRPr="00DA7E7C">
        <w:rPr>
          <w:rFonts w:ascii="Times New Roman" w:hAnsi="Times New Roman" w:cs="Times New Roman"/>
          <w:color w:val="auto"/>
        </w:rPr>
        <w:t>3.5. 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22" w:name="sub_1036"/>
      <w:bookmarkEnd w:id="21"/>
      <w:r w:rsidRPr="00DA7E7C">
        <w:rPr>
          <w:rFonts w:ascii="Times New Roman" w:hAnsi="Times New Roman" w:cs="Times New Roman"/>
          <w:color w:val="auto"/>
        </w:rPr>
        <w:t>3.6. В состав рабочей группы включаются депутаты Совета депутатов, представители администрации</w:t>
      </w:r>
      <w:r w:rsidRPr="00D443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>Ардатовского муниципального района и официальный представитель инициативной группы.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23" w:name="sub_1037"/>
      <w:bookmarkEnd w:id="22"/>
      <w:r w:rsidRPr="00DA7E7C">
        <w:rPr>
          <w:rFonts w:ascii="Times New Roman" w:hAnsi="Times New Roman" w:cs="Times New Roman"/>
          <w:color w:val="auto"/>
        </w:rPr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>Ардатовского муниципального района.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24" w:name="sub_1038"/>
      <w:bookmarkEnd w:id="23"/>
      <w:r w:rsidRPr="00DA7E7C">
        <w:rPr>
          <w:rFonts w:ascii="Times New Roman" w:hAnsi="Times New Roman" w:cs="Times New Roman"/>
          <w:color w:val="auto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25" w:name="sub_1039"/>
      <w:bookmarkEnd w:id="24"/>
      <w:r w:rsidRPr="00DA7E7C">
        <w:rPr>
          <w:rFonts w:ascii="Times New Roman" w:hAnsi="Times New Roman" w:cs="Times New Roman"/>
          <w:color w:val="auto"/>
        </w:rPr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>Ардатовского муниципального района.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26" w:name="sub_1310"/>
      <w:bookmarkEnd w:id="25"/>
      <w:r w:rsidRPr="00DA7E7C">
        <w:rPr>
          <w:rFonts w:ascii="Times New Roman" w:hAnsi="Times New Roman" w:cs="Times New Roman"/>
          <w:color w:val="auto"/>
        </w:rPr>
        <w:t>3.10. Решение об отказе в назначении публичных слушаний может быть обжаловано в судебном порядке.</w:t>
      </w:r>
    </w:p>
    <w:bookmarkEnd w:id="26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Heading1"/>
        <w:ind w:firstLine="709"/>
        <w:rPr>
          <w:rFonts w:ascii="Times New Roman" w:hAnsi="Times New Roman" w:cs="Times New Roman"/>
          <w:color w:val="auto"/>
        </w:rPr>
      </w:pPr>
      <w:bookmarkStart w:id="27" w:name="sub_104"/>
      <w:r w:rsidRPr="00DA7E7C">
        <w:rPr>
          <w:rFonts w:ascii="Times New Roman" w:hAnsi="Times New Roman" w:cs="Times New Roman"/>
          <w:color w:val="auto"/>
        </w:rPr>
        <w:t>4. Особенности назначения публичных слушаний по инициативе Совета депутатов</w:t>
      </w:r>
    </w:p>
    <w:bookmarkEnd w:id="27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28" w:name="sub_1041"/>
      <w:r w:rsidRPr="00DA7E7C">
        <w:rPr>
          <w:rFonts w:ascii="Times New Roman" w:hAnsi="Times New Roman" w:cs="Times New Roman"/>
          <w:color w:val="auto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29" w:name="sub_1042"/>
      <w:bookmarkEnd w:id="28"/>
      <w:r w:rsidRPr="00DA7E7C">
        <w:rPr>
          <w:rFonts w:ascii="Times New Roman" w:hAnsi="Times New Roman" w:cs="Times New Roman"/>
          <w:color w:val="auto"/>
        </w:rPr>
        <w:t>4.2. Для организации и проведения публичных слушаний решением Совета депутатов создается рабочая группа.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30" w:name="sub_1043"/>
      <w:bookmarkEnd w:id="29"/>
      <w:r w:rsidRPr="00DA7E7C">
        <w:rPr>
          <w:rFonts w:ascii="Times New Roman" w:hAnsi="Times New Roman" w:cs="Times New Roman"/>
          <w:color w:val="auto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>Ардатовского муниципального района.</w:t>
      </w:r>
    </w:p>
    <w:bookmarkEnd w:id="30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Heading1"/>
        <w:ind w:firstLine="709"/>
        <w:rPr>
          <w:rFonts w:ascii="Times New Roman" w:hAnsi="Times New Roman" w:cs="Times New Roman"/>
          <w:color w:val="auto"/>
        </w:rPr>
      </w:pPr>
      <w:bookmarkStart w:id="31" w:name="sub_105"/>
      <w:r w:rsidRPr="00DA7E7C">
        <w:rPr>
          <w:rFonts w:ascii="Times New Roman" w:hAnsi="Times New Roman" w:cs="Times New Roman"/>
          <w:color w:val="auto"/>
        </w:rPr>
        <w:t xml:space="preserve">5. Особенности назначения публичных слушаний по инициативе главы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>Ардатовского муниципального района</w:t>
      </w:r>
    </w:p>
    <w:bookmarkEnd w:id="31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32" w:name="sub_1051"/>
      <w:r w:rsidRPr="00DA7E7C">
        <w:rPr>
          <w:rFonts w:ascii="Times New Roman" w:hAnsi="Times New Roman" w:cs="Times New Roman"/>
          <w:color w:val="auto"/>
        </w:rPr>
        <w:t xml:space="preserve">5.1. Инициатива о проведении публичных слушаний по инициативе главы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 xml:space="preserve">Ардатовского муниципального района оформляется в порядке, установленном </w:t>
      </w:r>
      <w:hyperlink w:anchor="sub_1023" w:history="1">
        <w:r w:rsidRPr="00DA7E7C">
          <w:rPr>
            <w:rStyle w:val="a1"/>
            <w:rFonts w:ascii="Times New Roman" w:hAnsi="Times New Roman"/>
            <w:b w:val="0"/>
            <w:color w:val="auto"/>
          </w:rPr>
          <w:t>пунктом 2.3</w:t>
        </w:r>
      </w:hyperlink>
      <w:r w:rsidRPr="00DA7E7C">
        <w:rPr>
          <w:rFonts w:ascii="Times New Roman" w:hAnsi="Times New Roman" w:cs="Times New Roman"/>
          <w:color w:val="auto"/>
        </w:rPr>
        <w:t xml:space="preserve"> настоящего Порядка.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33" w:name="sub_1052"/>
      <w:bookmarkEnd w:id="32"/>
      <w:r w:rsidRPr="00DA7E7C">
        <w:rPr>
          <w:rFonts w:ascii="Times New Roman" w:hAnsi="Times New Roman" w:cs="Times New Roman"/>
          <w:color w:val="auto"/>
        </w:rPr>
        <w:t xml:space="preserve">5.2. Для организации и проведения публичных слушаний постановлением главы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>Ардатовского муниципального района создается рабочая группа.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34" w:name="sub_1053"/>
      <w:bookmarkEnd w:id="33"/>
      <w:r w:rsidRPr="00DA7E7C">
        <w:rPr>
          <w:rFonts w:ascii="Times New Roman" w:hAnsi="Times New Roman" w:cs="Times New Roman"/>
          <w:color w:val="auto"/>
        </w:rPr>
        <w:t xml:space="preserve">5.3. В состав рабочей группы включаются депутаты Совета депутатов, представители администрации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>Ардатовского муниципального района.</w:t>
      </w:r>
    </w:p>
    <w:bookmarkEnd w:id="34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Heading1"/>
        <w:ind w:firstLine="709"/>
        <w:rPr>
          <w:rFonts w:ascii="Times New Roman" w:hAnsi="Times New Roman" w:cs="Times New Roman"/>
          <w:color w:val="auto"/>
        </w:rPr>
      </w:pPr>
      <w:bookmarkStart w:id="35" w:name="sub_106"/>
      <w:r w:rsidRPr="00DA7E7C">
        <w:rPr>
          <w:rFonts w:ascii="Times New Roman" w:hAnsi="Times New Roman" w:cs="Times New Roman"/>
          <w:color w:val="auto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5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36" w:name="sub_1061"/>
      <w:r w:rsidRPr="00DA7E7C">
        <w:rPr>
          <w:rFonts w:ascii="Times New Roman" w:hAnsi="Times New Roman" w:cs="Times New Roman"/>
          <w:color w:val="auto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w:anchor="sub_133" w:history="1">
        <w:r w:rsidRPr="00DA7E7C">
          <w:rPr>
            <w:rStyle w:val="a1"/>
            <w:rFonts w:ascii="Times New Roman" w:hAnsi="Times New Roman"/>
            <w:b w:val="0"/>
            <w:color w:val="auto"/>
          </w:rPr>
          <w:t>подпункте 3 пункта 1.3</w:t>
        </w:r>
      </w:hyperlink>
      <w:r w:rsidRPr="00DA7E7C">
        <w:rPr>
          <w:rFonts w:ascii="Times New Roman" w:hAnsi="Times New Roman" w:cs="Times New Roman"/>
          <w:color w:val="auto"/>
        </w:rPr>
        <w:t xml:space="preserve">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</w:t>
      </w:r>
      <w:r w:rsidRPr="00D443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Кученяевского сельского поселения</w:t>
      </w:r>
      <w:r w:rsidRPr="00DA7E7C">
        <w:rPr>
          <w:rFonts w:ascii="Times New Roman" w:hAnsi="Times New Roman" w:cs="Times New Roman"/>
          <w:color w:val="auto"/>
        </w:rPr>
        <w:t xml:space="preserve"> Ардатовского муниципального района независимо от того, по чьей инициативе назначены публичные слушания.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37" w:name="sub_1062"/>
      <w:bookmarkEnd w:id="36"/>
      <w:r w:rsidRPr="00DA7E7C">
        <w:rPr>
          <w:rFonts w:ascii="Times New Roman" w:hAnsi="Times New Roman" w:cs="Times New Roman"/>
          <w:color w:val="auto"/>
        </w:rPr>
        <w:t xml:space="preserve">6.2. С документами, указанными в </w:t>
      </w:r>
      <w:hyperlink w:anchor="sub_1061" w:history="1">
        <w:r w:rsidRPr="00DA7E7C">
          <w:rPr>
            <w:rStyle w:val="a1"/>
            <w:rFonts w:ascii="Times New Roman" w:hAnsi="Times New Roman"/>
            <w:b w:val="0"/>
            <w:color w:val="auto"/>
          </w:rPr>
          <w:t>пункте 6.1</w:t>
        </w:r>
      </w:hyperlink>
      <w:r w:rsidRPr="00DA7E7C">
        <w:rPr>
          <w:rFonts w:ascii="Times New Roman" w:hAnsi="Times New Roman" w:cs="Times New Roman"/>
          <w:color w:val="auto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7"/>
    <w:p w:rsidR="00402026" w:rsidRPr="00DA7E7C" w:rsidRDefault="00402026" w:rsidP="009928E0">
      <w:pPr>
        <w:ind w:firstLine="709"/>
        <w:jc w:val="center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Heading1"/>
        <w:ind w:firstLine="709"/>
        <w:rPr>
          <w:rFonts w:ascii="Times New Roman" w:hAnsi="Times New Roman" w:cs="Times New Roman"/>
          <w:color w:val="auto"/>
        </w:rPr>
      </w:pPr>
      <w:bookmarkStart w:id="38" w:name="sub_107"/>
      <w:r w:rsidRPr="00DA7E7C">
        <w:rPr>
          <w:rFonts w:ascii="Times New Roman" w:hAnsi="Times New Roman" w:cs="Times New Roman"/>
          <w:color w:val="auto"/>
        </w:rPr>
        <w:t>7. Подготовка к проведению публичных слушаний</w:t>
      </w:r>
    </w:p>
    <w:bookmarkEnd w:id="38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39" w:name="sub_1071"/>
      <w:r w:rsidRPr="00DA7E7C">
        <w:rPr>
          <w:rFonts w:ascii="Times New Roman" w:hAnsi="Times New Roman" w:cs="Times New Roman"/>
          <w:color w:val="auto"/>
        </w:rPr>
        <w:t>7.1. Рабочая группа разрабатывает повестку дня публичных слушаний.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40" w:name="sub_1072"/>
      <w:bookmarkEnd w:id="39"/>
      <w:r w:rsidRPr="00DA7E7C">
        <w:rPr>
          <w:rFonts w:ascii="Times New Roman" w:hAnsi="Times New Roman" w:cs="Times New Roman"/>
          <w:color w:val="auto"/>
        </w:rPr>
        <w:t>7.2. Житель</w:t>
      </w:r>
      <w:r w:rsidRPr="00D443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>Ардатовского муниципального района,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41" w:name="sub_1073"/>
      <w:bookmarkEnd w:id="40"/>
      <w:r w:rsidRPr="00DA7E7C">
        <w:rPr>
          <w:rFonts w:ascii="Times New Roman" w:hAnsi="Times New Roman" w:cs="Times New Roman"/>
          <w:color w:val="auto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42" w:name="sub_1074"/>
      <w:bookmarkEnd w:id="41"/>
      <w:r w:rsidRPr="00DA7E7C">
        <w:rPr>
          <w:rFonts w:ascii="Times New Roman" w:hAnsi="Times New Roman" w:cs="Times New Roman"/>
          <w:color w:val="auto"/>
        </w:rPr>
        <w:t>7.4. Регистрация выступающих прекращается за три рабочих дня до дня проведения публичных слушаний.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43" w:name="sub_1075"/>
      <w:bookmarkEnd w:id="42"/>
      <w:r w:rsidRPr="00DA7E7C">
        <w:rPr>
          <w:rFonts w:ascii="Times New Roman" w:hAnsi="Times New Roman" w:cs="Times New Roman"/>
          <w:color w:val="auto"/>
        </w:rPr>
        <w:t>7.5. Выступающие на публичных слушаниях жители</w:t>
      </w:r>
      <w:r w:rsidRPr="00D443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Кученяевского сельского поселения</w:t>
      </w:r>
      <w:r w:rsidRPr="00DA7E7C">
        <w:rPr>
          <w:rFonts w:ascii="Times New Roman" w:hAnsi="Times New Roman" w:cs="Times New Roman"/>
          <w:color w:val="auto"/>
        </w:rPr>
        <w:t xml:space="preserve"> Ардатовского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44" w:name="sub_1076"/>
      <w:bookmarkEnd w:id="43"/>
      <w:r w:rsidRPr="00DA7E7C">
        <w:rPr>
          <w:rFonts w:ascii="Times New Roman" w:hAnsi="Times New Roman" w:cs="Times New Roman"/>
          <w:color w:val="auto"/>
        </w:rPr>
        <w:t>7.6. 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45" w:name="sub_1077"/>
      <w:bookmarkEnd w:id="44"/>
      <w:r w:rsidRPr="00DA7E7C">
        <w:rPr>
          <w:rFonts w:ascii="Times New Roman" w:hAnsi="Times New Roman" w:cs="Times New Roman"/>
          <w:color w:val="auto"/>
        </w:rPr>
        <w:t xml:space="preserve">7.7. При назначении публичных слушаний Советом депутатов администрация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>Ардатовского муниципального района оказывает рабочей группе техническую и методическую поддержку.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46" w:name="sub_1078"/>
      <w:bookmarkEnd w:id="45"/>
      <w:r w:rsidRPr="00DA7E7C">
        <w:rPr>
          <w:rFonts w:ascii="Times New Roman" w:hAnsi="Times New Roman" w:cs="Times New Roman"/>
          <w:color w:val="auto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6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Heading1"/>
        <w:ind w:firstLine="709"/>
        <w:rPr>
          <w:rFonts w:ascii="Times New Roman" w:hAnsi="Times New Roman" w:cs="Times New Roman"/>
          <w:color w:val="auto"/>
        </w:rPr>
      </w:pPr>
      <w:bookmarkStart w:id="47" w:name="sub_108"/>
      <w:r w:rsidRPr="00DA7E7C">
        <w:rPr>
          <w:rFonts w:ascii="Times New Roman" w:hAnsi="Times New Roman" w:cs="Times New Roman"/>
          <w:color w:val="auto"/>
        </w:rPr>
        <w:t>8. Проведение публичных слушаний</w:t>
      </w:r>
    </w:p>
    <w:bookmarkEnd w:id="47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48" w:name="sub_1081"/>
      <w:r w:rsidRPr="00DA7E7C">
        <w:rPr>
          <w:rFonts w:ascii="Times New Roman" w:hAnsi="Times New Roman" w:cs="Times New Roman"/>
          <w:color w:val="auto"/>
        </w:rPr>
        <w:t>8.1. Публичные слушания открывает и ведет председатель рабочей группы (далее - председательствующий).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49" w:name="sub_1082"/>
      <w:bookmarkEnd w:id="48"/>
      <w:r w:rsidRPr="00DA7E7C">
        <w:rPr>
          <w:rFonts w:ascii="Times New Roman" w:hAnsi="Times New Roman" w:cs="Times New Roman"/>
          <w:color w:val="auto"/>
        </w:rPr>
        <w:t>8.2. Из состава рабочей группы избирается секретарь.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50" w:name="sub_1083"/>
      <w:bookmarkEnd w:id="49"/>
      <w:r w:rsidRPr="00DA7E7C">
        <w:rPr>
          <w:rFonts w:ascii="Times New Roman" w:hAnsi="Times New Roman" w:cs="Times New Roman"/>
          <w:color w:val="auto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51" w:name="sub_1084"/>
      <w:bookmarkEnd w:id="50"/>
      <w:r w:rsidRPr="00DA7E7C">
        <w:rPr>
          <w:rFonts w:ascii="Times New Roman" w:hAnsi="Times New Roman" w:cs="Times New Roman"/>
          <w:color w:val="auto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52" w:name="sub_1085"/>
      <w:bookmarkEnd w:id="51"/>
      <w:r w:rsidRPr="00DA7E7C">
        <w:rPr>
          <w:rFonts w:ascii="Times New Roman" w:hAnsi="Times New Roman" w:cs="Times New Roman"/>
          <w:color w:val="auto"/>
        </w:rPr>
        <w:t>8.5.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53" w:name="sub_1086"/>
      <w:bookmarkEnd w:id="52"/>
      <w:r w:rsidRPr="00DA7E7C">
        <w:rPr>
          <w:rFonts w:ascii="Times New Roman" w:hAnsi="Times New Roman" w:cs="Times New Roman"/>
          <w:color w:val="auto"/>
        </w:rPr>
        <w:t>8.6.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54" w:name="sub_1087"/>
      <w:bookmarkEnd w:id="53"/>
      <w:r w:rsidRPr="00DA7E7C">
        <w:rPr>
          <w:rFonts w:ascii="Times New Roman" w:hAnsi="Times New Roman" w:cs="Times New Roman"/>
          <w:color w:val="auto"/>
        </w:rPr>
        <w:t>8.7.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55" w:name="sub_1088"/>
      <w:bookmarkEnd w:id="54"/>
      <w:r w:rsidRPr="00DA7E7C">
        <w:rPr>
          <w:rFonts w:ascii="Times New Roman" w:hAnsi="Times New Roman" w:cs="Times New Roman"/>
          <w:color w:val="auto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56" w:name="sub_1089"/>
      <w:bookmarkEnd w:id="55"/>
      <w:r w:rsidRPr="00DA7E7C">
        <w:rPr>
          <w:rFonts w:ascii="Times New Roman" w:hAnsi="Times New Roman" w:cs="Times New Roman"/>
          <w:color w:val="auto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6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Heading1"/>
        <w:ind w:firstLine="709"/>
        <w:rPr>
          <w:rFonts w:ascii="Times New Roman" w:hAnsi="Times New Roman" w:cs="Times New Roman"/>
          <w:color w:val="auto"/>
        </w:rPr>
      </w:pPr>
      <w:bookmarkStart w:id="57" w:name="sub_109"/>
      <w:r w:rsidRPr="00DA7E7C">
        <w:rPr>
          <w:rFonts w:ascii="Times New Roman" w:hAnsi="Times New Roman" w:cs="Times New Roman"/>
          <w:color w:val="auto"/>
        </w:rPr>
        <w:t>9. Результаты публичных слушаний</w:t>
      </w:r>
    </w:p>
    <w:bookmarkEnd w:id="57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58" w:name="sub_1091"/>
      <w:r w:rsidRPr="00DA7E7C">
        <w:rPr>
          <w:rFonts w:ascii="Times New Roman" w:hAnsi="Times New Roman" w:cs="Times New Roman"/>
          <w:color w:val="auto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 xml:space="preserve">Ардатовского муниципального района и свои рекомендации, сформулированные по результатам публичных слушаний, по форме, установленной в </w:t>
      </w:r>
      <w:hyperlink w:anchor="sub_1300" w:history="1">
        <w:r w:rsidRPr="00DA7E7C">
          <w:rPr>
            <w:rStyle w:val="a1"/>
            <w:rFonts w:ascii="Times New Roman" w:hAnsi="Times New Roman"/>
            <w:b w:val="0"/>
            <w:color w:val="auto"/>
          </w:rPr>
          <w:t>приложении 3</w:t>
        </w:r>
      </w:hyperlink>
      <w:r w:rsidRPr="00DA7E7C">
        <w:rPr>
          <w:rFonts w:ascii="Times New Roman" w:hAnsi="Times New Roman" w:cs="Times New Roman"/>
          <w:color w:val="auto"/>
        </w:rPr>
        <w:t xml:space="preserve"> к настоящему Порядку.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59" w:name="sub_1092"/>
      <w:bookmarkEnd w:id="58"/>
      <w:r w:rsidRPr="00DA7E7C">
        <w:rPr>
          <w:rFonts w:ascii="Times New Roman" w:hAnsi="Times New Roman" w:cs="Times New Roman"/>
          <w:color w:val="auto"/>
        </w:rPr>
        <w:t xml:space="preserve">9.2. Итоговый документ публичных слушаний публикуется (обнародуется) в средствах массовой информации. Публикация осуществляется администрацией </w:t>
      </w:r>
      <w:r>
        <w:rPr>
          <w:rFonts w:ascii="Times New Roman" w:hAnsi="Times New Roman" w:cs="Times New Roman"/>
        </w:rPr>
        <w:t xml:space="preserve">Кученяевского сельского поселения </w:t>
      </w:r>
      <w:r w:rsidRPr="00DA7E7C">
        <w:rPr>
          <w:rFonts w:ascii="Times New Roman" w:hAnsi="Times New Roman" w:cs="Times New Roman"/>
          <w:color w:val="auto"/>
        </w:rPr>
        <w:t>Ардатовского муниципального района независимо от того, по чьей инициативе назначены публичные слушания.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60" w:name="sub_1093"/>
      <w:bookmarkEnd w:id="59"/>
      <w:r w:rsidRPr="00DA7E7C">
        <w:rPr>
          <w:rFonts w:ascii="Times New Roman" w:hAnsi="Times New Roman" w:cs="Times New Roman"/>
          <w:color w:val="auto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61" w:name="sub_1094"/>
      <w:bookmarkEnd w:id="60"/>
      <w:r w:rsidRPr="00DA7E7C">
        <w:rPr>
          <w:rFonts w:ascii="Times New Roman" w:hAnsi="Times New Roman" w:cs="Times New Roman"/>
          <w:color w:val="auto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  <w:bookmarkStart w:id="62" w:name="sub_1095"/>
      <w:bookmarkEnd w:id="61"/>
      <w:r w:rsidRPr="00DA7E7C">
        <w:rPr>
          <w:rFonts w:ascii="Times New Roman" w:hAnsi="Times New Roman" w:cs="Times New Roman"/>
          <w:color w:val="auto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62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  <w:bookmarkStart w:id="63" w:name="sub_1100"/>
      <w:r w:rsidRPr="00DA7E7C">
        <w:rPr>
          <w:rStyle w:val="a0"/>
          <w:rFonts w:ascii="Times New Roman" w:hAnsi="Times New Roman" w:cs="Times New Roman"/>
          <w:b w:val="0"/>
          <w:bCs/>
          <w:color w:val="auto"/>
        </w:rPr>
        <w:t>Приложение 1</w:t>
      </w:r>
      <w:r w:rsidRPr="00DA7E7C">
        <w:rPr>
          <w:rStyle w:val="a0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hyperlink w:anchor="sub_1000" w:history="1">
        <w:r w:rsidRPr="00DA7E7C">
          <w:rPr>
            <w:rStyle w:val="a1"/>
            <w:rFonts w:ascii="Times New Roman" w:hAnsi="Times New Roman"/>
            <w:b w:val="0"/>
            <w:color w:val="auto"/>
          </w:rPr>
          <w:t>Порядку</w:t>
        </w:r>
      </w:hyperlink>
      <w:r w:rsidRPr="00DA7E7C">
        <w:rPr>
          <w:rStyle w:val="a0"/>
          <w:rFonts w:ascii="Times New Roman" w:hAnsi="Times New Roman" w:cs="Times New Roman"/>
          <w:b w:val="0"/>
          <w:bCs/>
          <w:color w:val="auto"/>
        </w:rPr>
        <w:t xml:space="preserve"> организации и</w:t>
      </w:r>
      <w:r w:rsidRPr="00DA7E7C">
        <w:rPr>
          <w:rStyle w:val="a0"/>
          <w:rFonts w:ascii="Times New Roman" w:hAnsi="Times New Roman" w:cs="Times New Roman"/>
          <w:b w:val="0"/>
          <w:bCs/>
          <w:color w:val="auto"/>
        </w:rPr>
        <w:br/>
        <w:t>проведения публичных слушаний</w:t>
      </w:r>
    </w:p>
    <w:bookmarkEnd w:id="63"/>
    <w:p w:rsidR="00402026" w:rsidRPr="00DA7E7C" w:rsidRDefault="00402026" w:rsidP="009928E0">
      <w:pPr>
        <w:ind w:firstLine="709"/>
        <w:jc w:val="center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a3"/>
        <w:ind w:firstLine="709"/>
        <w:jc w:val="center"/>
        <w:rPr>
          <w:rFonts w:ascii="Times New Roman" w:hAnsi="Times New Roman" w:cs="Times New Roman"/>
        </w:rPr>
      </w:pPr>
      <w:r w:rsidRPr="00DA7E7C">
        <w:rPr>
          <w:rStyle w:val="a0"/>
          <w:rFonts w:ascii="Times New Roman" w:hAnsi="Times New Roman" w:cs="Times New Roman"/>
          <w:bCs/>
        </w:rPr>
        <w:t>Список</w:t>
      </w:r>
    </w:p>
    <w:p w:rsidR="00402026" w:rsidRPr="00DA7E7C" w:rsidRDefault="00402026" w:rsidP="009928E0">
      <w:pPr>
        <w:pStyle w:val="a3"/>
        <w:ind w:firstLine="709"/>
        <w:jc w:val="center"/>
        <w:rPr>
          <w:rFonts w:ascii="Times New Roman" w:hAnsi="Times New Roman" w:cs="Times New Roman"/>
        </w:rPr>
      </w:pPr>
      <w:r w:rsidRPr="00DA7E7C">
        <w:rPr>
          <w:rStyle w:val="a0"/>
          <w:rFonts w:ascii="Times New Roman" w:hAnsi="Times New Roman" w:cs="Times New Roman"/>
          <w:bCs/>
        </w:rPr>
        <w:t>инициативной группы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21"/>
        <w:gridCol w:w="1703"/>
        <w:gridCol w:w="2272"/>
        <w:gridCol w:w="2286"/>
        <w:gridCol w:w="1369"/>
      </w:tblGrid>
      <w:tr w:rsidR="00402026" w:rsidRPr="00DA7E7C" w:rsidTr="00B439A6">
        <w:trPr>
          <w:trHeight w:val="1927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402026" w:rsidRPr="00DA7E7C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</w:tbl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Официальный представитель инициативной группы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_____________________________________________________________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              (фамилия, имя, отчество; дата рождения;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_____________________________________________________________</w:t>
      </w:r>
    </w:p>
    <w:p w:rsidR="00402026" w:rsidRPr="00DA7E7C" w:rsidRDefault="00402026" w:rsidP="009928E0">
      <w:pPr>
        <w:pStyle w:val="a3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       _____________________________________________________________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  серия, номер и дата выдачи паспорта или документа, заменяющего его,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  с указанием органа или кода органа, выдавшего данный документ;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           адрес места жительства; контактные телефоны)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_____________________________________________________________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_____________________                                   _________________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     подпись                                                дата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  <w:bookmarkStart w:id="64" w:name="sub_1200"/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  <w:r w:rsidRPr="00DA7E7C">
        <w:rPr>
          <w:rStyle w:val="a0"/>
          <w:rFonts w:ascii="Times New Roman" w:hAnsi="Times New Roman" w:cs="Times New Roman"/>
          <w:b w:val="0"/>
          <w:bCs/>
          <w:color w:val="auto"/>
        </w:rPr>
        <w:t>Приложение 2</w:t>
      </w:r>
      <w:r w:rsidRPr="00DA7E7C">
        <w:rPr>
          <w:rStyle w:val="a0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hyperlink w:anchor="sub_1000" w:history="1">
        <w:r w:rsidRPr="00DA7E7C">
          <w:rPr>
            <w:rStyle w:val="a1"/>
            <w:rFonts w:ascii="Times New Roman" w:hAnsi="Times New Roman"/>
            <w:color w:val="auto"/>
          </w:rPr>
          <w:t>Порядку</w:t>
        </w:r>
      </w:hyperlink>
      <w:r w:rsidRPr="00DA7E7C">
        <w:rPr>
          <w:rStyle w:val="a0"/>
          <w:rFonts w:ascii="Times New Roman" w:hAnsi="Times New Roman" w:cs="Times New Roman"/>
          <w:b w:val="0"/>
          <w:bCs/>
          <w:color w:val="auto"/>
        </w:rPr>
        <w:t xml:space="preserve"> организации и</w:t>
      </w:r>
      <w:r w:rsidRPr="00DA7E7C">
        <w:rPr>
          <w:rStyle w:val="a0"/>
          <w:rFonts w:ascii="Times New Roman" w:hAnsi="Times New Roman" w:cs="Times New Roman"/>
          <w:b w:val="0"/>
          <w:bCs/>
          <w:color w:val="auto"/>
        </w:rPr>
        <w:br/>
        <w:t>проведения публичных слушаний</w:t>
      </w:r>
    </w:p>
    <w:bookmarkEnd w:id="64"/>
    <w:p w:rsidR="00402026" w:rsidRPr="00DA7E7C" w:rsidRDefault="00402026" w:rsidP="009928E0">
      <w:pPr>
        <w:ind w:firstLine="709"/>
        <w:jc w:val="center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a3"/>
        <w:ind w:firstLine="709"/>
        <w:jc w:val="center"/>
        <w:rPr>
          <w:rStyle w:val="a0"/>
          <w:rFonts w:ascii="Times New Roman" w:hAnsi="Times New Roman" w:cs="Times New Roman"/>
          <w:bCs/>
        </w:rPr>
      </w:pPr>
    </w:p>
    <w:p w:rsidR="00402026" w:rsidRPr="00DA7E7C" w:rsidRDefault="00402026" w:rsidP="009928E0">
      <w:pPr>
        <w:pStyle w:val="a3"/>
        <w:ind w:firstLine="709"/>
        <w:jc w:val="center"/>
        <w:rPr>
          <w:rFonts w:ascii="Times New Roman" w:hAnsi="Times New Roman" w:cs="Times New Roman"/>
        </w:rPr>
      </w:pPr>
      <w:r w:rsidRPr="00DA7E7C">
        <w:rPr>
          <w:rStyle w:val="a0"/>
          <w:rFonts w:ascii="Times New Roman" w:hAnsi="Times New Roman" w:cs="Times New Roman"/>
          <w:bCs/>
        </w:rPr>
        <w:t>Подписной лист</w:t>
      </w:r>
    </w:p>
    <w:p w:rsidR="00402026" w:rsidRPr="00DA7E7C" w:rsidRDefault="00402026" w:rsidP="009928E0">
      <w:pPr>
        <w:pStyle w:val="a3"/>
        <w:ind w:firstLine="709"/>
        <w:jc w:val="center"/>
        <w:rPr>
          <w:rFonts w:ascii="Times New Roman" w:hAnsi="Times New Roman" w:cs="Times New Roman"/>
        </w:rPr>
      </w:pPr>
      <w:r w:rsidRPr="00DA7E7C">
        <w:rPr>
          <w:rStyle w:val="a0"/>
          <w:rFonts w:ascii="Times New Roman" w:hAnsi="Times New Roman" w:cs="Times New Roman"/>
          <w:bCs/>
        </w:rPr>
        <w:t>публичных слушаний</w:t>
      </w:r>
    </w:p>
    <w:p w:rsidR="00402026" w:rsidRPr="00DA7E7C" w:rsidRDefault="00402026" w:rsidP="009928E0">
      <w:pPr>
        <w:ind w:firstLine="709"/>
        <w:jc w:val="center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a3"/>
        <w:ind w:firstLine="709"/>
        <w:jc w:val="center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Тема для проведения публичных слушаний </w:t>
      </w:r>
    </w:p>
    <w:p w:rsidR="00402026" w:rsidRPr="00DA7E7C" w:rsidRDefault="00402026" w:rsidP="009928E0">
      <w:pPr>
        <w:pStyle w:val="a3"/>
        <w:ind w:firstLine="709"/>
        <w:jc w:val="center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_____________________________________________________________</w:t>
      </w:r>
    </w:p>
    <w:p w:rsidR="00402026" w:rsidRPr="00DA7E7C" w:rsidRDefault="00402026" w:rsidP="009928E0">
      <w:pPr>
        <w:pStyle w:val="a3"/>
        <w:ind w:firstLine="709"/>
        <w:jc w:val="center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_____________________________________________________________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2218"/>
        <w:gridCol w:w="1892"/>
        <w:gridCol w:w="2694"/>
        <w:gridCol w:w="1701"/>
      </w:tblGrid>
      <w:tr w:rsidR="00402026" w:rsidRPr="00DA7E7C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402026" w:rsidRPr="00DA7E7C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B439A6">
            <w:pPr>
              <w:pStyle w:val="a2"/>
              <w:ind w:firstLine="709"/>
              <w:rPr>
                <w:rFonts w:ascii="Times New Roman" w:hAnsi="Times New Roman" w:cs="Times New Roman"/>
              </w:rPr>
            </w:pPr>
          </w:p>
        </w:tc>
      </w:tr>
    </w:tbl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Подписной лист удостоверяю: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_____________________________________________________________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_____________________________________________________________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(фамилия, имя, отчество лица, собиравшего подписи; серия, номер и дата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   выдачи паспорта или документа, заменяющего паспорт гражданина,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с указанием наименования или кода выдавшего его органа; адрес места</w:t>
      </w:r>
    </w:p>
    <w:p w:rsidR="00402026" w:rsidRPr="00DA7E7C" w:rsidRDefault="00402026" w:rsidP="009928E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                     жительства; подпись и дата)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  <w:bookmarkStart w:id="65" w:name="sub_1300"/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</w:p>
    <w:p w:rsidR="00402026" w:rsidRPr="00DA7E7C" w:rsidRDefault="00402026" w:rsidP="009928E0">
      <w:pPr>
        <w:ind w:firstLine="709"/>
        <w:jc w:val="right"/>
        <w:rPr>
          <w:rStyle w:val="a0"/>
          <w:rFonts w:ascii="Times New Roman" w:hAnsi="Times New Roman" w:cs="Times New Roman"/>
          <w:b w:val="0"/>
          <w:bCs/>
          <w:color w:val="auto"/>
        </w:rPr>
      </w:pPr>
      <w:r w:rsidRPr="00DA7E7C">
        <w:rPr>
          <w:rStyle w:val="a0"/>
          <w:rFonts w:ascii="Times New Roman" w:hAnsi="Times New Roman" w:cs="Times New Roman"/>
          <w:b w:val="0"/>
          <w:bCs/>
          <w:color w:val="auto"/>
        </w:rPr>
        <w:t>Приложение 3</w:t>
      </w:r>
      <w:r w:rsidRPr="00DA7E7C">
        <w:rPr>
          <w:rStyle w:val="a0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hyperlink w:anchor="sub_1000" w:history="1">
        <w:r w:rsidRPr="00DA7E7C">
          <w:rPr>
            <w:rStyle w:val="a1"/>
            <w:rFonts w:ascii="Times New Roman" w:hAnsi="Times New Roman"/>
            <w:color w:val="auto"/>
          </w:rPr>
          <w:t>Порядку</w:t>
        </w:r>
      </w:hyperlink>
      <w:r w:rsidRPr="00DA7E7C">
        <w:rPr>
          <w:rStyle w:val="a0"/>
          <w:rFonts w:ascii="Times New Roman" w:hAnsi="Times New Roman" w:cs="Times New Roman"/>
          <w:bCs/>
          <w:color w:val="auto"/>
        </w:rPr>
        <w:t xml:space="preserve"> </w:t>
      </w:r>
      <w:r w:rsidRPr="00DA7E7C">
        <w:rPr>
          <w:rStyle w:val="a0"/>
          <w:rFonts w:ascii="Times New Roman" w:hAnsi="Times New Roman" w:cs="Times New Roman"/>
          <w:b w:val="0"/>
          <w:bCs/>
          <w:color w:val="auto"/>
        </w:rPr>
        <w:t>организации и</w:t>
      </w:r>
      <w:r w:rsidRPr="00DA7E7C">
        <w:rPr>
          <w:rStyle w:val="a0"/>
          <w:rFonts w:ascii="Times New Roman" w:hAnsi="Times New Roman" w:cs="Times New Roman"/>
          <w:b w:val="0"/>
          <w:bCs/>
          <w:color w:val="auto"/>
        </w:rPr>
        <w:br/>
        <w:t>проведения публичных слушаний</w:t>
      </w:r>
    </w:p>
    <w:bookmarkEnd w:id="65"/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a3"/>
        <w:ind w:firstLine="709"/>
        <w:jc w:val="center"/>
        <w:rPr>
          <w:rFonts w:ascii="Times New Roman" w:hAnsi="Times New Roman" w:cs="Times New Roman"/>
        </w:rPr>
      </w:pPr>
      <w:r w:rsidRPr="00DA7E7C">
        <w:rPr>
          <w:rStyle w:val="a0"/>
          <w:rFonts w:ascii="Times New Roman" w:hAnsi="Times New Roman" w:cs="Times New Roman"/>
          <w:bCs/>
        </w:rPr>
        <w:t>Итоговый документ</w:t>
      </w:r>
    </w:p>
    <w:p w:rsidR="00402026" w:rsidRPr="00DA7E7C" w:rsidRDefault="00402026" w:rsidP="009928E0">
      <w:pPr>
        <w:pStyle w:val="a3"/>
        <w:ind w:firstLine="709"/>
        <w:jc w:val="center"/>
        <w:rPr>
          <w:rFonts w:ascii="Times New Roman" w:hAnsi="Times New Roman" w:cs="Times New Roman"/>
        </w:rPr>
      </w:pPr>
      <w:r w:rsidRPr="00DA7E7C">
        <w:rPr>
          <w:rStyle w:val="a0"/>
          <w:rFonts w:ascii="Times New Roman" w:hAnsi="Times New Roman" w:cs="Times New Roman"/>
          <w:bCs/>
        </w:rPr>
        <w:t>публичных слушаний</w:t>
      </w:r>
    </w:p>
    <w:p w:rsidR="00402026" w:rsidRPr="00DA7E7C" w:rsidRDefault="00402026" w:rsidP="009928E0">
      <w:pPr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D44352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  Публичные слушания назначены решением Совета  депутатов</w:t>
      </w:r>
      <w:r w:rsidRPr="00D443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Кученяевского    сельского поселения</w:t>
      </w:r>
      <w:r w:rsidRPr="00DA7E7C">
        <w:rPr>
          <w:rFonts w:ascii="Times New Roman" w:hAnsi="Times New Roman" w:cs="Times New Roman"/>
        </w:rPr>
        <w:t xml:space="preserve">  Ардатовского</w:t>
      </w:r>
      <w:r>
        <w:rPr>
          <w:rFonts w:ascii="Times New Roman" w:hAnsi="Times New Roman" w:cs="Times New Roman"/>
        </w:rPr>
        <w:t xml:space="preserve"> </w:t>
      </w:r>
      <w:r w:rsidRPr="00DA7E7C">
        <w:rPr>
          <w:rFonts w:ascii="Times New Roman" w:hAnsi="Times New Roman" w:cs="Times New Roman"/>
        </w:rPr>
        <w:t xml:space="preserve">муниципального района (постановлением  главы </w:t>
      </w:r>
      <w:r>
        <w:rPr>
          <w:rFonts w:ascii="Times New Roman" w:hAnsi="Times New Roman" w:cs="Times New Roman"/>
        </w:rPr>
        <w:t>Кученяевского сельского поселения</w:t>
      </w:r>
      <w:r w:rsidRPr="00DA7E7C">
        <w:rPr>
          <w:rFonts w:ascii="Times New Roman" w:hAnsi="Times New Roman" w:cs="Times New Roman"/>
        </w:rPr>
        <w:t xml:space="preserve"> Ардатовского  муниципального</w:t>
      </w:r>
      <w:r>
        <w:rPr>
          <w:rFonts w:ascii="Times New Roman" w:hAnsi="Times New Roman" w:cs="Times New Roman"/>
        </w:rPr>
        <w:t xml:space="preserve"> </w:t>
      </w:r>
      <w:r w:rsidRPr="00DA7E7C">
        <w:rPr>
          <w:rFonts w:ascii="Times New Roman" w:hAnsi="Times New Roman" w:cs="Times New Roman"/>
        </w:rPr>
        <w:t>района) от _______________ N _____________</w:t>
      </w:r>
    </w:p>
    <w:p w:rsidR="00402026" w:rsidRPr="00DA7E7C" w:rsidRDefault="00402026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  Тема публичных слушаний:</w:t>
      </w:r>
    </w:p>
    <w:p w:rsidR="00402026" w:rsidRPr="00DA7E7C" w:rsidRDefault="00402026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_______________________________________________________________________________________________________________________________</w:t>
      </w:r>
    </w:p>
    <w:p w:rsidR="00402026" w:rsidRPr="00DA7E7C" w:rsidRDefault="00402026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Дата и время проведения ________ Место проведения _______________________</w:t>
      </w:r>
    </w:p>
    <w:p w:rsidR="00402026" w:rsidRPr="00DA7E7C" w:rsidRDefault="00402026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  Состав рабочей группы по организации и проведению публичных слушаний</w:t>
      </w:r>
    </w:p>
    <w:p w:rsidR="00402026" w:rsidRPr="00DA7E7C" w:rsidRDefault="00402026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_____________________________________________________________</w:t>
      </w:r>
    </w:p>
    <w:p w:rsidR="00402026" w:rsidRPr="00DA7E7C" w:rsidRDefault="00402026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_____________________________________________________________</w:t>
      </w:r>
    </w:p>
    <w:p w:rsidR="00402026" w:rsidRPr="00DA7E7C" w:rsidRDefault="00402026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_____________________________________________________________</w:t>
      </w:r>
    </w:p>
    <w:p w:rsidR="00402026" w:rsidRPr="00DA7E7C" w:rsidRDefault="00402026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(фамилия, имя, отчество, занимаемая должность члена рабочей группы</w:t>
      </w:r>
    </w:p>
    <w:p w:rsidR="00402026" w:rsidRPr="00DA7E7C" w:rsidRDefault="00402026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       по организации и проведению публичных слушаний)</w:t>
      </w:r>
    </w:p>
    <w:tbl>
      <w:tblPr>
        <w:tblW w:w="9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276"/>
        <w:gridCol w:w="992"/>
        <w:gridCol w:w="2268"/>
        <w:gridCol w:w="2410"/>
        <w:gridCol w:w="2208"/>
      </w:tblGrid>
      <w:tr w:rsidR="00402026" w:rsidRPr="00DA7E7C" w:rsidTr="00DA7E7C">
        <w:trPr>
          <w:trHeight w:val="14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ind w:firstLine="709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N</w:t>
            </w:r>
            <w:r w:rsidRPr="00DA7E7C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402026" w:rsidRPr="00DA7E7C" w:rsidTr="00DA7E7C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ind w:firstLine="709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Ф.И.О. члена(ов)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402026" w:rsidRPr="00DA7E7C" w:rsidTr="00DA7E7C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rPr>
                <w:rFonts w:ascii="Times New Roman" w:hAnsi="Times New Roman" w:cs="Times New Roman"/>
              </w:rPr>
            </w:pPr>
            <w:r w:rsidRPr="00DA7E7C">
              <w:rPr>
                <w:rFonts w:ascii="Times New Roman" w:hAnsi="Times New Roman" w:cs="Times New Roman"/>
              </w:rPr>
              <w:t>Ф.И.О. члена(ов)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026" w:rsidRPr="00DA7E7C" w:rsidRDefault="00402026" w:rsidP="009928E0">
            <w:pPr>
              <w:pStyle w:val="a2"/>
              <w:spacing w:line="240" w:lineRule="atLeast"/>
              <w:ind w:firstLine="709"/>
              <w:rPr>
                <w:rFonts w:ascii="Times New Roman" w:hAnsi="Times New Roman" w:cs="Times New Roman"/>
              </w:rPr>
            </w:pPr>
          </w:p>
        </w:tc>
      </w:tr>
    </w:tbl>
    <w:p w:rsidR="00402026" w:rsidRPr="00DA7E7C" w:rsidRDefault="00402026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 xml:space="preserve">     Решение рабочей группы, в том числе мотивированное  обоснование  его принятия ________________________________________________________________</w:t>
      </w:r>
    </w:p>
    <w:p w:rsidR="00402026" w:rsidRPr="00DA7E7C" w:rsidRDefault="00402026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</w:rPr>
      </w:pPr>
    </w:p>
    <w:p w:rsidR="00402026" w:rsidRPr="00DA7E7C" w:rsidRDefault="00402026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DA7E7C">
        <w:rPr>
          <w:rFonts w:ascii="Times New Roman" w:hAnsi="Times New Roman" w:cs="Times New Roman"/>
        </w:rPr>
        <w:t>Председатель рабочей группы          Подпись           И.О. Фамилия</w:t>
      </w:r>
    </w:p>
    <w:p w:rsidR="00402026" w:rsidRPr="009928E0" w:rsidRDefault="00402026" w:rsidP="009928E0">
      <w:pPr>
        <w:pStyle w:val="a3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                                             Дата</w:t>
      </w:r>
    </w:p>
    <w:p w:rsidR="00402026" w:rsidRPr="009928E0" w:rsidRDefault="00402026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02026" w:rsidRPr="009928E0" w:rsidRDefault="00402026" w:rsidP="009928E0">
      <w:pPr>
        <w:spacing w:line="240" w:lineRule="atLeast"/>
        <w:contextualSpacing/>
        <w:rPr>
          <w:sz w:val="28"/>
          <w:szCs w:val="28"/>
        </w:rPr>
      </w:pPr>
    </w:p>
    <w:sectPr w:rsidR="00402026" w:rsidRPr="009928E0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8E0"/>
    <w:rsid w:val="00191831"/>
    <w:rsid w:val="002A39EB"/>
    <w:rsid w:val="003C2207"/>
    <w:rsid w:val="00402026"/>
    <w:rsid w:val="00565507"/>
    <w:rsid w:val="005B351D"/>
    <w:rsid w:val="00637BF2"/>
    <w:rsid w:val="00764A6D"/>
    <w:rsid w:val="007B3DD6"/>
    <w:rsid w:val="009458AF"/>
    <w:rsid w:val="009928E0"/>
    <w:rsid w:val="009E3CA0"/>
    <w:rsid w:val="009E3D18"/>
    <w:rsid w:val="00B34277"/>
    <w:rsid w:val="00B439A6"/>
    <w:rsid w:val="00B772D7"/>
    <w:rsid w:val="00D3495F"/>
    <w:rsid w:val="00D44352"/>
    <w:rsid w:val="00D960BA"/>
    <w:rsid w:val="00DA7E7C"/>
    <w:rsid w:val="00F87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8E0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928E0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928E0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">
    <w:name w:val="Основной текст_"/>
    <w:basedOn w:val="DefaultParagraphFont"/>
    <w:link w:val="2"/>
    <w:uiPriority w:val="99"/>
    <w:locked/>
    <w:rsid w:val="009928E0"/>
    <w:rPr>
      <w:rFonts w:ascii="Times New Roman" w:hAnsi="Times New Roman" w:cs="Times New Roman"/>
      <w:spacing w:val="10"/>
      <w:shd w:val="clear" w:color="auto" w:fill="FFFFFF"/>
    </w:rPr>
  </w:style>
  <w:style w:type="character" w:customStyle="1" w:styleId="20">
    <w:name w:val="Основной текст (2)_"/>
    <w:basedOn w:val="DefaultParagraphFont"/>
    <w:link w:val="21"/>
    <w:uiPriority w:val="99"/>
    <w:locked/>
    <w:rsid w:val="009928E0"/>
    <w:rPr>
      <w:rFonts w:ascii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928E0"/>
    <w:rPr>
      <w:rFonts w:ascii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2">
    <w:name w:val="Основной текст2"/>
    <w:basedOn w:val="Normal"/>
    <w:link w:val="a"/>
    <w:uiPriority w:val="99"/>
    <w:rsid w:val="009928E0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/>
    </w:rPr>
  </w:style>
  <w:style w:type="paragraph" w:customStyle="1" w:styleId="21">
    <w:name w:val="Основной текст (2)"/>
    <w:basedOn w:val="Normal"/>
    <w:link w:val="20"/>
    <w:uiPriority w:val="99"/>
    <w:rsid w:val="009928E0"/>
    <w:pPr>
      <w:shd w:val="clear" w:color="auto" w:fill="FFFFFF"/>
      <w:spacing w:before="900" w:after="480" w:line="266" w:lineRule="exact"/>
    </w:pPr>
    <w:rPr>
      <w:rFonts w:ascii="Times New Roman" w:eastAsia="Times New Roman" w:hAnsi="Times New Roman" w:cs="Times New Roman"/>
      <w:color w:val="auto"/>
      <w:spacing w:val="10"/>
      <w:sz w:val="21"/>
      <w:szCs w:val="21"/>
      <w:lang w:eastAsia="en-US"/>
    </w:rPr>
  </w:style>
  <w:style w:type="paragraph" w:customStyle="1" w:styleId="30">
    <w:name w:val="Основной текст (3)"/>
    <w:basedOn w:val="Normal"/>
    <w:link w:val="3"/>
    <w:uiPriority w:val="99"/>
    <w:rsid w:val="009928E0"/>
    <w:pPr>
      <w:shd w:val="clear" w:color="auto" w:fill="FFFFFF"/>
      <w:spacing w:before="60" w:line="241" w:lineRule="exact"/>
      <w:jc w:val="both"/>
    </w:pPr>
    <w:rPr>
      <w:rFonts w:ascii="Times New Roman" w:eastAsia="Times New Roman" w:hAnsi="Times New Roman" w:cs="Times New Roman"/>
      <w:color w:val="auto"/>
      <w:spacing w:val="10"/>
      <w:sz w:val="19"/>
      <w:szCs w:val="19"/>
      <w:lang w:eastAsia="en-US"/>
    </w:rPr>
  </w:style>
  <w:style w:type="character" w:customStyle="1" w:styleId="a0">
    <w:name w:val="Цветовое выделение"/>
    <w:uiPriority w:val="99"/>
    <w:rsid w:val="009928E0"/>
    <w:rPr>
      <w:b/>
      <w:color w:val="26282F"/>
    </w:rPr>
  </w:style>
  <w:style w:type="character" w:customStyle="1" w:styleId="a1">
    <w:name w:val="Гипертекстовая ссылка"/>
    <w:basedOn w:val="a0"/>
    <w:uiPriority w:val="99"/>
    <w:rsid w:val="009928E0"/>
    <w:rPr>
      <w:rFonts w:cs="Times New Roman"/>
      <w:bCs/>
      <w:color w:val="106BBE"/>
    </w:rPr>
  </w:style>
  <w:style w:type="paragraph" w:customStyle="1" w:styleId="a2">
    <w:name w:val="Нормальный (таблица)"/>
    <w:basedOn w:val="Normal"/>
    <w:next w:val="Normal"/>
    <w:uiPriority w:val="99"/>
    <w:rsid w:val="009928E0"/>
    <w:pPr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color w:val="auto"/>
    </w:rPr>
  </w:style>
  <w:style w:type="paragraph" w:customStyle="1" w:styleId="a3">
    <w:name w:val="Таблицы (моноширинный)"/>
    <w:basedOn w:val="Normal"/>
    <w:next w:val="Normal"/>
    <w:uiPriority w:val="99"/>
    <w:rsid w:val="009928E0"/>
    <w:pPr>
      <w:autoSpaceDE w:val="0"/>
      <w:autoSpaceDN w:val="0"/>
      <w:adjustRightInd w:val="0"/>
    </w:pPr>
    <w:rPr>
      <w:rFonts w:eastAsia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2138258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186367/13" TargetMode="External"/><Relationship Id="rId5" Type="http://schemas.openxmlformats.org/officeDocument/2006/relationships/hyperlink" Target="http://mobileonline.garant.ru/document/redirect/890361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74</TotalTime>
  <Pages>9</Pages>
  <Words>2983</Words>
  <Characters>17004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6</cp:revision>
  <cp:lastPrinted>2021-12-22T13:06:00Z</cp:lastPrinted>
  <dcterms:created xsi:type="dcterms:W3CDTF">2021-10-04T06:12:00Z</dcterms:created>
  <dcterms:modified xsi:type="dcterms:W3CDTF">2021-12-27T11:09:00Z</dcterms:modified>
</cp:coreProperties>
</file>