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F04" w:rsidRPr="00F4663F" w:rsidRDefault="007D4F04" w:rsidP="003F335D">
      <w:pPr>
        <w:jc w:val="center"/>
        <w:rPr>
          <w:rFonts w:cs="Tahoma"/>
        </w:rPr>
      </w:pPr>
      <w:r w:rsidRPr="00F4663F">
        <w:rPr>
          <w:rFonts w:cs="Tahoma"/>
        </w:rPr>
        <w:t>РЕСПУБЛИКА МОРДОВИЯ</w:t>
      </w:r>
    </w:p>
    <w:p w:rsidR="007D4F04" w:rsidRPr="00F4663F" w:rsidRDefault="007D4F04" w:rsidP="003F335D">
      <w:pPr>
        <w:jc w:val="center"/>
        <w:rPr>
          <w:rFonts w:cs="Tahoma"/>
        </w:rPr>
      </w:pPr>
      <w:r w:rsidRPr="00F4663F">
        <w:rPr>
          <w:rFonts w:cs="Tahoma"/>
        </w:rPr>
        <w:t>АДМИНИСТРАЦИЯ</w:t>
      </w:r>
    </w:p>
    <w:p w:rsidR="007D4F04" w:rsidRPr="00F4663F" w:rsidRDefault="007D4F04" w:rsidP="003F335D">
      <w:pPr>
        <w:ind w:left="-567"/>
        <w:jc w:val="center"/>
        <w:rPr>
          <w:rFonts w:cs="Tahoma"/>
        </w:rPr>
      </w:pPr>
      <w:r w:rsidRPr="00F4663F">
        <w:rPr>
          <w:rFonts w:cs="Tahoma"/>
        </w:rPr>
        <w:t>КУЧЕНЯЕВСКОГО СЕЛЬСКОГО ПОСЕЛЕНИЯ</w:t>
      </w:r>
    </w:p>
    <w:p w:rsidR="007D4F04" w:rsidRPr="00F4663F" w:rsidRDefault="007D4F04" w:rsidP="003F335D">
      <w:pPr>
        <w:ind w:left="-567"/>
        <w:jc w:val="center"/>
      </w:pPr>
      <w:r w:rsidRPr="00F4663F">
        <w:t>АРДАТОВСКОГО МУНИЦИПАЛЬНОГО РАЙОНА</w:t>
      </w:r>
    </w:p>
    <w:p w:rsidR="007D4F04" w:rsidRPr="00F4663F" w:rsidRDefault="007D4F04" w:rsidP="003F335D">
      <w:pPr>
        <w:ind w:left="-567"/>
        <w:jc w:val="center"/>
      </w:pPr>
      <w:r w:rsidRPr="00F4663F">
        <w:t>РЕСПУБЛИКИ МОРДОВИЯ</w:t>
      </w:r>
    </w:p>
    <w:p w:rsidR="007D4F04" w:rsidRPr="00F4663F" w:rsidRDefault="007D4F04" w:rsidP="0086441D">
      <w:pPr>
        <w:rPr>
          <w:rFonts w:cs="Tahoma"/>
        </w:rPr>
      </w:pPr>
    </w:p>
    <w:p w:rsidR="007D4F04" w:rsidRPr="00F4663F" w:rsidRDefault="007D4F04" w:rsidP="0086441D">
      <w:pPr>
        <w:ind w:left="-567"/>
        <w:jc w:val="center"/>
        <w:rPr>
          <w:rFonts w:cs="Tahoma"/>
        </w:rPr>
      </w:pPr>
      <w:r w:rsidRPr="00F4663F">
        <w:rPr>
          <w:rFonts w:cs="Tahoma"/>
        </w:rPr>
        <w:t>ПОСТАНОВЛЕНИЕ</w:t>
      </w:r>
    </w:p>
    <w:p w:rsidR="007D4F04" w:rsidRPr="00F4663F" w:rsidRDefault="007D4F04" w:rsidP="0086441D">
      <w:pPr>
        <w:ind w:left="-567"/>
        <w:rPr>
          <w:rFonts w:cs="Tahoma"/>
        </w:rPr>
      </w:pPr>
      <w:r w:rsidRPr="00F4663F">
        <w:rPr>
          <w:rFonts w:cs="Tahoma"/>
        </w:rPr>
        <w:t xml:space="preserve">                               09декабря 2021г.                                 №55</w:t>
      </w:r>
    </w:p>
    <w:p w:rsidR="007D4F04" w:rsidRPr="00F4663F" w:rsidRDefault="007D4F04" w:rsidP="0086441D">
      <w:pPr>
        <w:ind w:left="-567"/>
        <w:rPr>
          <w:rFonts w:cs="Tahoma"/>
        </w:rPr>
      </w:pPr>
    </w:p>
    <w:p w:rsidR="007D4F04" w:rsidRPr="00F4663F" w:rsidRDefault="007D4F04" w:rsidP="0086441D">
      <w:pPr>
        <w:rPr>
          <w:b/>
          <w:bCs/>
        </w:rPr>
      </w:pPr>
    </w:p>
    <w:p w:rsidR="007D4F04" w:rsidRPr="00F4663F" w:rsidRDefault="007D4F04" w:rsidP="0086441D">
      <w:pPr>
        <w:pStyle w:val="ConsPlusNormal"/>
        <w:widowControl/>
        <w:ind w:firstLine="0"/>
        <w:jc w:val="both"/>
        <w:rPr>
          <w:sz w:val="24"/>
          <w:szCs w:val="24"/>
        </w:rPr>
      </w:pPr>
      <w:r w:rsidRPr="00F4663F">
        <w:rPr>
          <w:rFonts w:ascii="Times New Roman" w:hAnsi="Times New Roman" w:cs="Times New Roman"/>
          <w:sz w:val="24"/>
          <w:szCs w:val="24"/>
        </w:rPr>
        <w:t xml:space="preserve">     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Кученяевского сельского поселения Ардатовского муниципального района Республики Мордовия</w:t>
      </w:r>
    </w:p>
    <w:p w:rsidR="007D4F04" w:rsidRPr="00F4663F" w:rsidRDefault="007D4F04" w:rsidP="0086441D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7D4F04" w:rsidRPr="00F4663F" w:rsidRDefault="007D4F04" w:rsidP="0086441D">
      <w:pPr>
        <w:jc w:val="both"/>
        <w:rPr>
          <w:bCs/>
        </w:rPr>
      </w:pPr>
      <w:r w:rsidRPr="00F4663F">
        <w:t xml:space="preserve">          В соответствии со </w:t>
      </w:r>
      <w:hyperlink r:id="rId5" w:history="1">
        <w:r w:rsidRPr="00F4663F">
          <w:rPr>
            <w:rStyle w:val="Hyperlink"/>
            <w:color w:val="auto"/>
            <w:u w:val="none"/>
          </w:rPr>
          <w:t>статьями 160.1, 1</w:t>
        </w:r>
      </w:hyperlink>
      <w:r w:rsidRPr="00F4663F">
        <w:t>60.2 Бюджетного кодекса Российской Федерации, постановлением</w:t>
      </w:r>
      <w:r w:rsidRPr="00F4663F">
        <w:rPr>
          <w:spacing w:val="1"/>
        </w:rPr>
        <w:t xml:space="preserve"> </w:t>
      </w:r>
      <w:r w:rsidRPr="00F4663F">
        <w:t>Правительства</w:t>
      </w:r>
      <w:r w:rsidRPr="00F4663F">
        <w:rPr>
          <w:spacing w:val="1"/>
        </w:rPr>
        <w:t xml:space="preserve"> </w:t>
      </w:r>
      <w:r w:rsidRPr="00F4663F">
        <w:t>Российской</w:t>
      </w:r>
      <w:r w:rsidRPr="00F4663F">
        <w:rPr>
          <w:spacing w:val="1"/>
        </w:rPr>
        <w:t xml:space="preserve"> </w:t>
      </w:r>
      <w:r w:rsidRPr="00F4663F">
        <w:t>Федерации</w:t>
      </w:r>
      <w:r w:rsidRPr="00F4663F">
        <w:rPr>
          <w:spacing w:val="1"/>
        </w:rPr>
        <w:t xml:space="preserve"> </w:t>
      </w:r>
      <w:r w:rsidRPr="00F4663F">
        <w:t>от</w:t>
      </w:r>
      <w:r w:rsidRPr="00F4663F">
        <w:rPr>
          <w:spacing w:val="1"/>
        </w:rPr>
        <w:t xml:space="preserve"> </w:t>
      </w:r>
      <w:r w:rsidRPr="00F4663F">
        <w:t>16</w:t>
      </w:r>
      <w:r w:rsidRPr="00F4663F">
        <w:rPr>
          <w:spacing w:val="1"/>
        </w:rPr>
        <w:t xml:space="preserve"> </w:t>
      </w:r>
      <w:r w:rsidRPr="00F4663F">
        <w:t>сентября</w:t>
      </w:r>
      <w:r w:rsidRPr="00F4663F">
        <w:rPr>
          <w:spacing w:val="1"/>
        </w:rPr>
        <w:t xml:space="preserve"> </w:t>
      </w:r>
      <w:r w:rsidRPr="00F4663F">
        <w:t>2021</w:t>
      </w:r>
      <w:r w:rsidRPr="00F4663F">
        <w:rPr>
          <w:spacing w:val="1"/>
        </w:rPr>
        <w:t xml:space="preserve"> </w:t>
      </w:r>
      <w:r w:rsidRPr="00F4663F">
        <w:t>года</w:t>
      </w:r>
      <w:r w:rsidRPr="00F4663F">
        <w:rPr>
          <w:spacing w:val="1"/>
        </w:rPr>
        <w:t xml:space="preserve"> </w:t>
      </w:r>
      <w:r w:rsidRPr="00F4663F">
        <w:t>№</w:t>
      </w:r>
      <w:r w:rsidRPr="00F4663F">
        <w:rPr>
          <w:spacing w:val="1"/>
        </w:rPr>
        <w:t xml:space="preserve"> </w:t>
      </w:r>
      <w:r w:rsidRPr="00F4663F">
        <w:t>1568</w:t>
      </w:r>
      <w:r w:rsidRPr="00F4663F">
        <w:rPr>
          <w:spacing w:val="1"/>
        </w:rPr>
        <w:t xml:space="preserve"> </w:t>
      </w:r>
      <w:r w:rsidRPr="00F4663F">
        <w:t>«Об</w:t>
      </w:r>
      <w:r w:rsidRPr="00F4663F">
        <w:rPr>
          <w:spacing w:val="1"/>
        </w:rPr>
        <w:t xml:space="preserve"> </w:t>
      </w:r>
      <w:r w:rsidRPr="00F4663F">
        <w:t>утверждении</w:t>
      </w:r>
      <w:r w:rsidRPr="00F4663F">
        <w:rPr>
          <w:spacing w:val="1"/>
        </w:rPr>
        <w:t xml:space="preserve"> </w:t>
      </w:r>
      <w:r w:rsidRPr="00F4663F">
        <w:t>общих</w:t>
      </w:r>
      <w:r w:rsidRPr="00F4663F">
        <w:rPr>
          <w:spacing w:val="71"/>
        </w:rPr>
        <w:t xml:space="preserve"> </w:t>
      </w:r>
      <w:r w:rsidRPr="00F4663F">
        <w:t>требований</w:t>
      </w:r>
      <w:r w:rsidRPr="00F4663F">
        <w:rPr>
          <w:spacing w:val="71"/>
        </w:rPr>
        <w:t xml:space="preserve"> </w:t>
      </w:r>
      <w:r w:rsidRPr="00F4663F">
        <w:t>к</w:t>
      </w:r>
      <w:r w:rsidRPr="00F4663F">
        <w:rPr>
          <w:spacing w:val="1"/>
        </w:rPr>
        <w:t xml:space="preserve"> </w:t>
      </w:r>
      <w:r w:rsidRPr="00F4663F">
        <w:t>закреплению</w:t>
      </w:r>
      <w:r w:rsidRPr="00F4663F">
        <w:rPr>
          <w:spacing w:val="1"/>
        </w:rPr>
        <w:t xml:space="preserve"> </w:t>
      </w:r>
      <w:r w:rsidRPr="00F4663F">
        <w:t>за</w:t>
      </w:r>
      <w:r w:rsidRPr="00F4663F">
        <w:rPr>
          <w:spacing w:val="1"/>
        </w:rPr>
        <w:t xml:space="preserve"> </w:t>
      </w:r>
      <w:r w:rsidRPr="00F4663F">
        <w:t>органами</w:t>
      </w:r>
      <w:r w:rsidRPr="00F4663F">
        <w:rPr>
          <w:spacing w:val="1"/>
        </w:rPr>
        <w:t xml:space="preserve"> </w:t>
      </w:r>
      <w:r w:rsidRPr="00F4663F">
        <w:t>государственной</w:t>
      </w:r>
      <w:r w:rsidRPr="00F4663F">
        <w:rPr>
          <w:spacing w:val="1"/>
        </w:rPr>
        <w:t xml:space="preserve"> </w:t>
      </w:r>
      <w:r w:rsidRPr="00F4663F">
        <w:t>власти</w:t>
      </w:r>
      <w:r w:rsidRPr="00F4663F">
        <w:rPr>
          <w:spacing w:val="1"/>
        </w:rPr>
        <w:t xml:space="preserve"> </w:t>
      </w:r>
      <w:r w:rsidRPr="00F4663F">
        <w:t>(государственными</w:t>
      </w:r>
      <w:r w:rsidRPr="00F4663F">
        <w:rPr>
          <w:spacing w:val="1"/>
        </w:rPr>
        <w:t xml:space="preserve"> </w:t>
      </w:r>
      <w:r w:rsidRPr="00F4663F">
        <w:t>органами)</w:t>
      </w:r>
      <w:r w:rsidRPr="00F4663F">
        <w:rPr>
          <w:spacing w:val="1"/>
        </w:rPr>
        <w:t xml:space="preserve"> </w:t>
      </w:r>
      <w:r w:rsidRPr="00F4663F">
        <w:t>субъекта</w:t>
      </w:r>
      <w:r w:rsidRPr="00F4663F">
        <w:rPr>
          <w:spacing w:val="1"/>
        </w:rPr>
        <w:t xml:space="preserve"> </w:t>
      </w:r>
      <w:r w:rsidRPr="00F4663F">
        <w:t>Российской</w:t>
      </w:r>
      <w:r w:rsidRPr="00F4663F">
        <w:rPr>
          <w:spacing w:val="1"/>
        </w:rPr>
        <w:t xml:space="preserve"> </w:t>
      </w:r>
      <w:r w:rsidRPr="00F4663F">
        <w:t>Федерации,</w:t>
      </w:r>
      <w:r w:rsidRPr="00F4663F">
        <w:rPr>
          <w:spacing w:val="1"/>
        </w:rPr>
        <w:t xml:space="preserve"> </w:t>
      </w:r>
      <w:r w:rsidRPr="00F4663F">
        <w:t>органами</w:t>
      </w:r>
      <w:r w:rsidRPr="00F4663F">
        <w:rPr>
          <w:spacing w:val="1"/>
        </w:rPr>
        <w:t xml:space="preserve"> </w:t>
      </w:r>
      <w:r w:rsidRPr="00F4663F">
        <w:t>управления</w:t>
      </w:r>
      <w:r w:rsidRPr="00F4663F">
        <w:rPr>
          <w:spacing w:val="1"/>
        </w:rPr>
        <w:t xml:space="preserve"> </w:t>
      </w:r>
      <w:r w:rsidRPr="00F4663F">
        <w:t>территориальными</w:t>
      </w:r>
      <w:r w:rsidRPr="00F4663F">
        <w:rPr>
          <w:spacing w:val="1"/>
        </w:rPr>
        <w:t xml:space="preserve"> </w:t>
      </w:r>
      <w:r w:rsidRPr="00F4663F">
        <w:t>фондами</w:t>
      </w:r>
      <w:r w:rsidRPr="00F4663F">
        <w:rPr>
          <w:spacing w:val="1"/>
        </w:rPr>
        <w:t xml:space="preserve"> </w:t>
      </w:r>
      <w:r w:rsidRPr="00F4663F">
        <w:t>обязательного</w:t>
      </w:r>
      <w:r w:rsidRPr="00F4663F">
        <w:rPr>
          <w:spacing w:val="1"/>
        </w:rPr>
        <w:t xml:space="preserve"> </w:t>
      </w:r>
      <w:r w:rsidRPr="00F4663F">
        <w:t>медицинского</w:t>
      </w:r>
      <w:r w:rsidRPr="00F4663F">
        <w:rPr>
          <w:spacing w:val="1"/>
        </w:rPr>
        <w:t xml:space="preserve"> </w:t>
      </w:r>
      <w:r w:rsidRPr="00F4663F">
        <w:t>страхования,</w:t>
      </w:r>
      <w:r w:rsidRPr="00F4663F">
        <w:rPr>
          <w:spacing w:val="1"/>
        </w:rPr>
        <w:t xml:space="preserve"> </w:t>
      </w:r>
      <w:r w:rsidRPr="00F4663F">
        <w:t>органами</w:t>
      </w:r>
      <w:r w:rsidRPr="00F4663F">
        <w:rPr>
          <w:spacing w:val="66"/>
        </w:rPr>
        <w:t xml:space="preserve"> </w:t>
      </w:r>
      <w:r w:rsidRPr="00F4663F">
        <w:t>местного</w:t>
      </w:r>
      <w:r w:rsidRPr="00F4663F">
        <w:rPr>
          <w:spacing w:val="66"/>
        </w:rPr>
        <w:t xml:space="preserve"> </w:t>
      </w:r>
      <w:r w:rsidRPr="00F4663F">
        <w:t>самоуправления,</w:t>
      </w:r>
      <w:r w:rsidRPr="00F4663F">
        <w:rPr>
          <w:spacing w:val="66"/>
        </w:rPr>
        <w:t xml:space="preserve"> </w:t>
      </w:r>
      <w:r w:rsidRPr="00F4663F">
        <w:t>органами</w:t>
      </w:r>
      <w:r w:rsidRPr="00F4663F">
        <w:rPr>
          <w:spacing w:val="66"/>
        </w:rPr>
        <w:t xml:space="preserve"> </w:t>
      </w:r>
      <w:r w:rsidRPr="00F4663F">
        <w:t>местной</w:t>
      </w:r>
      <w:r w:rsidRPr="00F4663F">
        <w:rPr>
          <w:spacing w:val="66"/>
        </w:rPr>
        <w:t xml:space="preserve"> </w:t>
      </w:r>
      <w:r w:rsidRPr="00F4663F">
        <w:t>администрации</w:t>
      </w:r>
      <w:r w:rsidRPr="00F4663F">
        <w:rPr>
          <w:spacing w:val="-68"/>
        </w:rPr>
        <w:t xml:space="preserve"> </w:t>
      </w:r>
      <w:r w:rsidRPr="00F4663F">
        <w:t>полномочий главного администратора источников финансирования дефицита</w:t>
      </w:r>
      <w:r w:rsidRPr="00F4663F">
        <w:rPr>
          <w:spacing w:val="1"/>
        </w:rPr>
        <w:t xml:space="preserve"> </w:t>
      </w:r>
      <w:r w:rsidRPr="00F4663F">
        <w:t>бюджета</w:t>
      </w:r>
      <w:r w:rsidRPr="00F4663F">
        <w:rPr>
          <w:spacing w:val="1"/>
        </w:rPr>
        <w:t xml:space="preserve"> </w:t>
      </w:r>
      <w:r w:rsidRPr="00F4663F">
        <w:t>и</w:t>
      </w:r>
      <w:r w:rsidRPr="00F4663F">
        <w:rPr>
          <w:spacing w:val="1"/>
        </w:rPr>
        <w:t xml:space="preserve"> </w:t>
      </w:r>
      <w:r w:rsidRPr="00F4663F">
        <w:t>к</w:t>
      </w:r>
      <w:r w:rsidRPr="00F4663F">
        <w:rPr>
          <w:spacing w:val="1"/>
        </w:rPr>
        <w:t xml:space="preserve"> </w:t>
      </w:r>
      <w:r w:rsidRPr="00F4663F">
        <w:t>утверждению</w:t>
      </w:r>
      <w:r w:rsidRPr="00F4663F">
        <w:rPr>
          <w:spacing w:val="1"/>
        </w:rPr>
        <w:t xml:space="preserve"> </w:t>
      </w:r>
      <w:r w:rsidRPr="00F4663F">
        <w:t>перечня</w:t>
      </w:r>
      <w:r w:rsidRPr="00F4663F">
        <w:rPr>
          <w:spacing w:val="1"/>
        </w:rPr>
        <w:t xml:space="preserve"> </w:t>
      </w:r>
      <w:r w:rsidRPr="00F4663F">
        <w:t>главных</w:t>
      </w:r>
      <w:r w:rsidRPr="00F4663F">
        <w:rPr>
          <w:spacing w:val="1"/>
        </w:rPr>
        <w:t xml:space="preserve"> </w:t>
      </w:r>
      <w:r w:rsidRPr="00F4663F">
        <w:t>администраторов</w:t>
      </w:r>
      <w:r w:rsidRPr="00F4663F">
        <w:rPr>
          <w:spacing w:val="1"/>
        </w:rPr>
        <w:t xml:space="preserve"> </w:t>
      </w:r>
      <w:r w:rsidRPr="00F4663F">
        <w:t>источников</w:t>
      </w:r>
      <w:r w:rsidRPr="00F4663F">
        <w:rPr>
          <w:spacing w:val="1"/>
        </w:rPr>
        <w:t xml:space="preserve"> </w:t>
      </w:r>
      <w:r w:rsidRPr="00F4663F">
        <w:t>финансирования дефицита бюджета субъекта Российской Федерации, бюджета</w:t>
      </w:r>
      <w:r w:rsidRPr="00F4663F">
        <w:rPr>
          <w:spacing w:val="-67"/>
        </w:rPr>
        <w:t xml:space="preserve"> </w:t>
      </w:r>
      <w:r w:rsidRPr="00F4663F">
        <w:t>территориального фонда обязательного медицинского страхования, местного</w:t>
      </w:r>
      <w:r w:rsidRPr="00F4663F">
        <w:rPr>
          <w:spacing w:val="1"/>
        </w:rPr>
        <w:t xml:space="preserve"> </w:t>
      </w:r>
      <w:r w:rsidRPr="00F4663F"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4663F">
          <w:t>2021 г</w:t>
        </w:r>
      </w:smartTag>
      <w:r w:rsidRPr="00F4663F"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Кученяевского сельского поселения Ардатовского муниципального района от 27.08.2017 года №26 «О бюджетном процессе в Кученяевском сельском поселении Ардатовского муниципального района Республики Мордовия», Администрация Кученяевского сельского поселения постановляет</w:t>
      </w:r>
      <w:r w:rsidRPr="00F4663F">
        <w:rPr>
          <w:bCs/>
        </w:rPr>
        <w:t>:</w:t>
      </w:r>
    </w:p>
    <w:p w:rsidR="007D4F04" w:rsidRPr="00F4663F" w:rsidRDefault="007D4F04" w:rsidP="0086441D">
      <w:pPr>
        <w:autoSpaceDE w:val="0"/>
        <w:autoSpaceDN w:val="0"/>
        <w:adjustRightInd w:val="0"/>
        <w:ind w:firstLine="851"/>
        <w:jc w:val="both"/>
      </w:pPr>
    </w:p>
    <w:p w:rsidR="007D4F04" w:rsidRPr="00F4663F" w:rsidRDefault="007D4F04" w:rsidP="0086441D">
      <w:pPr>
        <w:pStyle w:val="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Утвердить:</w:t>
      </w:r>
    </w:p>
    <w:p w:rsidR="007D4F04" w:rsidRPr="00F4663F" w:rsidRDefault="007D4F04" w:rsidP="0086441D">
      <w:pPr>
        <w:pStyle w:val="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1.1. Порядок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сроки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внесения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изменений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перечень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главных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администраторов</w:t>
      </w:r>
      <w:r w:rsidRPr="00F466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источников</w:t>
      </w:r>
      <w:r w:rsidRPr="00F46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финансирования</w:t>
      </w:r>
      <w:r w:rsidRPr="00F4663F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дефицита</w:t>
      </w:r>
      <w:r w:rsidRPr="00F466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 xml:space="preserve">бюджета </w:t>
      </w:r>
      <w:bookmarkStart w:id="0" w:name="_Hlk88812013"/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bookmarkEnd w:id="0"/>
      <w:r w:rsidRPr="00F4663F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 (приложение1);</w:t>
      </w:r>
    </w:p>
    <w:p w:rsidR="007D4F04" w:rsidRPr="00F4663F" w:rsidRDefault="007D4F04" w:rsidP="0086441D">
      <w:pPr>
        <w:pStyle w:val="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1.2. Порядок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сроки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внесения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изменений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перечень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главных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администраторов</w:t>
      </w:r>
      <w:r w:rsidRPr="00F466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доходов бюджета Кученяевского сельского поселения Ардатовского муниципального района Республики Мордовия (приложение 2).</w:t>
      </w:r>
    </w:p>
    <w:p w:rsidR="007D4F04" w:rsidRPr="00F4663F" w:rsidRDefault="007D4F04" w:rsidP="0086441D">
      <w:pPr>
        <w:autoSpaceDE w:val="0"/>
        <w:autoSpaceDN w:val="0"/>
        <w:adjustRightInd w:val="0"/>
        <w:ind w:firstLine="851"/>
        <w:jc w:val="both"/>
      </w:pPr>
    </w:p>
    <w:p w:rsidR="007D4F04" w:rsidRPr="00F4663F" w:rsidRDefault="007D4F04" w:rsidP="0086441D">
      <w:pPr>
        <w:autoSpaceDE w:val="0"/>
        <w:autoSpaceDN w:val="0"/>
        <w:adjustRightInd w:val="0"/>
        <w:ind w:firstLine="851"/>
        <w:jc w:val="both"/>
      </w:pPr>
      <w:r w:rsidRPr="00F4663F">
        <w:t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года  Кученяевского сельского поселения Ардатовского муниципального района Республики Мордовия.</w:t>
      </w:r>
    </w:p>
    <w:p w:rsidR="007D4F04" w:rsidRPr="00F4663F" w:rsidRDefault="007D4F04" w:rsidP="00F4663F">
      <w:pPr>
        <w:pStyle w:val="BodyTextIndent"/>
        <w:spacing w:after="0"/>
        <w:ind w:left="0"/>
      </w:pPr>
      <w:r w:rsidRPr="00F4663F">
        <w:t>Глава Кученяевского</w:t>
      </w:r>
    </w:p>
    <w:p w:rsidR="007D4F04" w:rsidRDefault="007D4F04" w:rsidP="00F4663F">
      <w:pPr>
        <w:pStyle w:val="BodyTextIndent"/>
        <w:spacing w:after="0"/>
        <w:ind w:left="284"/>
      </w:pPr>
      <w:r w:rsidRPr="00F4663F">
        <w:t xml:space="preserve">сельского поселения                                                     В.П.Дугушкин              </w:t>
      </w:r>
      <w:r>
        <w:t xml:space="preserve">                              </w:t>
      </w:r>
    </w:p>
    <w:p w:rsidR="007D4F04" w:rsidRPr="00F4663F" w:rsidRDefault="007D4F04" w:rsidP="0086441D">
      <w:pPr>
        <w:pStyle w:val="BodyText"/>
        <w:spacing w:before="183"/>
        <w:ind w:right="182" w:firstLine="7088"/>
        <w:jc w:val="center"/>
      </w:pPr>
      <w:r w:rsidRPr="00F4663F">
        <w:t>УТВЕРЖДЕНО</w:t>
      </w:r>
    </w:p>
    <w:p w:rsidR="007D4F04" w:rsidRPr="00F4663F" w:rsidRDefault="007D4F04" w:rsidP="0086441D">
      <w:pPr>
        <w:pStyle w:val="BodyText"/>
        <w:spacing w:before="38" w:line="266" w:lineRule="auto"/>
        <w:ind w:left="5387" w:right="182" w:hanging="737"/>
        <w:jc w:val="right"/>
      </w:pPr>
      <w:r w:rsidRPr="00F4663F">
        <w:rPr>
          <w:spacing w:val="-1"/>
        </w:rPr>
        <w:t xml:space="preserve">постановлением Администрации </w:t>
      </w:r>
      <w:r w:rsidRPr="00F4663F">
        <w:t>Кученяевского</w:t>
      </w:r>
      <w:r w:rsidRPr="00F4663F">
        <w:rPr>
          <w:spacing w:val="-1"/>
        </w:rPr>
        <w:t xml:space="preserve"> сельского поселения Ардатовского муниципального района </w:t>
      </w:r>
      <w:r w:rsidRPr="00F4663F">
        <w:rPr>
          <w:spacing w:val="-67"/>
        </w:rPr>
        <w:t xml:space="preserve"> </w:t>
      </w:r>
      <w:r w:rsidRPr="00F4663F">
        <w:t>Республики Мордовия</w:t>
      </w:r>
      <w:r w:rsidRPr="00F4663F">
        <w:rPr>
          <w:spacing w:val="-5"/>
        </w:rPr>
        <w:t xml:space="preserve"> </w:t>
      </w:r>
    </w:p>
    <w:p w:rsidR="007D4F04" w:rsidRPr="00F4663F" w:rsidRDefault="007D4F04" w:rsidP="0086441D">
      <w:pPr>
        <w:pStyle w:val="BodyText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 w:rsidRPr="00F4663F">
        <w:t xml:space="preserve">от «09» декабря </w:t>
      </w:r>
      <w:smartTag w:uri="urn:schemas-microsoft-com:office:smarttags" w:element="metricconverter">
        <w:smartTagPr>
          <w:attr w:name="ProductID" w:val="2021 г"/>
        </w:smartTagPr>
        <w:r w:rsidRPr="00F4663F">
          <w:t>2021 г</w:t>
        </w:r>
      </w:smartTag>
      <w:r w:rsidRPr="00F4663F">
        <w:t>.  № 55</w:t>
      </w:r>
    </w:p>
    <w:p w:rsidR="007D4F04" w:rsidRPr="00F4663F" w:rsidRDefault="007D4F04" w:rsidP="0086441D">
      <w:pPr>
        <w:pStyle w:val="Heading1"/>
        <w:spacing w:before="89"/>
        <w:ind w:left="472" w:right="76" w:firstLine="0"/>
        <w:jc w:val="center"/>
        <w:rPr>
          <w:sz w:val="24"/>
          <w:szCs w:val="24"/>
        </w:rPr>
      </w:pPr>
      <w:r w:rsidRPr="00F4663F">
        <w:rPr>
          <w:sz w:val="24"/>
          <w:szCs w:val="24"/>
        </w:rPr>
        <w:t xml:space="preserve">Порядок и сроки </w:t>
      </w:r>
    </w:p>
    <w:p w:rsidR="007D4F04" w:rsidRPr="00F4663F" w:rsidRDefault="007D4F04" w:rsidP="0086441D">
      <w:pPr>
        <w:pStyle w:val="Heading1"/>
        <w:spacing w:before="89"/>
        <w:ind w:left="472" w:right="76" w:firstLine="0"/>
        <w:jc w:val="center"/>
        <w:rPr>
          <w:b w:val="0"/>
          <w:sz w:val="24"/>
          <w:szCs w:val="24"/>
        </w:rPr>
      </w:pPr>
      <w:r w:rsidRPr="00F4663F">
        <w:rPr>
          <w:sz w:val="24"/>
          <w:szCs w:val="24"/>
        </w:rPr>
        <w:t>внесения изменений в перечень главных</w:t>
      </w:r>
      <w:r w:rsidRPr="00F4663F">
        <w:rPr>
          <w:spacing w:val="1"/>
          <w:sz w:val="24"/>
          <w:szCs w:val="24"/>
        </w:rPr>
        <w:t xml:space="preserve"> </w:t>
      </w:r>
      <w:r w:rsidRPr="00F4663F">
        <w:rPr>
          <w:sz w:val="24"/>
          <w:szCs w:val="24"/>
        </w:rPr>
        <w:t>администраторов</w:t>
      </w:r>
      <w:r w:rsidRPr="00F4663F">
        <w:rPr>
          <w:spacing w:val="-5"/>
          <w:sz w:val="24"/>
          <w:szCs w:val="24"/>
        </w:rPr>
        <w:t xml:space="preserve"> </w:t>
      </w:r>
      <w:r w:rsidRPr="00F4663F">
        <w:rPr>
          <w:sz w:val="24"/>
          <w:szCs w:val="24"/>
        </w:rPr>
        <w:t>источников</w:t>
      </w:r>
      <w:r w:rsidRPr="00F4663F">
        <w:rPr>
          <w:spacing w:val="-5"/>
          <w:sz w:val="24"/>
          <w:szCs w:val="24"/>
        </w:rPr>
        <w:t xml:space="preserve"> </w:t>
      </w:r>
      <w:r w:rsidRPr="00F4663F">
        <w:rPr>
          <w:sz w:val="24"/>
          <w:szCs w:val="24"/>
        </w:rPr>
        <w:t>финансирования</w:t>
      </w:r>
      <w:r w:rsidRPr="00F4663F">
        <w:rPr>
          <w:spacing w:val="62"/>
          <w:sz w:val="24"/>
          <w:szCs w:val="24"/>
        </w:rPr>
        <w:t xml:space="preserve"> </w:t>
      </w:r>
      <w:r w:rsidRPr="00F4663F">
        <w:rPr>
          <w:sz w:val="24"/>
          <w:szCs w:val="24"/>
        </w:rPr>
        <w:t>дефицита</w:t>
      </w:r>
      <w:r w:rsidRPr="00F4663F">
        <w:rPr>
          <w:spacing w:val="-5"/>
          <w:sz w:val="24"/>
          <w:szCs w:val="24"/>
        </w:rPr>
        <w:t xml:space="preserve"> </w:t>
      </w:r>
      <w:r w:rsidRPr="00F4663F">
        <w:rPr>
          <w:sz w:val="24"/>
          <w:szCs w:val="24"/>
        </w:rPr>
        <w:t>бюджета Кученяевского сельского поселения Ардатовского муниципального района Республики Мордовия</w:t>
      </w:r>
    </w:p>
    <w:p w:rsidR="007D4F04" w:rsidRPr="00F4663F" w:rsidRDefault="007D4F04" w:rsidP="0086441D">
      <w:pPr>
        <w:pStyle w:val="BodyText"/>
        <w:ind w:firstLine="851"/>
        <w:rPr>
          <w:b/>
        </w:rPr>
      </w:pPr>
    </w:p>
    <w:p w:rsidR="007D4F04" w:rsidRPr="00F4663F" w:rsidRDefault="007D4F04" w:rsidP="0086441D">
      <w:pPr>
        <w:pStyle w:val="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Настоящий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порядок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устанавливает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правила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сроки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внесения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изменений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перечень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главных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администраторов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источников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финансирования</w:t>
      </w:r>
      <w:r w:rsidRPr="00F4663F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дефицита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сельского поселения Ардатовского муниципального района Республики Мордовия. 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Перечень главных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администраторов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источников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финансирования</w:t>
      </w:r>
      <w:r w:rsidRPr="00F4663F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дефицита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сельского поселения Ардатовского муниципального района Республики Мордовия утверждается распоряжением Администрации </w:t>
      </w:r>
      <w:r w:rsidRPr="00F4663F">
        <w:rPr>
          <w:rFonts w:ascii="Times New Roman" w:hAnsi="Times New Roman"/>
          <w:sz w:val="24"/>
          <w:szCs w:val="24"/>
        </w:rPr>
        <w:t>Кученяевского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сельского поселения Ардатовского муниципального района Республики Мордовия. 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 xml:space="preserve">Основаниями для внесения изменений в перечень главных администраторов источников финансирования дефицита бюджета Кученяевского </w:t>
      </w:r>
      <w:r w:rsidRPr="00F4663F">
        <w:rPr>
          <w:rFonts w:ascii="Times New Roman" w:hAnsi="Times New Roman"/>
          <w:spacing w:val="-1"/>
          <w:sz w:val="24"/>
          <w:szCs w:val="24"/>
        </w:rPr>
        <w:t>сельского поселения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>: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изменение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состава и (или) функций главных администраторов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источников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финансирования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дефицита 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>,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изменения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принципов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назначения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присвоения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структуры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кодов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классификации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источников финансирования дефицита местных бюджетов.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Главные администраторы источников финансирования дефицита 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Кученяевского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сельского поселения</w:t>
      </w:r>
      <w:r w:rsidRPr="00F4663F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Мордовия.</w:t>
      </w:r>
    </w:p>
    <w:p w:rsidR="007D4F04" w:rsidRPr="00F4663F" w:rsidRDefault="007D4F04" w:rsidP="0086441D">
      <w:pPr>
        <w:pStyle w:val="1"/>
        <w:tabs>
          <w:tab w:val="left" w:pos="1365"/>
        </w:tabs>
        <w:ind w:left="0" w:right="-68" w:firstLine="851"/>
        <w:rPr>
          <w:rFonts w:ascii="Times New Roman" w:hAnsi="Times New Roman"/>
          <w:sz w:val="24"/>
          <w:szCs w:val="24"/>
        </w:rPr>
      </w:pPr>
    </w:p>
    <w:p w:rsidR="007D4F04" w:rsidRPr="00F4663F" w:rsidRDefault="007D4F04" w:rsidP="0086441D"/>
    <w:p w:rsidR="007D4F04" w:rsidRPr="00F4663F" w:rsidRDefault="007D4F04" w:rsidP="0086441D">
      <w:pPr>
        <w:pStyle w:val="BodyText"/>
        <w:spacing w:before="183"/>
        <w:ind w:right="182"/>
      </w:pPr>
      <w:r w:rsidRPr="00F4663F">
        <w:t xml:space="preserve">                                                                                                   </w:t>
      </w:r>
    </w:p>
    <w:p w:rsidR="007D4F04" w:rsidRPr="00F4663F" w:rsidRDefault="007D4F04" w:rsidP="0086441D">
      <w:pPr>
        <w:pStyle w:val="BodyText"/>
        <w:spacing w:before="183"/>
        <w:ind w:right="182"/>
      </w:pPr>
    </w:p>
    <w:p w:rsidR="007D4F04" w:rsidRPr="00F4663F" w:rsidRDefault="007D4F04" w:rsidP="0086441D">
      <w:pPr>
        <w:pStyle w:val="BodyText"/>
        <w:spacing w:before="183"/>
        <w:ind w:right="182"/>
      </w:pPr>
    </w:p>
    <w:p w:rsidR="007D4F04" w:rsidRPr="00F4663F" w:rsidRDefault="007D4F04" w:rsidP="0086441D">
      <w:pPr>
        <w:pStyle w:val="BodyText"/>
        <w:spacing w:before="183"/>
        <w:ind w:right="182"/>
      </w:pPr>
    </w:p>
    <w:p w:rsidR="007D4F04" w:rsidRDefault="007D4F04" w:rsidP="0086441D">
      <w:pPr>
        <w:pStyle w:val="BodyText"/>
        <w:spacing w:before="183"/>
        <w:ind w:right="182"/>
        <w:jc w:val="right"/>
      </w:pPr>
      <w:r w:rsidRPr="00F4663F">
        <w:t xml:space="preserve">                                                                                                       </w:t>
      </w:r>
      <w:r>
        <w:t xml:space="preserve">                </w:t>
      </w:r>
    </w:p>
    <w:p w:rsidR="007D4F04" w:rsidRDefault="007D4F04" w:rsidP="0086441D">
      <w:pPr>
        <w:pStyle w:val="BodyText"/>
        <w:spacing w:before="183"/>
        <w:ind w:right="182"/>
        <w:jc w:val="right"/>
      </w:pPr>
    </w:p>
    <w:p w:rsidR="007D4F04" w:rsidRDefault="007D4F04" w:rsidP="0086441D">
      <w:pPr>
        <w:pStyle w:val="BodyText"/>
        <w:spacing w:before="183"/>
        <w:ind w:right="182"/>
        <w:jc w:val="right"/>
      </w:pPr>
    </w:p>
    <w:p w:rsidR="007D4F04" w:rsidRDefault="007D4F04" w:rsidP="0086441D">
      <w:pPr>
        <w:pStyle w:val="BodyText"/>
        <w:spacing w:before="183"/>
        <w:ind w:right="182"/>
        <w:jc w:val="right"/>
      </w:pPr>
    </w:p>
    <w:p w:rsidR="007D4F04" w:rsidRPr="00F4663F" w:rsidRDefault="007D4F04" w:rsidP="0086441D">
      <w:pPr>
        <w:pStyle w:val="BodyText"/>
        <w:spacing w:before="183"/>
        <w:ind w:right="182"/>
        <w:jc w:val="right"/>
      </w:pPr>
      <w:r w:rsidRPr="00F4663F">
        <w:t xml:space="preserve">  ПРИЛОЖЕНИЕ 2</w:t>
      </w:r>
    </w:p>
    <w:p w:rsidR="007D4F04" w:rsidRPr="00F4663F" w:rsidRDefault="007D4F04" w:rsidP="0086441D">
      <w:pPr>
        <w:pStyle w:val="BodyText"/>
        <w:spacing w:before="183"/>
        <w:ind w:right="182" w:firstLine="7088"/>
        <w:jc w:val="center"/>
      </w:pPr>
      <w:r w:rsidRPr="00F4663F">
        <w:t>УТВЕРЖДЕНО</w:t>
      </w:r>
    </w:p>
    <w:p w:rsidR="007D4F04" w:rsidRPr="00F4663F" w:rsidRDefault="007D4F04" w:rsidP="0086441D">
      <w:pPr>
        <w:pStyle w:val="BodyText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 w:rsidRPr="00F4663F">
        <w:rPr>
          <w:spacing w:val="-1"/>
        </w:rPr>
        <w:t xml:space="preserve">постановлением Администрации </w:t>
      </w:r>
    </w:p>
    <w:p w:rsidR="007D4F04" w:rsidRPr="00F4663F" w:rsidRDefault="007D4F04" w:rsidP="0086441D">
      <w:pPr>
        <w:pStyle w:val="BodyText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 w:rsidRPr="00F4663F">
        <w:rPr>
          <w:spacing w:val="-1"/>
        </w:rPr>
        <w:t>Кученяевского сельского поселения</w:t>
      </w:r>
    </w:p>
    <w:p w:rsidR="007D4F04" w:rsidRPr="00F4663F" w:rsidRDefault="007D4F04" w:rsidP="0086441D">
      <w:pPr>
        <w:pStyle w:val="BodyText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 w:rsidRPr="00F4663F">
        <w:rPr>
          <w:spacing w:val="-1"/>
        </w:rPr>
        <w:t xml:space="preserve">Ардатовского муниципального района </w:t>
      </w:r>
    </w:p>
    <w:p w:rsidR="007D4F04" w:rsidRPr="00F4663F" w:rsidRDefault="007D4F04" w:rsidP="0086441D">
      <w:pPr>
        <w:pStyle w:val="BodyText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 w:rsidRPr="00F4663F">
        <w:rPr>
          <w:spacing w:val="-67"/>
        </w:rPr>
        <w:t xml:space="preserve"> </w:t>
      </w:r>
      <w:r w:rsidRPr="00F4663F">
        <w:t>Республики Мордовия от</w:t>
      </w:r>
    </w:p>
    <w:p w:rsidR="007D4F04" w:rsidRPr="00F4663F" w:rsidRDefault="007D4F04" w:rsidP="0086441D">
      <w:pPr>
        <w:pStyle w:val="BodyText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 w:rsidRPr="00F4663F">
        <w:rPr>
          <w:spacing w:val="-5"/>
        </w:rPr>
        <w:t>« 09</w:t>
      </w:r>
      <w:r w:rsidRPr="00F4663F">
        <w:t xml:space="preserve">» декабря </w:t>
      </w:r>
      <w:smartTag w:uri="urn:schemas-microsoft-com:office:smarttags" w:element="metricconverter">
        <w:smartTagPr>
          <w:attr w:name="ProductID" w:val="2021 г"/>
        </w:smartTagPr>
        <w:r w:rsidRPr="00F4663F">
          <w:t>2021 г</w:t>
        </w:r>
      </w:smartTag>
      <w:r w:rsidRPr="00F4663F">
        <w:t>.  №</w:t>
      </w:r>
      <w:r w:rsidRPr="00F4663F">
        <w:rPr>
          <w:spacing w:val="-1"/>
        </w:rPr>
        <w:t xml:space="preserve"> 55</w:t>
      </w:r>
    </w:p>
    <w:p w:rsidR="007D4F04" w:rsidRPr="00F4663F" w:rsidRDefault="007D4F04" w:rsidP="0086441D">
      <w:pPr>
        <w:pStyle w:val="BodyText"/>
      </w:pPr>
    </w:p>
    <w:p w:rsidR="007D4F04" w:rsidRPr="00F4663F" w:rsidRDefault="007D4F04" w:rsidP="0086441D">
      <w:pPr>
        <w:pStyle w:val="BodyText"/>
        <w:spacing w:before="3"/>
      </w:pPr>
    </w:p>
    <w:p w:rsidR="007D4F04" w:rsidRPr="00F4663F" w:rsidRDefault="007D4F04" w:rsidP="0086441D">
      <w:pPr>
        <w:pStyle w:val="Heading1"/>
        <w:spacing w:before="89"/>
        <w:ind w:left="472" w:right="76" w:firstLine="0"/>
        <w:jc w:val="center"/>
        <w:rPr>
          <w:sz w:val="24"/>
          <w:szCs w:val="24"/>
        </w:rPr>
      </w:pPr>
      <w:r w:rsidRPr="00F4663F">
        <w:rPr>
          <w:sz w:val="24"/>
          <w:szCs w:val="24"/>
        </w:rPr>
        <w:t xml:space="preserve">Порядок и сроки </w:t>
      </w:r>
    </w:p>
    <w:p w:rsidR="007D4F04" w:rsidRPr="00F4663F" w:rsidRDefault="007D4F04" w:rsidP="0086441D">
      <w:pPr>
        <w:pStyle w:val="Heading1"/>
        <w:spacing w:before="89"/>
        <w:ind w:left="472" w:right="76" w:firstLine="0"/>
        <w:jc w:val="center"/>
        <w:rPr>
          <w:b w:val="0"/>
          <w:sz w:val="24"/>
          <w:szCs w:val="24"/>
        </w:rPr>
      </w:pPr>
      <w:r w:rsidRPr="00F4663F">
        <w:rPr>
          <w:sz w:val="24"/>
          <w:szCs w:val="24"/>
        </w:rPr>
        <w:t>внесения изменений в перечень главных</w:t>
      </w:r>
      <w:r w:rsidRPr="00F4663F">
        <w:rPr>
          <w:spacing w:val="1"/>
          <w:sz w:val="24"/>
          <w:szCs w:val="24"/>
        </w:rPr>
        <w:t xml:space="preserve"> </w:t>
      </w:r>
      <w:r w:rsidRPr="00F4663F">
        <w:rPr>
          <w:sz w:val="24"/>
          <w:szCs w:val="24"/>
        </w:rPr>
        <w:t>администраторов</w:t>
      </w:r>
      <w:r w:rsidRPr="00F4663F">
        <w:rPr>
          <w:spacing w:val="-5"/>
          <w:sz w:val="24"/>
          <w:szCs w:val="24"/>
        </w:rPr>
        <w:t xml:space="preserve"> доходов </w:t>
      </w:r>
      <w:r w:rsidRPr="00F4663F">
        <w:rPr>
          <w:sz w:val="24"/>
          <w:szCs w:val="24"/>
        </w:rPr>
        <w:t>бюджета Кученяевского сельского поселения Ардатовского муниципального района Республики Мордовия</w:t>
      </w:r>
    </w:p>
    <w:p w:rsidR="007D4F04" w:rsidRPr="00F4663F" w:rsidRDefault="007D4F04" w:rsidP="0086441D">
      <w:pPr>
        <w:pStyle w:val="BodyText"/>
        <w:ind w:firstLine="851"/>
        <w:rPr>
          <w:b/>
        </w:rPr>
      </w:pPr>
    </w:p>
    <w:p w:rsidR="007D4F04" w:rsidRPr="00F4663F" w:rsidRDefault="007D4F04" w:rsidP="0086441D">
      <w:pPr>
        <w:pStyle w:val="1"/>
        <w:widowControl w:val="0"/>
        <w:tabs>
          <w:tab w:val="left" w:pos="1150"/>
        </w:tabs>
        <w:autoSpaceDE w:val="0"/>
        <w:autoSpaceDN w:val="0"/>
        <w:spacing w:after="0" w:line="240" w:lineRule="auto"/>
        <w:ind w:left="709" w:right="74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1.Настоящий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порядок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устанавливает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правила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сроки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внесения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изменений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перечень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главных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администраторов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доходов </w:t>
      </w:r>
      <w:r w:rsidRPr="00F4663F">
        <w:rPr>
          <w:rFonts w:ascii="Times New Roman" w:hAnsi="Times New Roman"/>
          <w:sz w:val="24"/>
          <w:szCs w:val="24"/>
        </w:rPr>
        <w:t>бюджета 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Мордовия. </w:t>
      </w:r>
    </w:p>
    <w:p w:rsidR="007D4F04" w:rsidRPr="00F4663F" w:rsidRDefault="007D4F04" w:rsidP="0086441D">
      <w:pPr>
        <w:pStyle w:val="1"/>
        <w:widowControl w:val="0"/>
        <w:tabs>
          <w:tab w:val="left" w:pos="1165"/>
        </w:tabs>
        <w:autoSpaceDE w:val="0"/>
        <w:autoSpaceDN w:val="0"/>
        <w:spacing w:after="0" w:line="240" w:lineRule="auto"/>
        <w:ind w:left="709" w:right="-68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2.Перечень главных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администраторов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доходов </w:t>
      </w:r>
      <w:r w:rsidRPr="00F4663F">
        <w:rPr>
          <w:rFonts w:ascii="Times New Roman" w:hAnsi="Times New Roman"/>
          <w:sz w:val="24"/>
          <w:szCs w:val="24"/>
        </w:rPr>
        <w:t>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 утверждается распоряжением Администрации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Мордовия. </w:t>
      </w:r>
    </w:p>
    <w:p w:rsidR="007D4F04" w:rsidRPr="00F4663F" w:rsidRDefault="007D4F04" w:rsidP="0086441D">
      <w:pPr>
        <w:pStyle w:val="1"/>
        <w:widowControl w:val="0"/>
        <w:tabs>
          <w:tab w:val="left" w:pos="1165"/>
        </w:tabs>
        <w:autoSpaceDE w:val="0"/>
        <w:autoSpaceDN w:val="0"/>
        <w:spacing w:after="0" w:line="240" w:lineRule="auto"/>
        <w:ind w:left="709" w:right="-68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3.Основаниями для внесения изменений в перечень главных администраторов доходов 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 xml:space="preserve"> являются:</w:t>
      </w:r>
    </w:p>
    <w:p w:rsidR="007D4F04" w:rsidRPr="00F4663F" w:rsidRDefault="007D4F04" w:rsidP="0086441D">
      <w:pPr>
        <w:pStyle w:val="1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1)изменение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состава и (или) функций главных администраторов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доходов </w:t>
      </w:r>
      <w:r w:rsidRPr="00F4663F">
        <w:rPr>
          <w:rFonts w:ascii="Times New Roman" w:hAnsi="Times New Roman"/>
          <w:sz w:val="24"/>
          <w:szCs w:val="24"/>
        </w:rPr>
        <w:t>бюджета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 xml:space="preserve"> (далее – главные администраторы);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7D4F04" w:rsidRPr="00F4663F" w:rsidRDefault="007D4F04" w:rsidP="0086441D">
      <w:pPr>
        <w:pStyle w:val="1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pacing w:val="1"/>
          <w:sz w:val="24"/>
          <w:szCs w:val="24"/>
        </w:rPr>
        <w:t xml:space="preserve">2) </w:t>
      </w:r>
      <w:r w:rsidRPr="00F4663F">
        <w:rPr>
          <w:rFonts w:ascii="Times New Roman" w:hAnsi="Times New Roman"/>
          <w:sz w:val="24"/>
          <w:szCs w:val="24"/>
        </w:rPr>
        <w:t>изменение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принципов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назначения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присвоения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структуры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кодов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классификации</w:t>
      </w:r>
      <w:r w:rsidRPr="00F4663F">
        <w:rPr>
          <w:rFonts w:ascii="Times New Roman" w:hAnsi="Times New Roman"/>
          <w:spacing w:val="1"/>
          <w:sz w:val="24"/>
          <w:szCs w:val="24"/>
        </w:rPr>
        <w:t xml:space="preserve"> доходов местных </w:t>
      </w:r>
      <w:r w:rsidRPr="00F4663F">
        <w:rPr>
          <w:rFonts w:ascii="Times New Roman" w:hAnsi="Times New Roman"/>
          <w:sz w:val="24"/>
          <w:szCs w:val="24"/>
        </w:rPr>
        <w:t>бюджетов;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 xml:space="preserve">внесение изменений в федеральные законы и принимаемые </w:t>
      </w:r>
      <w:r w:rsidRPr="00F4663F">
        <w:rPr>
          <w:rFonts w:ascii="Times New Roman" w:hAnsi="Times New Roman"/>
          <w:sz w:val="24"/>
          <w:szCs w:val="24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>;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 xml:space="preserve"> заключение договоров (соглашений), предусматривающих предоставление бюджету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4663F">
        <w:rPr>
          <w:rFonts w:ascii="Times New Roman" w:hAnsi="Times New Roman"/>
          <w:sz w:val="24"/>
          <w:szCs w:val="24"/>
        </w:rPr>
        <w:t>Кученяевского сельского поселения</w:t>
      </w:r>
      <w:r w:rsidRPr="00F4663F">
        <w:rPr>
          <w:rFonts w:ascii="Times New Roman" w:hAnsi="Times New Roman"/>
          <w:spacing w:val="-1"/>
          <w:sz w:val="24"/>
          <w:szCs w:val="24"/>
        </w:rPr>
        <w:t xml:space="preserve"> Ардатовского муниципального района Республики Мордовия</w:t>
      </w:r>
      <w:r w:rsidRPr="00F4663F">
        <w:rPr>
          <w:rFonts w:ascii="Times New Roman" w:hAnsi="Times New Roman"/>
          <w:sz w:val="24"/>
          <w:szCs w:val="24"/>
        </w:rPr>
        <w:t xml:space="preserve"> денежных средств;</w:t>
      </w:r>
    </w:p>
    <w:p w:rsidR="007D4F04" w:rsidRPr="00F4663F" w:rsidRDefault="007D4F04" w:rsidP="0086441D">
      <w:pPr>
        <w:pStyle w:val="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4"/>
          <w:szCs w:val="24"/>
        </w:rPr>
      </w:pPr>
      <w:r w:rsidRPr="00F4663F">
        <w:rPr>
          <w:rFonts w:ascii="Times New Roman" w:hAnsi="Times New Roman"/>
          <w:sz w:val="24"/>
          <w:szCs w:val="24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7D4F04" w:rsidRPr="00F4663F" w:rsidRDefault="007D4F04" w:rsidP="0086441D">
      <w:r w:rsidRPr="00F4663F">
        <w:t xml:space="preserve">  4. Главные администраторы доходов бюджета</w:t>
      </w:r>
      <w:r w:rsidRPr="00F4663F">
        <w:rPr>
          <w:spacing w:val="-1"/>
        </w:rPr>
        <w:t xml:space="preserve"> </w:t>
      </w:r>
      <w:r w:rsidRPr="00F4663F">
        <w:t>Кученяевского сельского поселения</w:t>
      </w:r>
      <w:r w:rsidRPr="00F4663F">
        <w:rPr>
          <w:spacing w:val="-1"/>
        </w:rPr>
        <w:t xml:space="preserve"> Ардатовского муниципального района Республики Мордовия</w:t>
      </w:r>
      <w:r w:rsidRPr="00F4663F">
        <w:t xml:space="preserve">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Кученяевского сельского поселения</w:t>
      </w:r>
      <w:r w:rsidRPr="00F4663F">
        <w:rPr>
          <w:spacing w:val="-1"/>
        </w:rPr>
        <w:t xml:space="preserve"> </w:t>
      </w:r>
      <w:r w:rsidRPr="00F4663F">
        <w:t>Ардатовского муниципального района Республики Мордовия</w:t>
      </w:r>
    </w:p>
    <w:p w:rsidR="007D4F04" w:rsidRPr="00F4663F" w:rsidRDefault="007D4F04"/>
    <w:sectPr w:rsidR="007D4F04" w:rsidRPr="00F4663F" w:rsidSect="00482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988" w:hanging="279"/>
      </w:pPr>
      <w:rPr>
        <w:rFonts w:cs="Times New Roman"/>
        <w:w w:val="107"/>
      </w:rPr>
    </w:lvl>
    <w:lvl w:ilvl="1" w:tplc="D4624998">
      <w:numFmt w:val="bullet"/>
      <w:lvlText w:val="•"/>
      <w:lvlJc w:val="left"/>
      <w:pPr>
        <w:ind w:left="1232" w:hanging="279"/>
      </w:pPr>
    </w:lvl>
    <w:lvl w:ilvl="2" w:tplc="CD84F7E8">
      <w:numFmt w:val="bullet"/>
      <w:lvlText w:val="•"/>
      <w:lvlJc w:val="left"/>
      <w:pPr>
        <w:ind w:left="2285" w:hanging="279"/>
      </w:pPr>
    </w:lvl>
    <w:lvl w:ilvl="3" w:tplc="3C58874E">
      <w:numFmt w:val="bullet"/>
      <w:lvlText w:val="•"/>
      <w:lvlJc w:val="left"/>
      <w:pPr>
        <w:ind w:left="3338" w:hanging="279"/>
      </w:pPr>
    </w:lvl>
    <w:lvl w:ilvl="4" w:tplc="2182F518">
      <w:numFmt w:val="bullet"/>
      <w:lvlText w:val="•"/>
      <w:lvlJc w:val="left"/>
      <w:pPr>
        <w:ind w:left="4391" w:hanging="279"/>
      </w:pPr>
    </w:lvl>
    <w:lvl w:ilvl="5" w:tplc="4A503EB8">
      <w:numFmt w:val="bullet"/>
      <w:lvlText w:val="•"/>
      <w:lvlJc w:val="left"/>
      <w:pPr>
        <w:ind w:left="5444" w:hanging="279"/>
      </w:pPr>
    </w:lvl>
    <w:lvl w:ilvl="6" w:tplc="A8E290D8">
      <w:numFmt w:val="bullet"/>
      <w:lvlText w:val="•"/>
      <w:lvlJc w:val="left"/>
      <w:pPr>
        <w:ind w:left="6497" w:hanging="279"/>
      </w:pPr>
    </w:lvl>
    <w:lvl w:ilvl="7" w:tplc="5440B082">
      <w:numFmt w:val="bullet"/>
      <w:lvlText w:val="•"/>
      <w:lvlJc w:val="left"/>
      <w:pPr>
        <w:ind w:left="7550" w:hanging="279"/>
      </w:pPr>
    </w:lvl>
    <w:lvl w:ilvl="8" w:tplc="00C622B0">
      <w:numFmt w:val="bullet"/>
      <w:lvlText w:val="•"/>
      <w:lvlJc w:val="left"/>
      <w:pPr>
        <w:ind w:left="8603" w:hanging="279"/>
      </w:p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441D"/>
    <w:rsid w:val="0016245A"/>
    <w:rsid w:val="00197143"/>
    <w:rsid w:val="00275187"/>
    <w:rsid w:val="0037691D"/>
    <w:rsid w:val="003F335D"/>
    <w:rsid w:val="00482E54"/>
    <w:rsid w:val="005E136F"/>
    <w:rsid w:val="00637187"/>
    <w:rsid w:val="007D4F04"/>
    <w:rsid w:val="0086441D"/>
    <w:rsid w:val="009C19BD"/>
    <w:rsid w:val="009E0835"/>
    <w:rsid w:val="009F1BFC"/>
    <w:rsid w:val="00BA1ECD"/>
    <w:rsid w:val="00C16FFB"/>
    <w:rsid w:val="00DC6751"/>
    <w:rsid w:val="00F4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41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86441D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6441D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86441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6441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86441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6441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6441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Абзац списка1"/>
    <w:basedOn w:val="Normal"/>
    <w:uiPriority w:val="99"/>
    <w:rsid w:val="008644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rsid w:val="0086441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47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4</Pages>
  <Words>1193</Words>
  <Characters>6804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6</cp:revision>
  <cp:lastPrinted>2021-12-20T07:27:00Z</cp:lastPrinted>
  <dcterms:created xsi:type="dcterms:W3CDTF">2021-12-15T07:06:00Z</dcterms:created>
  <dcterms:modified xsi:type="dcterms:W3CDTF">2021-12-22T11:53:00Z</dcterms:modified>
</cp:coreProperties>
</file>