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06CA7" w:rsidRDefault="00906CA7" w:rsidP="003631E4">
      <w:pPr>
        <w:ind w:left="-567"/>
        <w:jc w:val="center"/>
        <w:rPr>
          <w:rFonts w:cs="Tahoma"/>
          <w:sz w:val="28"/>
          <w:szCs w:val="28"/>
        </w:rPr>
      </w:pPr>
      <w:r>
        <w:rPr>
          <w:rFonts w:cs="Tahoma"/>
          <w:sz w:val="28"/>
          <w:szCs w:val="28"/>
        </w:rPr>
        <w:t xml:space="preserve">АДМИНИСТРАЦИЯ  КУЧЕНЯЕВСКОГО СЕЛЬСКОГО ПОСЕЛЕНИЯ </w:t>
      </w:r>
    </w:p>
    <w:p w:rsidR="00906CA7" w:rsidRDefault="00906CA7" w:rsidP="003631E4">
      <w:pPr>
        <w:ind w:left="-567"/>
        <w:rPr>
          <w:sz w:val="28"/>
          <w:szCs w:val="28"/>
        </w:rPr>
      </w:pPr>
      <w:r>
        <w:rPr>
          <w:sz w:val="28"/>
          <w:szCs w:val="28"/>
        </w:rPr>
        <w:t xml:space="preserve">                     АРДАТОВСКОГО МУНИЦИПАЛЬНОГО РАЙОНА</w:t>
      </w:r>
    </w:p>
    <w:p w:rsidR="00906CA7" w:rsidRDefault="00906CA7" w:rsidP="003631E4">
      <w:pPr>
        <w:ind w:left="-567"/>
        <w:jc w:val="center"/>
        <w:rPr>
          <w:rFonts w:cs="Tahoma"/>
          <w:sz w:val="28"/>
          <w:szCs w:val="28"/>
        </w:rPr>
      </w:pPr>
      <w:r>
        <w:rPr>
          <w:rFonts w:cs="Tahoma"/>
          <w:sz w:val="28"/>
          <w:szCs w:val="28"/>
        </w:rPr>
        <w:t>РЕСПУБЛИКИ МОРДОВИЯ</w:t>
      </w:r>
    </w:p>
    <w:p w:rsidR="00906CA7" w:rsidRPr="00BC3831" w:rsidRDefault="00906CA7" w:rsidP="004C063B">
      <w:pPr>
        <w:rPr>
          <w:rFonts w:cs="Tahoma"/>
          <w:sz w:val="32"/>
          <w:szCs w:val="32"/>
        </w:rPr>
      </w:pPr>
    </w:p>
    <w:p w:rsidR="00906CA7" w:rsidRPr="004C063B" w:rsidRDefault="00906CA7" w:rsidP="004C063B">
      <w:pPr>
        <w:ind w:left="-567"/>
        <w:jc w:val="center"/>
        <w:rPr>
          <w:rFonts w:cs="Tahoma"/>
          <w:b/>
          <w:sz w:val="32"/>
          <w:szCs w:val="32"/>
        </w:rPr>
      </w:pPr>
      <w:r w:rsidRPr="00BC3831">
        <w:rPr>
          <w:rFonts w:cs="Tahoma"/>
          <w:b/>
          <w:sz w:val="32"/>
          <w:szCs w:val="32"/>
        </w:rPr>
        <w:t>П О С Т А Н О В Л Е Н И Е</w:t>
      </w:r>
    </w:p>
    <w:p w:rsidR="00906CA7" w:rsidRDefault="00906CA7" w:rsidP="004C063B">
      <w:pPr>
        <w:ind w:left="-567"/>
        <w:rPr>
          <w:rFonts w:cs="Tahoma"/>
          <w:sz w:val="28"/>
          <w:szCs w:val="28"/>
        </w:rPr>
      </w:pPr>
      <w:r>
        <w:rPr>
          <w:rFonts w:cs="Tahoma"/>
          <w:sz w:val="28"/>
          <w:szCs w:val="28"/>
        </w:rPr>
        <w:t>30 ноября 2021г.                                                                               № 54</w:t>
      </w:r>
    </w:p>
    <w:p w:rsidR="00906CA7" w:rsidRDefault="00906CA7" w:rsidP="003631E4">
      <w:pPr>
        <w:ind w:left="-567"/>
        <w:jc w:val="center"/>
        <w:rPr>
          <w:rFonts w:cs="Tahoma"/>
          <w:sz w:val="28"/>
          <w:szCs w:val="28"/>
        </w:rPr>
      </w:pPr>
      <w:r>
        <w:rPr>
          <w:rFonts w:cs="Tahoma"/>
          <w:sz w:val="28"/>
          <w:szCs w:val="28"/>
        </w:rPr>
        <w:t>с. Кученяево</w:t>
      </w:r>
    </w:p>
    <w:p w:rsidR="00906CA7" w:rsidRPr="009709B2" w:rsidRDefault="00906CA7" w:rsidP="003631E4">
      <w:pPr>
        <w:ind w:left="-567"/>
        <w:jc w:val="center"/>
        <w:rPr>
          <w:b/>
          <w:sz w:val="28"/>
          <w:szCs w:val="28"/>
        </w:rPr>
      </w:pPr>
    </w:p>
    <w:p w:rsidR="00906CA7" w:rsidRDefault="00906CA7" w:rsidP="00917134">
      <w:pPr>
        <w:pStyle w:val="NoSpacing"/>
        <w:ind w:left="-567"/>
        <w:jc w:val="center"/>
        <w:rPr>
          <w:rStyle w:val="5"/>
          <w:b w:val="0"/>
          <w:i w:val="0"/>
          <w:color w:val="000000"/>
          <w:sz w:val="28"/>
          <w:szCs w:val="28"/>
        </w:rPr>
      </w:pPr>
      <w:r w:rsidRPr="003D390C">
        <w:rPr>
          <w:sz w:val="28"/>
          <w:szCs w:val="28"/>
        </w:rPr>
        <w:t xml:space="preserve">О внесении изменений в постановление Администрации  </w:t>
      </w:r>
      <w:r>
        <w:rPr>
          <w:sz w:val="28"/>
          <w:szCs w:val="28"/>
        </w:rPr>
        <w:t xml:space="preserve">Кученяевского </w:t>
      </w:r>
      <w:r w:rsidRPr="003D390C">
        <w:rPr>
          <w:sz w:val="28"/>
          <w:szCs w:val="28"/>
        </w:rPr>
        <w:t xml:space="preserve"> сельского поселения Ардатовского муниципального р</w:t>
      </w:r>
      <w:r>
        <w:rPr>
          <w:sz w:val="28"/>
          <w:szCs w:val="28"/>
        </w:rPr>
        <w:t>айона Республики Мордовия от 22.04</w:t>
      </w:r>
      <w:r w:rsidRPr="003D390C">
        <w:rPr>
          <w:sz w:val="28"/>
          <w:szCs w:val="28"/>
        </w:rPr>
        <w:t>.20</w:t>
      </w:r>
      <w:r>
        <w:rPr>
          <w:sz w:val="28"/>
          <w:szCs w:val="28"/>
        </w:rPr>
        <w:t>21</w:t>
      </w:r>
      <w:r w:rsidRPr="003D390C">
        <w:rPr>
          <w:sz w:val="28"/>
          <w:szCs w:val="28"/>
        </w:rPr>
        <w:t>г.</w:t>
      </w:r>
      <w:r w:rsidRPr="003D390C">
        <w:rPr>
          <w:bCs/>
          <w:iCs/>
          <w:sz w:val="28"/>
          <w:szCs w:val="28"/>
        </w:rPr>
        <w:t xml:space="preserve"> </w:t>
      </w:r>
      <w:r w:rsidRPr="003D390C">
        <w:rPr>
          <w:sz w:val="28"/>
          <w:szCs w:val="28"/>
        </w:rPr>
        <w:t>№</w:t>
      </w:r>
      <w:r>
        <w:rPr>
          <w:sz w:val="28"/>
          <w:szCs w:val="28"/>
        </w:rPr>
        <w:t>33</w:t>
      </w:r>
      <w:r w:rsidRPr="003D390C">
        <w:rPr>
          <w:bCs/>
          <w:iCs/>
          <w:sz w:val="28"/>
          <w:szCs w:val="28"/>
        </w:rPr>
        <w:t xml:space="preserve"> «</w:t>
      </w:r>
      <w:r w:rsidRPr="003D390C">
        <w:rPr>
          <w:rStyle w:val="5"/>
          <w:b w:val="0"/>
          <w:i w:val="0"/>
          <w:color w:val="000000"/>
          <w:sz w:val="28"/>
          <w:szCs w:val="28"/>
        </w:rPr>
        <w:t>Об утверждении</w:t>
      </w:r>
      <w:r>
        <w:rPr>
          <w:rStyle w:val="5"/>
          <w:b w:val="0"/>
          <w:i w:val="0"/>
          <w:color w:val="000000"/>
          <w:sz w:val="28"/>
          <w:szCs w:val="28"/>
        </w:rPr>
        <w:t xml:space="preserve"> муниципальной программы  «Развитие  торговли на территории Кученяевского сельского поселения Ардатовского муниципального района Республики Мордовия  на 2021-2023гг» .</w:t>
      </w:r>
    </w:p>
    <w:p w:rsidR="00906CA7" w:rsidRPr="00536FEA" w:rsidRDefault="00906CA7" w:rsidP="00917134">
      <w:pPr>
        <w:pStyle w:val="NoSpacing"/>
        <w:ind w:left="-567"/>
        <w:jc w:val="center"/>
        <w:rPr>
          <w:sz w:val="28"/>
          <w:szCs w:val="28"/>
        </w:rPr>
      </w:pPr>
      <w:r w:rsidRPr="00536FEA">
        <w:rPr>
          <w:sz w:val="28"/>
          <w:szCs w:val="28"/>
        </w:rPr>
        <w:t xml:space="preserve">В соответствии со статьей 14 Федерального закона №131-ФЗ «Об общих принципах организации местного самоуправления в Российской Федерации», </w:t>
      </w:r>
      <w:r>
        <w:rPr>
          <w:sz w:val="28"/>
          <w:szCs w:val="28"/>
        </w:rPr>
        <w:t>Протестом прокуратуры от 24.06.2021 №7-1-2021/311-21 ,Администрация Кученяевского  сельского поселения Ардатовского муниципального района Республики Мордовия ПОСТАНОВЛЯЕТ:</w:t>
      </w:r>
    </w:p>
    <w:p w:rsidR="00906CA7" w:rsidRDefault="00906CA7" w:rsidP="00917134">
      <w:pPr>
        <w:pStyle w:val="NoSpacing"/>
        <w:ind w:left="-567"/>
        <w:jc w:val="center"/>
        <w:rPr>
          <w:sz w:val="28"/>
          <w:szCs w:val="28"/>
        </w:rPr>
      </w:pPr>
      <w:r w:rsidRPr="00536FEA">
        <w:rPr>
          <w:bCs/>
          <w:iCs/>
          <w:sz w:val="28"/>
          <w:szCs w:val="28"/>
        </w:rPr>
        <w:t xml:space="preserve">1. Внести в постановление </w:t>
      </w:r>
      <w:r w:rsidRPr="003D390C">
        <w:rPr>
          <w:sz w:val="28"/>
          <w:szCs w:val="28"/>
        </w:rPr>
        <w:t xml:space="preserve">Администрации  </w:t>
      </w:r>
      <w:r>
        <w:rPr>
          <w:sz w:val="28"/>
          <w:szCs w:val="28"/>
        </w:rPr>
        <w:t xml:space="preserve">Кученяевского </w:t>
      </w:r>
      <w:r w:rsidRPr="003D390C">
        <w:rPr>
          <w:sz w:val="28"/>
          <w:szCs w:val="28"/>
        </w:rPr>
        <w:t xml:space="preserve"> сельского поселения Ардатовского муниципального р</w:t>
      </w:r>
      <w:r>
        <w:rPr>
          <w:sz w:val="28"/>
          <w:szCs w:val="28"/>
        </w:rPr>
        <w:t>айона Республики Мордовия от 22.04</w:t>
      </w:r>
      <w:r w:rsidRPr="003D390C">
        <w:rPr>
          <w:sz w:val="28"/>
          <w:szCs w:val="28"/>
        </w:rPr>
        <w:t>.20</w:t>
      </w:r>
      <w:r>
        <w:rPr>
          <w:sz w:val="28"/>
          <w:szCs w:val="28"/>
        </w:rPr>
        <w:t>21</w:t>
      </w:r>
      <w:r w:rsidRPr="003D390C">
        <w:rPr>
          <w:sz w:val="28"/>
          <w:szCs w:val="28"/>
        </w:rPr>
        <w:t>г.</w:t>
      </w:r>
      <w:r w:rsidRPr="003D390C">
        <w:rPr>
          <w:bCs/>
          <w:iCs/>
          <w:sz w:val="28"/>
          <w:szCs w:val="28"/>
        </w:rPr>
        <w:t xml:space="preserve"> </w:t>
      </w:r>
      <w:r w:rsidRPr="003D390C">
        <w:rPr>
          <w:sz w:val="28"/>
          <w:szCs w:val="28"/>
        </w:rPr>
        <w:t>№</w:t>
      </w:r>
      <w:r>
        <w:rPr>
          <w:sz w:val="28"/>
          <w:szCs w:val="28"/>
        </w:rPr>
        <w:t>33</w:t>
      </w:r>
      <w:r w:rsidRPr="003D390C">
        <w:rPr>
          <w:bCs/>
          <w:iCs/>
          <w:sz w:val="28"/>
          <w:szCs w:val="28"/>
        </w:rPr>
        <w:t>«</w:t>
      </w:r>
      <w:r w:rsidRPr="003D390C">
        <w:rPr>
          <w:rStyle w:val="5"/>
          <w:b w:val="0"/>
          <w:i w:val="0"/>
          <w:color w:val="000000"/>
          <w:sz w:val="28"/>
          <w:szCs w:val="28"/>
        </w:rPr>
        <w:t>Об утверждении</w:t>
      </w:r>
      <w:r>
        <w:rPr>
          <w:rStyle w:val="5"/>
          <w:b w:val="0"/>
          <w:i w:val="0"/>
          <w:color w:val="000000"/>
          <w:sz w:val="28"/>
          <w:szCs w:val="28"/>
        </w:rPr>
        <w:t xml:space="preserve"> муниципальной программы  «Развитие  торговли на</w:t>
      </w:r>
      <w:r w:rsidRPr="00917134">
        <w:rPr>
          <w:rStyle w:val="5"/>
          <w:b w:val="0"/>
          <w:i w:val="0"/>
          <w:color w:val="000000"/>
          <w:sz w:val="28"/>
          <w:szCs w:val="28"/>
        </w:rPr>
        <w:t xml:space="preserve"> </w:t>
      </w:r>
      <w:r>
        <w:rPr>
          <w:rStyle w:val="5"/>
          <w:b w:val="0"/>
          <w:i w:val="0"/>
          <w:color w:val="000000"/>
          <w:sz w:val="28"/>
          <w:szCs w:val="28"/>
        </w:rPr>
        <w:t xml:space="preserve"> территории Кученяевского  сельского поселения Ардатовского муниципального района Республики Мордовия  на 2021-2023гг»  </w:t>
      </w:r>
      <w:r>
        <w:rPr>
          <w:sz w:val="28"/>
          <w:szCs w:val="28"/>
        </w:rPr>
        <w:t xml:space="preserve">следующие изменения </w:t>
      </w:r>
      <w:r w:rsidRPr="00536FEA">
        <w:rPr>
          <w:sz w:val="28"/>
          <w:szCs w:val="28"/>
        </w:rPr>
        <w:t>:</w:t>
      </w:r>
    </w:p>
    <w:p w:rsidR="00906CA7" w:rsidRDefault="00906CA7" w:rsidP="00917134">
      <w:pPr>
        <w:pStyle w:val="NoSpacing"/>
        <w:ind w:left="-567"/>
        <w:jc w:val="center"/>
        <w:rPr>
          <w:sz w:val="28"/>
          <w:szCs w:val="28"/>
        </w:rPr>
      </w:pPr>
    </w:p>
    <w:p w:rsidR="00906CA7" w:rsidRDefault="00906CA7" w:rsidP="00917134">
      <w:pPr>
        <w:pStyle w:val="NoSpacing"/>
        <w:ind w:left="-567"/>
        <w:jc w:val="center"/>
        <w:rPr>
          <w:sz w:val="28"/>
          <w:szCs w:val="28"/>
        </w:rPr>
      </w:pPr>
      <w:r>
        <w:rPr>
          <w:sz w:val="28"/>
          <w:szCs w:val="28"/>
        </w:rPr>
        <w:t>1.В Паспорте программы раздел «Основание для разработки Программы» изложить в следующей редакции:</w:t>
      </w:r>
    </w:p>
    <w:p w:rsidR="00906CA7" w:rsidRDefault="00906CA7" w:rsidP="00917134">
      <w:pPr>
        <w:pStyle w:val="NoSpacing"/>
        <w:ind w:left="-567"/>
        <w:jc w:val="center"/>
        <w:rPr>
          <w:sz w:val="28"/>
          <w:szCs w:val="28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2988"/>
        <w:gridCol w:w="6867"/>
      </w:tblGrid>
      <w:tr w:rsidR="00906CA7" w:rsidTr="006073D6">
        <w:tc>
          <w:tcPr>
            <w:tcW w:w="2988" w:type="dxa"/>
          </w:tcPr>
          <w:p w:rsidR="00906CA7" w:rsidRPr="006073D6" w:rsidRDefault="00906CA7" w:rsidP="006073D6">
            <w:pPr>
              <w:pStyle w:val="NoSpacing"/>
              <w:jc w:val="center"/>
              <w:rPr>
                <w:sz w:val="28"/>
                <w:szCs w:val="28"/>
              </w:rPr>
            </w:pPr>
            <w:r w:rsidRPr="006073D6">
              <w:rPr>
                <w:sz w:val="28"/>
                <w:szCs w:val="28"/>
              </w:rPr>
              <w:t>Основание для  разработки  Программы</w:t>
            </w:r>
          </w:p>
        </w:tc>
        <w:tc>
          <w:tcPr>
            <w:tcW w:w="6867" w:type="dxa"/>
          </w:tcPr>
          <w:p w:rsidR="00906CA7" w:rsidRPr="006073D6" w:rsidRDefault="00906CA7" w:rsidP="006073D6">
            <w:pPr>
              <w:pStyle w:val="NoSpacing"/>
              <w:jc w:val="center"/>
              <w:rPr>
                <w:sz w:val="28"/>
                <w:szCs w:val="28"/>
              </w:rPr>
            </w:pPr>
            <w:r w:rsidRPr="006073D6">
              <w:rPr>
                <w:sz w:val="28"/>
                <w:szCs w:val="28"/>
              </w:rPr>
              <w:t>1)Федеральный  закон от 28 декабря 2009 года №381-ФЗ «Об основах государственного регулирования в торговой деятельности в Российской Федерации»;</w:t>
            </w:r>
          </w:p>
          <w:p w:rsidR="00906CA7" w:rsidRPr="006073D6" w:rsidRDefault="00906CA7" w:rsidP="006073D6">
            <w:pPr>
              <w:pStyle w:val="NoSpacing"/>
              <w:jc w:val="center"/>
              <w:rPr>
                <w:sz w:val="28"/>
                <w:szCs w:val="28"/>
              </w:rPr>
            </w:pPr>
            <w:r w:rsidRPr="006073D6">
              <w:rPr>
                <w:sz w:val="28"/>
                <w:szCs w:val="28"/>
              </w:rPr>
              <w:t>2) Федеральный закон от 26.07.2006 №135-ФЗ  «О защите конкуренции»</w:t>
            </w:r>
          </w:p>
        </w:tc>
      </w:tr>
    </w:tbl>
    <w:p w:rsidR="00906CA7" w:rsidRDefault="00906CA7" w:rsidP="00917134">
      <w:pPr>
        <w:pStyle w:val="NoSpacing"/>
        <w:ind w:left="-567"/>
        <w:jc w:val="center"/>
        <w:rPr>
          <w:sz w:val="28"/>
          <w:szCs w:val="28"/>
        </w:rPr>
      </w:pPr>
    </w:p>
    <w:p w:rsidR="00906CA7" w:rsidRDefault="00906CA7" w:rsidP="00917134">
      <w:pPr>
        <w:pStyle w:val="NoSpacing"/>
        <w:ind w:left="-567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 Раздел «Источники  финансирования  Программы ,в том числе по годам» изложить в следующей редакции:</w:t>
      </w:r>
    </w:p>
    <w:p w:rsidR="00906CA7" w:rsidRDefault="00906CA7" w:rsidP="00917134">
      <w:pPr>
        <w:pStyle w:val="NoSpacing"/>
        <w:ind w:left="-567"/>
        <w:jc w:val="center"/>
        <w:rPr>
          <w:sz w:val="28"/>
          <w:szCs w:val="28"/>
        </w:rPr>
      </w:pPr>
    </w:p>
    <w:tbl>
      <w:tblPr>
        <w:tblW w:w="0" w:type="auto"/>
        <w:tblLayout w:type="fixed"/>
        <w:tblCellMar>
          <w:left w:w="0" w:type="dxa"/>
          <w:right w:w="0" w:type="dxa"/>
        </w:tblCellMar>
        <w:tblLook w:val="00A0"/>
      </w:tblPr>
      <w:tblGrid>
        <w:gridCol w:w="20"/>
        <w:gridCol w:w="2480"/>
        <w:gridCol w:w="20"/>
        <w:gridCol w:w="1880"/>
        <w:gridCol w:w="40"/>
        <w:gridCol w:w="1840"/>
        <w:gridCol w:w="40"/>
        <w:gridCol w:w="1620"/>
        <w:gridCol w:w="240"/>
        <w:gridCol w:w="1380"/>
        <w:gridCol w:w="20"/>
        <w:gridCol w:w="20"/>
      </w:tblGrid>
      <w:tr w:rsidR="00906CA7" w:rsidRPr="001D5983" w:rsidTr="00EA0B2D">
        <w:trPr>
          <w:trHeight w:val="315"/>
        </w:trPr>
        <w:tc>
          <w:tcPr>
            <w:tcW w:w="20" w:type="dxa"/>
            <w:shd w:val="clear" w:color="auto" w:fill="000000"/>
            <w:vAlign w:val="bottom"/>
          </w:tcPr>
          <w:p w:rsidR="00906CA7" w:rsidRPr="001D5983" w:rsidRDefault="00906CA7" w:rsidP="005F7637"/>
        </w:tc>
        <w:tc>
          <w:tcPr>
            <w:tcW w:w="2480" w:type="dxa"/>
            <w:tcBorders>
              <w:top w:val="single" w:sz="8" w:space="0" w:color="auto"/>
              <w:left w:val="nil"/>
              <w:bottom w:val="nil"/>
              <w:right w:val="nil"/>
            </w:tcBorders>
            <w:vAlign w:val="bottom"/>
          </w:tcPr>
          <w:p w:rsidR="00906CA7" w:rsidRPr="001D5983" w:rsidRDefault="00906CA7" w:rsidP="005F7637">
            <w:pPr>
              <w:spacing w:line="314" w:lineRule="exact"/>
              <w:ind w:left="100"/>
            </w:pPr>
            <w:r w:rsidRPr="001D5983">
              <w:t>Источники</w:t>
            </w:r>
          </w:p>
        </w:tc>
        <w:tc>
          <w:tcPr>
            <w:tcW w:w="20" w:type="dxa"/>
            <w:shd w:val="clear" w:color="auto" w:fill="000000"/>
            <w:vAlign w:val="bottom"/>
          </w:tcPr>
          <w:p w:rsidR="00906CA7" w:rsidRPr="001D5983" w:rsidRDefault="00906CA7" w:rsidP="005F7637"/>
        </w:tc>
        <w:tc>
          <w:tcPr>
            <w:tcW w:w="1880" w:type="dxa"/>
            <w:tcBorders>
              <w:top w:val="single" w:sz="8" w:space="0" w:color="auto"/>
              <w:left w:val="nil"/>
              <w:bottom w:val="nil"/>
              <w:right w:val="nil"/>
            </w:tcBorders>
            <w:vAlign w:val="bottom"/>
          </w:tcPr>
          <w:p w:rsidR="00906CA7" w:rsidRPr="001D5983" w:rsidRDefault="00906CA7" w:rsidP="005F7637"/>
        </w:tc>
        <w:tc>
          <w:tcPr>
            <w:tcW w:w="40" w:type="dxa"/>
            <w:tcBorders>
              <w:top w:val="single" w:sz="8" w:space="0" w:color="auto"/>
              <w:left w:val="nil"/>
              <w:bottom w:val="nil"/>
              <w:right w:val="nil"/>
            </w:tcBorders>
            <w:vAlign w:val="bottom"/>
          </w:tcPr>
          <w:p w:rsidR="00906CA7" w:rsidRPr="001D5983" w:rsidRDefault="00906CA7" w:rsidP="005F7637"/>
        </w:tc>
        <w:tc>
          <w:tcPr>
            <w:tcW w:w="3740" w:type="dxa"/>
            <w:gridSpan w:val="4"/>
            <w:tcBorders>
              <w:top w:val="single" w:sz="8" w:space="0" w:color="auto"/>
              <w:left w:val="nil"/>
              <w:bottom w:val="nil"/>
              <w:right w:val="nil"/>
            </w:tcBorders>
            <w:vAlign w:val="bottom"/>
          </w:tcPr>
          <w:p w:rsidR="00906CA7" w:rsidRPr="001D5983" w:rsidRDefault="00906CA7" w:rsidP="005F7637">
            <w:pPr>
              <w:spacing w:line="314" w:lineRule="exact"/>
              <w:ind w:left="440"/>
            </w:pPr>
            <w:r w:rsidRPr="001D5983">
              <w:t>Расходы (тыс. руб.)</w:t>
            </w:r>
          </w:p>
        </w:tc>
        <w:tc>
          <w:tcPr>
            <w:tcW w:w="1380" w:type="dxa"/>
            <w:tcBorders>
              <w:top w:val="single" w:sz="8" w:space="0" w:color="auto"/>
              <w:left w:val="nil"/>
              <w:bottom w:val="nil"/>
              <w:right w:val="nil"/>
            </w:tcBorders>
            <w:vAlign w:val="bottom"/>
          </w:tcPr>
          <w:p w:rsidR="00906CA7" w:rsidRPr="001D5983" w:rsidRDefault="00906CA7" w:rsidP="005F7637"/>
        </w:tc>
        <w:tc>
          <w:tcPr>
            <w:tcW w:w="20" w:type="dxa"/>
            <w:shd w:val="clear" w:color="auto" w:fill="000000"/>
            <w:vAlign w:val="bottom"/>
          </w:tcPr>
          <w:p w:rsidR="00906CA7" w:rsidRPr="001D5983" w:rsidRDefault="00906CA7" w:rsidP="005F7637"/>
        </w:tc>
        <w:tc>
          <w:tcPr>
            <w:tcW w:w="20" w:type="dxa"/>
            <w:vAlign w:val="bottom"/>
          </w:tcPr>
          <w:p w:rsidR="00906CA7" w:rsidRPr="001D5983" w:rsidRDefault="00906CA7" w:rsidP="005F7637"/>
        </w:tc>
      </w:tr>
      <w:tr w:rsidR="00906CA7" w:rsidRPr="001D5983" w:rsidTr="00EA0B2D">
        <w:trPr>
          <w:trHeight w:val="322"/>
        </w:trPr>
        <w:tc>
          <w:tcPr>
            <w:tcW w:w="20" w:type="dxa"/>
            <w:shd w:val="clear" w:color="auto" w:fill="000000"/>
            <w:vAlign w:val="bottom"/>
          </w:tcPr>
          <w:p w:rsidR="00906CA7" w:rsidRPr="001D5983" w:rsidRDefault="00906CA7" w:rsidP="005F7637"/>
        </w:tc>
        <w:tc>
          <w:tcPr>
            <w:tcW w:w="2480" w:type="dxa"/>
            <w:vAlign w:val="bottom"/>
          </w:tcPr>
          <w:p w:rsidR="00906CA7" w:rsidRPr="001D5983" w:rsidRDefault="00906CA7" w:rsidP="005F7637">
            <w:pPr>
              <w:ind w:left="100"/>
            </w:pPr>
            <w:r w:rsidRPr="001D5983">
              <w:t>финансирования</w:t>
            </w:r>
          </w:p>
        </w:tc>
        <w:tc>
          <w:tcPr>
            <w:tcW w:w="20" w:type="dxa"/>
            <w:shd w:val="clear" w:color="auto" w:fill="000000"/>
            <w:vAlign w:val="bottom"/>
          </w:tcPr>
          <w:p w:rsidR="00906CA7" w:rsidRPr="001D5983" w:rsidRDefault="00906CA7" w:rsidP="005F7637"/>
        </w:tc>
        <w:tc>
          <w:tcPr>
            <w:tcW w:w="1880" w:type="dxa"/>
            <w:vAlign w:val="bottom"/>
          </w:tcPr>
          <w:p w:rsidR="00906CA7" w:rsidRPr="001D5983" w:rsidRDefault="00906CA7" w:rsidP="005F7637"/>
        </w:tc>
        <w:tc>
          <w:tcPr>
            <w:tcW w:w="40" w:type="dxa"/>
            <w:vAlign w:val="bottom"/>
          </w:tcPr>
          <w:p w:rsidR="00906CA7" w:rsidRPr="001D5983" w:rsidRDefault="00906CA7" w:rsidP="005F7637"/>
        </w:tc>
        <w:tc>
          <w:tcPr>
            <w:tcW w:w="1840" w:type="dxa"/>
            <w:vAlign w:val="bottom"/>
          </w:tcPr>
          <w:p w:rsidR="00906CA7" w:rsidRPr="001D5983" w:rsidRDefault="00906CA7" w:rsidP="005F7637"/>
        </w:tc>
        <w:tc>
          <w:tcPr>
            <w:tcW w:w="40" w:type="dxa"/>
            <w:vAlign w:val="bottom"/>
          </w:tcPr>
          <w:p w:rsidR="00906CA7" w:rsidRPr="001D5983" w:rsidRDefault="00906CA7" w:rsidP="005F7637"/>
        </w:tc>
        <w:tc>
          <w:tcPr>
            <w:tcW w:w="1620" w:type="dxa"/>
            <w:vAlign w:val="bottom"/>
          </w:tcPr>
          <w:p w:rsidR="00906CA7" w:rsidRPr="001D5983" w:rsidRDefault="00906CA7" w:rsidP="005F7637"/>
        </w:tc>
        <w:tc>
          <w:tcPr>
            <w:tcW w:w="240" w:type="dxa"/>
            <w:vAlign w:val="bottom"/>
          </w:tcPr>
          <w:p w:rsidR="00906CA7" w:rsidRPr="001D5983" w:rsidRDefault="00906CA7" w:rsidP="005F7637"/>
        </w:tc>
        <w:tc>
          <w:tcPr>
            <w:tcW w:w="1380" w:type="dxa"/>
            <w:vAlign w:val="bottom"/>
          </w:tcPr>
          <w:p w:rsidR="00906CA7" w:rsidRPr="001D5983" w:rsidRDefault="00906CA7" w:rsidP="005F7637"/>
        </w:tc>
        <w:tc>
          <w:tcPr>
            <w:tcW w:w="20" w:type="dxa"/>
            <w:shd w:val="clear" w:color="auto" w:fill="000000"/>
            <w:vAlign w:val="bottom"/>
          </w:tcPr>
          <w:p w:rsidR="00906CA7" w:rsidRPr="001D5983" w:rsidRDefault="00906CA7" w:rsidP="005F7637"/>
        </w:tc>
        <w:tc>
          <w:tcPr>
            <w:tcW w:w="20" w:type="dxa"/>
            <w:vAlign w:val="bottom"/>
          </w:tcPr>
          <w:p w:rsidR="00906CA7" w:rsidRPr="001D5983" w:rsidRDefault="00906CA7" w:rsidP="005F7637"/>
        </w:tc>
      </w:tr>
      <w:tr w:rsidR="00906CA7" w:rsidRPr="001D5983" w:rsidTr="00EA0B2D">
        <w:trPr>
          <w:trHeight w:val="306"/>
        </w:trPr>
        <w:tc>
          <w:tcPr>
            <w:tcW w:w="20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000000"/>
            <w:vAlign w:val="bottom"/>
          </w:tcPr>
          <w:p w:rsidR="00906CA7" w:rsidRPr="001D5983" w:rsidRDefault="00906CA7" w:rsidP="005F7637"/>
        </w:tc>
        <w:tc>
          <w:tcPr>
            <w:tcW w:w="2480" w:type="dxa"/>
            <w:vAlign w:val="bottom"/>
          </w:tcPr>
          <w:p w:rsidR="00906CA7" w:rsidRPr="001D5983" w:rsidRDefault="00906CA7" w:rsidP="005F7637">
            <w:pPr>
              <w:spacing w:line="306" w:lineRule="exact"/>
              <w:ind w:left="100"/>
            </w:pPr>
            <w:r w:rsidRPr="001D5983">
              <w:t>Программы, в том</w:t>
            </w:r>
          </w:p>
        </w:tc>
        <w:tc>
          <w:tcPr>
            <w:tcW w:w="20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000000"/>
            <w:vAlign w:val="bottom"/>
          </w:tcPr>
          <w:p w:rsidR="00906CA7" w:rsidRPr="001D5983" w:rsidRDefault="00906CA7" w:rsidP="005F7637"/>
        </w:tc>
        <w:tc>
          <w:tcPr>
            <w:tcW w:w="1880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bottom"/>
          </w:tcPr>
          <w:p w:rsidR="00906CA7" w:rsidRPr="001D5983" w:rsidRDefault="00906CA7" w:rsidP="005F7637"/>
        </w:tc>
        <w:tc>
          <w:tcPr>
            <w:tcW w:w="40" w:type="dxa"/>
            <w:vAlign w:val="bottom"/>
          </w:tcPr>
          <w:p w:rsidR="00906CA7" w:rsidRPr="001D5983" w:rsidRDefault="00906CA7" w:rsidP="005F7637"/>
        </w:tc>
        <w:tc>
          <w:tcPr>
            <w:tcW w:w="1840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bottom"/>
          </w:tcPr>
          <w:p w:rsidR="00906CA7" w:rsidRPr="001D5983" w:rsidRDefault="00906CA7" w:rsidP="005F7637"/>
        </w:tc>
        <w:tc>
          <w:tcPr>
            <w:tcW w:w="40" w:type="dxa"/>
            <w:vAlign w:val="bottom"/>
          </w:tcPr>
          <w:p w:rsidR="00906CA7" w:rsidRPr="001D5983" w:rsidRDefault="00906CA7" w:rsidP="005F7637"/>
        </w:tc>
        <w:tc>
          <w:tcPr>
            <w:tcW w:w="1620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bottom"/>
          </w:tcPr>
          <w:p w:rsidR="00906CA7" w:rsidRPr="001D5983" w:rsidRDefault="00906CA7" w:rsidP="005F7637"/>
        </w:tc>
        <w:tc>
          <w:tcPr>
            <w:tcW w:w="240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bottom"/>
          </w:tcPr>
          <w:p w:rsidR="00906CA7" w:rsidRPr="001D5983" w:rsidRDefault="00906CA7" w:rsidP="005F7637"/>
        </w:tc>
        <w:tc>
          <w:tcPr>
            <w:tcW w:w="1380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bottom"/>
          </w:tcPr>
          <w:p w:rsidR="00906CA7" w:rsidRPr="001D5983" w:rsidRDefault="00906CA7" w:rsidP="005F7637"/>
        </w:tc>
        <w:tc>
          <w:tcPr>
            <w:tcW w:w="20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000000"/>
            <w:vAlign w:val="bottom"/>
          </w:tcPr>
          <w:p w:rsidR="00906CA7" w:rsidRPr="001D5983" w:rsidRDefault="00906CA7" w:rsidP="005F7637"/>
        </w:tc>
        <w:tc>
          <w:tcPr>
            <w:tcW w:w="20" w:type="dxa"/>
            <w:vAlign w:val="bottom"/>
          </w:tcPr>
          <w:p w:rsidR="00906CA7" w:rsidRPr="001D5983" w:rsidRDefault="00906CA7" w:rsidP="005F7637"/>
        </w:tc>
      </w:tr>
      <w:tr w:rsidR="00906CA7" w:rsidRPr="001D5983" w:rsidTr="00EA0B2D">
        <w:trPr>
          <w:trHeight w:val="20"/>
        </w:trPr>
        <w:tc>
          <w:tcPr>
            <w:tcW w:w="20" w:type="dxa"/>
            <w:vAlign w:val="bottom"/>
          </w:tcPr>
          <w:p w:rsidR="00906CA7" w:rsidRPr="001D5983" w:rsidRDefault="00906CA7" w:rsidP="005F7637">
            <w:pPr>
              <w:spacing w:line="20" w:lineRule="exact"/>
            </w:pPr>
          </w:p>
        </w:tc>
        <w:tc>
          <w:tcPr>
            <w:tcW w:w="2480" w:type="dxa"/>
            <w:vMerge w:val="restart"/>
            <w:vAlign w:val="bottom"/>
          </w:tcPr>
          <w:p w:rsidR="00906CA7" w:rsidRPr="001D5983" w:rsidRDefault="00906CA7" w:rsidP="005F7637">
            <w:pPr>
              <w:ind w:left="100"/>
            </w:pPr>
            <w:r w:rsidRPr="001D5983">
              <w:t>числе по годам</w:t>
            </w:r>
          </w:p>
        </w:tc>
        <w:tc>
          <w:tcPr>
            <w:tcW w:w="20" w:type="dxa"/>
            <w:vAlign w:val="bottom"/>
          </w:tcPr>
          <w:p w:rsidR="00906CA7" w:rsidRPr="001D5983" w:rsidRDefault="00906CA7" w:rsidP="005F7637">
            <w:pPr>
              <w:spacing w:line="20" w:lineRule="exact"/>
            </w:pPr>
          </w:p>
        </w:tc>
        <w:tc>
          <w:tcPr>
            <w:tcW w:w="1880" w:type="dxa"/>
            <w:vMerge w:val="restart"/>
            <w:vAlign w:val="bottom"/>
          </w:tcPr>
          <w:p w:rsidR="00906CA7" w:rsidRPr="001D5983" w:rsidRDefault="00906CA7" w:rsidP="005F7637">
            <w:pPr>
              <w:jc w:val="center"/>
            </w:pPr>
            <w:r w:rsidRPr="001D5983">
              <w:t>Всего</w:t>
            </w:r>
          </w:p>
        </w:tc>
        <w:tc>
          <w:tcPr>
            <w:tcW w:w="40" w:type="dxa"/>
            <w:vAlign w:val="bottom"/>
          </w:tcPr>
          <w:p w:rsidR="00906CA7" w:rsidRPr="001D5983" w:rsidRDefault="00906CA7" w:rsidP="005F7637">
            <w:pPr>
              <w:spacing w:line="20" w:lineRule="exact"/>
            </w:pPr>
          </w:p>
        </w:tc>
        <w:tc>
          <w:tcPr>
            <w:tcW w:w="1840" w:type="dxa"/>
            <w:vMerge w:val="restart"/>
            <w:vAlign w:val="bottom"/>
          </w:tcPr>
          <w:p w:rsidR="00906CA7" w:rsidRPr="001D5983" w:rsidRDefault="00906CA7" w:rsidP="005F7637">
            <w:pPr>
              <w:jc w:val="center"/>
            </w:pPr>
            <w:smartTag w:uri="urn:schemas-microsoft-com:office:smarttags" w:element="metricconverter">
              <w:smartTagPr>
                <w:attr w:name="ProductID" w:val="2021 г"/>
              </w:smartTagPr>
              <w:r w:rsidRPr="001D5983">
                <w:t>2021 г</w:t>
              </w:r>
            </w:smartTag>
            <w:r w:rsidRPr="001D5983">
              <w:t>.</w:t>
            </w:r>
          </w:p>
        </w:tc>
        <w:tc>
          <w:tcPr>
            <w:tcW w:w="40" w:type="dxa"/>
            <w:vAlign w:val="bottom"/>
          </w:tcPr>
          <w:p w:rsidR="00906CA7" w:rsidRPr="001D5983" w:rsidRDefault="00906CA7" w:rsidP="005F7637">
            <w:pPr>
              <w:spacing w:line="20" w:lineRule="exact"/>
            </w:pPr>
          </w:p>
        </w:tc>
        <w:tc>
          <w:tcPr>
            <w:tcW w:w="1620" w:type="dxa"/>
            <w:vMerge w:val="restart"/>
            <w:vAlign w:val="bottom"/>
          </w:tcPr>
          <w:p w:rsidR="00906CA7" w:rsidRPr="001D5983" w:rsidRDefault="00906CA7" w:rsidP="005F7637">
            <w:pPr>
              <w:jc w:val="center"/>
            </w:pPr>
            <w:smartTag w:uri="urn:schemas-microsoft-com:office:smarttags" w:element="metricconverter">
              <w:smartTagPr>
                <w:attr w:name="ProductID" w:val="2022 г"/>
              </w:smartTagPr>
              <w:r w:rsidRPr="001D5983">
                <w:rPr>
                  <w:w w:val="98"/>
                </w:rPr>
                <w:t>2022 г</w:t>
              </w:r>
            </w:smartTag>
            <w:r w:rsidRPr="001D5983">
              <w:rPr>
                <w:w w:val="98"/>
              </w:rPr>
              <w:t>.</w:t>
            </w:r>
          </w:p>
        </w:tc>
        <w:tc>
          <w:tcPr>
            <w:tcW w:w="240" w:type="dxa"/>
            <w:vAlign w:val="bottom"/>
          </w:tcPr>
          <w:p w:rsidR="00906CA7" w:rsidRPr="001D5983" w:rsidRDefault="00906CA7" w:rsidP="005F7637">
            <w:pPr>
              <w:spacing w:line="20" w:lineRule="exact"/>
            </w:pPr>
          </w:p>
        </w:tc>
        <w:tc>
          <w:tcPr>
            <w:tcW w:w="1380" w:type="dxa"/>
            <w:vMerge w:val="restart"/>
            <w:vAlign w:val="bottom"/>
          </w:tcPr>
          <w:p w:rsidR="00906CA7" w:rsidRPr="001D5983" w:rsidRDefault="00906CA7" w:rsidP="005F7637">
            <w:pPr>
              <w:ind w:right="60"/>
              <w:jc w:val="center"/>
            </w:pPr>
            <w:smartTag w:uri="urn:schemas-microsoft-com:office:smarttags" w:element="metricconverter">
              <w:smartTagPr>
                <w:attr w:name="ProductID" w:val="2023 г"/>
              </w:smartTagPr>
              <w:r w:rsidRPr="001D5983">
                <w:t>2023 г</w:t>
              </w:r>
            </w:smartTag>
            <w:r w:rsidRPr="001D5983">
              <w:t>.</w:t>
            </w:r>
          </w:p>
        </w:tc>
        <w:tc>
          <w:tcPr>
            <w:tcW w:w="20" w:type="dxa"/>
            <w:vAlign w:val="bottom"/>
          </w:tcPr>
          <w:p w:rsidR="00906CA7" w:rsidRPr="001D5983" w:rsidRDefault="00906CA7" w:rsidP="005F7637">
            <w:pPr>
              <w:spacing w:line="20" w:lineRule="exact"/>
            </w:pPr>
          </w:p>
        </w:tc>
        <w:tc>
          <w:tcPr>
            <w:tcW w:w="20" w:type="dxa"/>
            <w:vAlign w:val="bottom"/>
          </w:tcPr>
          <w:p w:rsidR="00906CA7" w:rsidRPr="001D5983" w:rsidRDefault="00906CA7" w:rsidP="005F7637">
            <w:pPr>
              <w:spacing w:line="20" w:lineRule="exact"/>
            </w:pPr>
          </w:p>
        </w:tc>
      </w:tr>
      <w:tr w:rsidR="00906CA7" w:rsidRPr="001D5983" w:rsidTr="00EA0B2D">
        <w:trPr>
          <w:trHeight w:val="346"/>
        </w:trPr>
        <w:tc>
          <w:tcPr>
            <w:tcW w:w="20" w:type="dxa"/>
            <w:shd w:val="clear" w:color="auto" w:fill="000000"/>
            <w:vAlign w:val="bottom"/>
          </w:tcPr>
          <w:p w:rsidR="00906CA7" w:rsidRPr="001D5983" w:rsidRDefault="00906CA7" w:rsidP="005F7637"/>
        </w:tc>
        <w:tc>
          <w:tcPr>
            <w:tcW w:w="2480" w:type="dxa"/>
            <w:vMerge/>
            <w:vAlign w:val="center"/>
          </w:tcPr>
          <w:p w:rsidR="00906CA7" w:rsidRPr="001D5983" w:rsidRDefault="00906CA7" w:rsidP="005F7637"/>
        </w:tc>
        <w:tc>
          <w:tcPr>
            <w:tcW w:w="20" w:type="dxa"/>
            <w:shd w:val="clear" w:color="auto" w:fill="000000"/>
            <w:vAlign w:val="bottom"/>
          </w:tcPr>
          <w:p w:rsidR="00906CA7" w:rsidRPr="001D5983" w:rsidRDefault="00906CA7" w:rsidP="005F7637"/>
        </w:tc>
        <w:tc>
          <w:tcPr>
            <w:tcW w:w="1880" w:type="dxa"/>
            <w:vMerge/>
            <w:vAlign w:val="center"/>
          </w:tcPr>
          <w:p w:rsidR="00906CA7" w:rsidRPr="001D5983" w:rsidRDefault="00906CA7" w:rsidP="005F7637"/>
        </w:tc>
        <w:tc>
          <w:tcPr>
            <w:tcW w:w="40" w:type="dxa"/>
            <w:tcBorders>
              <w:top w:val="nil"/>
              <w:left w:val="single" w:sz="8" w:space="0" w:color="auto"/>
              <w:bottom w:val="nil"/>
              <w:right w:val="nil"/>
            </w:tcBorders>
            <w:vAlign w:val="bottom"/>
          </w:tcPr>
          <w:p w:rsidR="00906CA7" w:rsidRPr="001D5983" w:rsidRDefault="00906CA7" w:rsidP="005F7637"/>
        </w:tc>
        <w:tc>
          <w:tcPr>
            <w:tcW w:w="1840" w:type="dxa"/>
            <w:vMerge/>
            <w:vAlign w:val="center"/>
          </w:tcPr>
          <w:p w:rsidR="00906CA7" w:rsidRPr="001D5983" w:rsidRDefault="00906CA7" w:rsidP="005F7637"/>
        </w:tc>
        <w:tc>
          <w:tcPr>
            <w:tcW w:w="40" w:type="dxa"/>
            <w:tcBorders>
              <w:top w:val="nil"/>
              <w:left w:val="single" w:sz="8" w:space="0" w:color="auto"/>
              <w:bottom w:val="nil"/>
              <w:right w:val="nil"/>
            </w:tcBorders>
            <w:vAlign w:val="bottom"/>
          </w:tcPr>
          <w:p w:rsidR="00906CA7" w:rsidRPr="001D5983" w:rsidRDefault="00906CA7" w:rsidP="005F7637"/>
        </w:tc>
        <w:tc>
          <w:tcPr>
            <w:tcW w:w="1620" w:type="dxa"/>
            <w:vMerge/>
            <w:vAlign w:val="center"/>
          </w:tcPr>
          <w:p w:rsidR="00906CA7" w:rsidRPr="001D5983" w:rsidRDefault="00906CA7" w:rsidP="005F7637"/>
        </w:tc>
        <w:tc>
          <w:tcPr>
            <w:tcW w:w="240" w:type="dxa"/>
            <w:tcBorders>
              <w:top w:val="nil"/>
              <w:left w:val="single" w:sz="8" w:space="0" w:color="auto"/>
              <w:bottom w:val="nil"/>
              <w:right w:val="nil"/>
            </w:tcBorders>
            <w:vAlign w:val="bottom"/>
          </w:tcPr>
          <w:p w:rsidR="00906CA7" w:rsidRPr="001D5983" w:rsidRDefault="00906CA7" w:rsidP="005F7637"/>
        </w:tc>
        <w:tc>
          <w:tcPr>
            <w:tcW w:w="1380" w:type="dxa"/>
            <w:vMerge/>
            <w:vAlign w:val="center"/>
          </w:tcPr>
          <w:p w:rsidR="00906CA7" w:rsidRPr="001D5983" w:rsidRDefault="00906CA7" w:rsidP="005F7637"/>
        </w:tc>
        <w:tc>
          <w:tcPr>
            <w:tcW w:w="20" w:type="dxa"/>
            <w:shd w:val="clear" w:color="auto" w:fill="000000"/>
            <w:vAlign w:val="bottom"/>
          </w:tcPr>
          <w:p w:rsidR="00906CA7" w:rsidRPr="001D5983" w:rsidRDefault="00906CA7" w:rsidP="005F7637"/>
        </w:tc>
        <w:tc>
          <w:tcPr>
            <w:tcW w:w="20" w:type="dxa"/>
            <w:vAlign w:val="bottom"/>
          </w:tcPr>
          <w:p w:rsidR="00906CA7" w:rsidRPr="001D5983" w:rsidRDefault="00906CA7" w:rsidP="005F7637"/>
        </w:tc>
      </w:tr>
      <w:tr w:rsidR="00906CA7" w:rsidRPr="001D5983" w:rsidTr="00EA0B2D">
        <w:trPr>
          <w:trHeight w:val="97"/>
        </w:trPr>
        <w:tc>
          <w:tcPr>
            <w:tcW w:w="20" w:type="dxa"/>
            <w:shd w:val="clear" w:color="auto" w:fill="000000"/>
            <w:vAlign w:val="bottom"/>
          </w:tcPr>
          <w:p w:rsidR="00906CA7" w:rsidRPr="001D5983" w:rsidRDefault="00906CA7" w:rsidP="005F7637"/>
        </w:tc>
        <w:tc>
          <w:tcPr>
            <w:tcW w:w="2480" w:type="dxa"/>
            <w:vAlign w:val="bottom"/>
          </w:tcPr>
          <w:p w:rsidR="00906CA7" w:rsidRPr="001D5983" w:rsidRDefault="00906CA7" w:rsidP="005F7637"/>
        </w:tc>
        <w:tc>
          <w:tcPr>
            <w:tcW w:w="20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000000"/>
            <w:vAlign w:val="bottom"/>
          </w:tcPr>
          <w:p w:rsidR="00906CA7" w:rsidRPr="001D5983" w:rsidRDefault="00906CA7" w:rsidP="005F7637"/>
        </w:tc>
        <w:tc>
          <w:tcPr>
            <w:tcW w:w="1880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bottom"/>
          </w:tcPr>
          <w:p w:rsidR="00906CA7" w:rsidRPr="001D5983" w:rsidRDefault="00906CA7" w:rsidP="005F7637"/>
        </w:tc>
        <w:tc>
          <w:tcPr>
            <w:tcW w:w="40" w:type="dxa"/>
            <w:tcBorders>
              <w:top w:val="nil"/>
              <w:left w:val="single" w:sz="8" w:space="0" w:color="auto"/>
              <w:bottom w:val="nil"/>
              <w:right w:val="nil"/>
            </w:tcBorders>
            <w:vAlign w:val="bottom"/>
          </w:tcPr>
          <w:p w:rsidR="00906CA7" w:rsidRPr="001D5983" w:rsidRDefault="00906CA7" w:rsidP="005F7637"/>
        </w:tc>
        <w:tc>
          <w:tcPr>
            <w:tcW w:w="1840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bottom"/>
          </w:tcPr>
          <w:p w:rsidR="00906CA7" w:rsidRPr="001D5983" w:rsidRDefault="00906CA7" w:rsidP="005F7637"/>
        </w:tc>
        <w:tc>
          <w:tcPr>
            <w:tcW w:w="40" w:type="dxa"/>
            <w:tcBorders>
              <w:top w:val="nil"/>
              <w:left w:val="single" w:sz="8" w:space="0" w:color="auto"/>
              <w:bottom w:val="nil"/>
              <w:right w:val="nil"/>
            </w:tcBorders>
            <w:vAlign w:val="bottom"/>
          </w:tcPr>
          <w:p w:rsidR="00906CA7" w:rsidRPr="001D5983" w:rsidRDefault="00906CA7" w:rsidP="005F7637"/>
        </w:tc>
        <w:tc>
          <w:tcPr>
            <w:tcW w:w="1620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bottom"/>
          </w:tcPr>
          <w:p w:rsidR="00906CA7" w:rsidRPr="001D5983" w:rsidRDefault="00906CA7" w:rsidP="005F7637"/>
        </w:tc>
        <w:tc>
          <w:tcPr>
            <w:tcW w:w="240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vAlign w:val="bottom"/>
          </w:tcPr>
          <w:p w:rsidR="00906CA7" w:rsidRPr="001D5983" w:rsidRDefault="00906CA7" w:rsidP="005F7637"/>
        </w:tc>
        <w:tc>
          <w:tcPr>
            <w:tcW w:w="1380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bottom"/>
          </w:tcPr>
          <w:p w:rsidR="00906CA7" w:rsidRPr="001D5983" w:rsidRDefault="00906CA7" w:rsidP="005F7637"/>
        </w:tc>
        <w:tc>
          <w:tcPr>
            <w:tcW w:w="20" w:type="dxa"/>
            <w:shd w:val="clear" w:color="auto" w:fill="000000"/>
            <w:vAlign w:val="bottom"/>
          </w:tcPr>
          <w:p w:rsidR="00906CA7" w:rsidRPr="001D5983" w:rsidRDefault="00906CA7" w:rsidP="005F7637"/>
        </w:tc>
        <w:tc>
          <w:tcPr>
            <w:tcW w:w="20" w:type="dxa"/>
            <w:vAlign w:val="bottom"/>
          </w:tcPr>
          <w:p w:rsidR="00906CA7" w:rsidRPr="001D5983" w:rsidRDefault="00906CA7" w:rsidP="005F7637"/>
        </w:tc>
      </w:tr>
      <w:tr w:rsidR="00906CA7" w:rsidRPr="001D5983" w:rsidTr="00EA0B2D">
        <w:trPr>
          <w:trHeight w:val="363"/>
        </w:trPr>
        <w:tc>
          <w:tcPr>
            <w:tcW w:w="20" w:type="dxa"/>
            <w:shd w:val="clear" w:color="auto" w:fill="000000"/>
            <w:vAlign w:val="bottom"/>
          </w:tcPr>
          <w:p w:rsidR="00906CA7" w:rsidRPr="001D5983" w:rsidRDefault="00906CA7" w:rsidP="005F7637"/>
        </w:tc>
        <w:tc>
          <w:tcPr>
            <w:tcW w:w="2480" w:type="dxa"/>
            <w:vAlign w:val="bottom"/>
          </w:tcPr>
          <w:p w:rsidR="00906CA7" w:rsidRPr="001D5983" w:rsidRDefault="00906CA7" w:rsidP="005F7637"/>
        </w:tc>
        <w:tc>
          <w:tcPr>
            <w:tcW w:w="20" w:type="dxa"/>
            <w:shd w:val="clear" w:color="auto" w:fill="000000"/>
            <w:vAlign w:val="bottom"/>
          </w:tcPr>
          <w:p w:rsidR="00906CA7" w:rsidRPr="001D5983" w:rsidRDefault="00906CA7" w:rsidP="005F7637"/>
        </w:tc>
        <w:tc>
          <w:tcPr>
            <w:tcW w:w="1880" w:type="dxa"/>
            <w:vAlign w:val="bottom"/>
          </w:tcPr>
          <w:p w:rsidR="00906CA7" w:rsidRPr="001D5983" w:rsidRDefault="00906CA7" w:rsidP="005F7637">
            <w:pPr>
              <w:jc w:val="center"/>
            </w:pPr>
            <w:r w:rsidRPr="001D5983">
              <w:rPr>
                <w:w w:val="97"/>
              </w:rPr>
              <w:t>3,0</w:t>
            </w:r>
          </w:p>
        </w:tc>
        <w:tc>
          <w:tcPr>
            <w:tcW w:w="40" w:type="dxa"/>
            <w:tcBorders>
              <w:top w:val="nil"/>
              <w:left w:val="single" w:sz="8" w:space="0" w:color="auto"/>
              <w:bottom w:val="nil"/>
              <w:right w:val="nil"/>
            </w:tcBorders>
            <w:vAlign w:val="bottom"/>
          </w:tcPr>
          <w:p w:rsidR="00906CA7" w:rsidRPr="001D5983" w:rsidRDefault="00906CA7" w:rsidP="005F7637"/>
        </w:tc>
        <w:tc>
          <w:tcPr>
            <w:tcW w:w="1840" w:type="dxa"/>
            <w:vAlign w:val="bottom"/>
          </w:tcPr>
          <w:p w:rsidR="00906CA7" w:rsidRPr="001D5983" w:rsidRDefault="00906CA7" w:rsidP="005F7637">
            <w:pPr>
              <w:jc w:val="center"/>
            </w:pPr>
            <w:r w:rsidRPr="001D5983">
              <w:rPr>
                <w:w w:val="97"/>
              </w:rPr>
              <w:t>1,0</w:t>
            </w:r>
          </w:p>
        </w:tc>
        <w:tc>
          <w:tcPr>
            <w:tcW w:w="40" w:type="dxa"/>
            <w:tcBorders>
              <w:top w:val="nil"/>
              <w:left w:val="single" w:sz="8" w:space="0" w:color="auto"/>
              <w:bottom w:val="nil"/>
              <w:right w:val="nil"/>
            </w:tcBorders>
            <w:vAlign w:val="bottom"/>
          </w:tcPr>
          <w:p w:rsidR="00906CA7" w:rsidRPr="001D5983" w:rsidRDefault="00906CA7" w:rsidP="005F7637"/>
        </w:tc>
        <w:tc>
          <w:tcPr>
            <w:tcW w:w="1620" w:type="dxa"/>
            <w:vAlign w:val="bottom"/>
          </w:tcPr>
          <w:p w:rsidR="00906CA7" w:rsidRPr="001D5983" w:rsidRDefault="00906CA7" w:rsidP="005F7637">
            <w:pPr>
              <w:jc w:val="center"/>
            </w:pPr>
            <w:r w:rsidRPr="001D5983">
              <w:t>1,0</w:t>
            </w:r>
          </w:p>
        </w:tc>
        <w:tc>
          <w:tcPr>
            <w:tcW w:w="240" w:type="dxa"/>
            <w:tcBorders>
              <w:top w:val="nil"/>
              <w:left w:val="single" w:sz="8" w:space="0" w:color="auto"/>
              <w:bottom w:val="nil"/>
              <w:right w:val="nil"/>
            </w:tcBorders>
            <w:vAlign w:val="bottom"/>
          </w:tcPr>
          <w:p w:rsidR="00906CA7" w:rsidRPr="001D5983" w:rsidRDefault="00906CA7" w:rsidP="005F7637"/>
        </w:tc>
        <w:tc>
          <w:tcPr>
            <w:tcW w:w="1380" w:type="dxa"/>
            <w:vAlign w:val="bottom"/>
          </w:tcPr>
          <w:p w:rsidR="00906CA7" w:rsidRPr="001D5983" w:rsidRDefault="00906CA7" w:rsidP="005F7637">
            <w:pPr>
              <w:ind w:right="80"/>
              <w:jc w:val="center"/>
            </w:pPr>
            <w:r w:rsidRPr="001D5983">
              <w:t>1,0</w:t>
            </w:r>
          </w:p>
        </w:tc>
        <w:tc>
          <w:tcPr>
            <w:tcW w:w="20" w:type="dxa"/>
            <w:shd w:val="clear" w:color="auto" w:fill="000000"/>
            <w:vAlign w:val="bottom"/>
          </w:tcPr>
          <w:p w:rsidR="00906CA7" w:rsidRPr="001D5983" w:rsidRDefault="00906CA7" w:rsidP="005F7637"/>
        </w:tc>
        <w:tc>
          <w:tcPr>
            <w:tcW w:w="20" w:type="dxa"/>
            <w:vAlign w:val="bottom"/>
          </w:tcPr>
          <w:p w:rsidR="00906CA7" w:rsidRPr="001D5983" w:rsidRDefault="00906CA7" w:rsidP="005F7637"/>
        </w:tc>
      </w:tr>
      <w:tr w:rsidR="00906CA7" w:rsidRPr="001D5983" w:rsidTr="00EA0B2D">
        <w:trPr>
          <w:trHeight w:val="188"/>
        </w:trPr>
        <w:tc>
          <w:tcPr>
            <w:tcW w:w="20" w:type="dxa"/>
            <w:shd w:val="clear" w:color="auto" w:fill="000000"/>
            <w:vAlign w:val="bottom"/>
          </w:tcPr>
          <w:p w:rsidR="00906CA7" w:rsidRPr="001D5983" w:rsidRDefault="00906CA7" w:rsidP="005F7637"/>
        </w:tc>
        <w:tc>
          <w:tcPr>
            <w:tcW w:w="2480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bottom"/>
          </w:tcPr>
          <w:p w:rsidR="00906CA7" w:rsidRPr="001D5983" w:rsidRDefault="00906CA7" w:rsidP="005F7637"/>
        </w:tc>
        <w:tc>
          <w:tcPr>
            <w:tcW w:w="20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000000"/>
            <w:vAlign w:val="bottom"/>
          </w:tcPr>
          <w:p w:rsidR="00906CA7" w:rsidRPr="001D5983" w:rsidRDefault="00906CA7" w:rsidP="005F7637"/>
        </w:tc>
        <w:tc>
          <w:tcPr>
            <w:tcW w:w="1880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bottom"/>
          </w:tcPr>
          <w:p w:rsidR="00906CA7" w:rsidRPr="001D5983" w:rsidRDefault="00906CA7" w:rsidP="005F7637"/>
        </w:tc>
        <w:tc>
          <w:tcPr>
            <w:tcW w:w="40" w:type="dxa"/>
            <w:tcBorders>
              <w:top w:val="nil"/>
              <w:left w:val="single" w:sz="8" w:space="0" w:color="auto"/>
              <w:bottom w:val="nil"/>
              <w:right w:val="nil"/>
            </w:tcBorders>
            <w:vAlign w:val="bottom"/>
          </w:tcPr>
          <w:p w:rsidR="00906CA7" w:rsidRPr="001D5983" w:rsidRDefault="00906CA7" w:rsidP="005F7637"/>
        </w:tc>
        <w:tc>
          <w:tcPr>
            <w:tcW w:w="1840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bottom"/>
          </w:tcPr>
          <w:p w:rsidR="00906CA7" w:rsidRPr="001D5983" w:rsidRDefault="00906CA7" w:rsidP="005F7637"/>
        </w:tc>
        <w:tc>
          <w:tcPr>
            <w:tcW w:w="40" w:type="dxa"/>
            <w:tcBorders>
              <w:top w:val="nil"/>
              <w:left w:val="single" w:sz="8" w:space="0" w:color="auto"/>
              <w:bottom w:val="nil"/>
              <w:right w:val="nil"/>
            </w:tcBorders>
            <w:vAlign w:val="bottom"/>
          </w:tcPr>
          <w:p w:rsidR="00906CA7" w:rsidRPr="001D5983" w:rsidRDefault="00906CA7" w:rsidP="005F7637"/>
        </w:tc>
        <w:tc>
          <w:tcPr>
            <w:tcW w:w="1620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bottom"/>
          </w:tcPr>
          <w:p w:rsidR="00906CA7" w:rsidRPr="001D5983" w:rsidRDefault="00906CA7" w:rsidP="005F7637"/>
        </w:tc>
        <w:tc>
          <w:tcPr>
            <w:tcW w:w="240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vAlign w:val="bottom"/>
          </w:tcPr>
          <w:p w:rsidR="00906CA7" w:rsidRPr="001D5983" w:rsidRDefault="00906CA7" w:rsidP="005F7637"/>
        </w:tc>
        <w:tc>
          <w:tcPr>
            <w:tcW w:w="1380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bottom"/>
          </w:tcPr>
          <w:p w:rsidR="00906CA7" w:rsidRPr="001D5983" w:rsidRDefault="00906CA7" w:rsidP="005F7637"/>
        </w:tc>
        <w:tc>
          <w:tcPr>
            <w:tcW w:w="20" w:type="dxa"/>
            <w:shd w:val="clear" w:color="auto" w:fill="000000"/>
            <w:vAlign w:val="bottom"/>
          </w:tcPr>
          <w:p w:rsidR="00906CA7" w:rsidRPr="001D5983" w:rsidRDefault="00906CA7" w:rsidP="005F7637"/>
        </w:tc>
        <w:tc>
          <w:tcPr>
            <w:tcW w:w="20" w:type="dxa"/>
            <w:vAlign w:val="bottom"/>
          </w:tcPr>
          <w:p w:rsidR="00906CA7" w:rsidRPr="001D5983" w:rsidRDefault="00906CA7" w:rsidP="005F7637"/>
        </w:tc>
      </w:tr>
      <w:tr w:rsidR="00906CA7" w:rsidRPr="001D5983" w:rsidTr="00EA0B2D">
        <w:trPr>
          <w:trHeight w:val="295"/>
        </w:trPr>
        <w:tc>
          <w:tcPr>
            <w:tcW w:w="20" w:type="dxa"/>
            <w:shd w:val="clear" w:color="auto" w:fill="000000"/>
            <w:vAlign w:val="bottom"/>
          </w:tcPr>
          <w:p w:rsidR="00906CA7" w:rsidRPr="001D5983" w:rsidRDefault="00906CA7" w:rsidP="005F7637"/>
        </w:tc>
        <w:tc>
          <w:tcPr>
            <w:tcW w:w="2480" w:type="dxa"/>
            <w:vAlign w:val="bottom"/>
          </w:tcPr>
          <w:p w:rsidR="00906CA7" w:rsidRPr="001D5983" w:rsidRDefault="00906CA7" w:rsidP="005F7637">
            <w:pPr>
              <w:spacing w:line="294" w:lineRule="exact"/>
              <w:ind w:left="100"/>
            </w:pPr>
            <w:r w:rsidRPr="001D5983">
              <w:t>средства бюджета</w:t>
            </w:r>
          </w:p>
        </w:tc>
        <w:tc>
          <w:tcPr>
            <w:tcW w:w="20" w:type="dxa"/>
            <w:shd w:val="clear" w:color="auto" w:fill="000000"/>
            <w:vAlign w:val="bottom"/>
          </w:tcPr>
          <w:p w:rsidR="00906CA7" w:rsidRPr="001D5983" w:rsidRDefault="00906CA7" w:rsidP="005F7637"/>
        </w:tc>
        <w:tc>
          <w:tcPr>
            <w:tcW w:w="1880" w:type="dxa"/>
            <w:vAlign w:val="bottom"/>
          </w:tcPr>
          <w:p w:rsidR="00906CA7" w:rsidRPr="001D5983" w:rsidRDefault="00906CA7" w:rsidP="005F7637">
            <w:pPr>
              <w:spacing w:line="294" w:lineRule="exact"/>
              <w:jc w:val="center"/>
            </w:pPr>
          </w:p>
        </w:tc>
        <w:tc>
          <w:tcPr>
            <w:tcW w:w="40" w:type="dxa"/>
            <w:tcBorders>
              <w:top w:val="nil"/>
              <w:left w:val="single" w:sz="8" w:space="0" w:color="auto"/>
              <w:bottom w:val="nil"/>
              <w:right w:val="nil"/>
            </w:tcBorders>
            <w:vAlign w:val="bottom"/>
          </w:tcPr>
          <w:p w:rsidR="00906CA7" w:rsidRPr="001D5983" w:rsidRDefault="00906CA7" w:rsidP="005F7637"/>
        </w:tc>
        <w:tc>
          <w:tcPr>
            <w:tcW w:w="1840" w:type="dxa"/>
            <w:vAlign w:val="bottom"/>
          </w:tcPr>
          <w:p w:rsidR="00906CA7" w:rsidRPr="001D5983" w:rsidRDefault="00906CA7" w:rsidP="005F7637">
            <w:pPr>
              <w:spacing w:line="294" w:lineRule="exact"/>
              <w:jc w:val="center"/>
            </w:pPr>
          </w:p>
        </w:tc>
        <w:tc>
          <w:tcPr>
            <w:tcW w:w="40" w:type="dxa"/>
            <w:tcBorders>
              <w:top w:val="nil"/>
              <w:left w:val="single" w:sz="8" w:space="0" w:color="auto"/>
              <w:bottom w:val="nil"/>
              <w:right w:val="nil"/>
            </w:tcBorders>
            <w:vAlign w:val="bottom"/>
          </w:tcPr>
          <w:p w:rsidR="00906CA7" w:rsidRPr="001D5983" w:rsidRDefault="00906CA7" w:rsidP="005F7637"/>
        </w:tc>
        <w:tc>
          <w:tcPr>
            <w:tcW w:w="1620" w:type="dxa"/>
            <w:vAlign w:val="bottom"/>
          </w:tcPr>
          <w:p w:rsidR="00906CA7" w:rsidRPr="001D5983" w:rsidRDefault="00906CA7" w:rsidP="005F7637">
            <w:pPr>
              <w:spacing w:line="294" w:lineRule="exact"/>
              <w:jc w:val="center"/>
            </w:pPr>
          </w:p>
        </w:tc>
        <w:tc>
          <w:tcPr>
            <w:tcW w:w="240" w:type="dxa"/>
            <w:tcBorders>
              <w:top w:val="nil"/>
              <w:left w:val="single" w:sz="8" w:space="0" w:color="auto"/>
              <w:bottom w:val="nil"/>
              <w:right w:val="nil"/>
            </w:tcBorders>
            <w:vAlign w:val="bottom"/>
          </w:tcPr>
          <w:p w:rsidR="00906CA7" w:rsidRPr="001D5983" w:rsidRDefault="00906CA7" w:rsidP="005F7637"/>
        </w:tc>
        <w:tc>
          <w:tcPr>
            <w:tcW w:w="1380" w:type="dxa"/>
            <w:vAlign w:val="bottom"/>
          </w:tcPr>
          <w:p w:rsidR="00906CA7" w:rsidRPr="001D5983" w:rsidRDefault="00906CA7" w:rsidP="005F7637">
            <w:pPr>
              <w:spacing w:line="294" w:lineRule="exact"/>
              <w:ind w:right="80"/>
              <w:jc w:val="center"/>
            </w:pPr>
          </w:p>
        </w:tc>
        <w:tc>
          <w:tcPr>
            <w:tcW w:w="20" w:type="dxa"/>
            <w:shd w:val="clear" w:color="auto" w:fill="000000"/>
            <w:vAlign w:val="bottom"/>
          </w:tcPr>
          <w:p w:rsidR="00906CA7" w:rsidRPr="001D5983" w:rsidRDefault="00906CA7" w:rsidP="005F7637"/>
        </w:tc>
        <w:tc>
          <w:tcPr>
            <w:tcW w:w="20" w:type="dxa"/>
            <w:vAlign w:val="bottom"/>
          </w:tcPr>
          <w:p w:rsidR="00906CA7" w:rsidRPr="001D5983" w:rsidRDefault="00906CA7" w:rsidP="005F7637"/>
        </w:tc>
      </w:tr>
      <w:tr w:rsidR="00906CA7" w:rsidRPr="001D5983" w:rsidTr="00EA0B2D">
        <w:trPr>
          <w:trHeight w:val="322"/>
        </w:trPr>
        <w:tc>
          <w:tcPr>
            <w:tcW w:w="20" w:type="dxa"/>
            <w:shd w:val="clear" w:color="auto" w:fill="000000"/>
            <w:vAlign w:val="bottom"/>
          </w:tcPr>
          <w:p w:rsidR="00906CA7" w:rsidRPr="001D5983" w:rsidRDefault="00906CA7" w:rsidP="005F7637"/>
        </w:tc>
        <w:tc>
          <w:tcPr>
            <w:tcW w:w="2480" w:type="dxa"/>
            <w:vAlign w:val="bottom"/>
          </w:tcPr>
          <w:p w:rsidR="00906CA7" w:rsidRPr="001D5983" w:rsidRDefault="00906CA7" w:rsidP="00B569D3">
            <w:r>
              <w:t>Кученяевского</w:t>
            </w:r>
          </w:p>
        </w:tc>
        <w:tc>
          <w:tcPr>
            <w:tcW w:w="20" w:type="dxa"/>
            <w:shd w:val="clear" w:color="auto" w:fill="000000"/>
            <w:vAlign w:val="bottom"/>
          </w:tcPr>
          <w:p w:rsidR="00906CA7" w:rsidRPr="001D5983" w:rsidRDefault="00906CA7" w:rsidP="005F7637"/>
        </w:tc>
        <w:tc>
          <w:tcPr>
            <w:tcW w:w="1880" w:type="dxa"/>
            <w:vAlign w:val="bottom"/>
          </w:tcPr>
          <w:p w:rsidR="00906CA7" w:rsidRPr="001D5983" w:rsidRDefault="00906CA7" w:rsidP="005F7637"/>
        </w:tc>
        <w:tc>
          <w:tcPr>
            <w:tcW w:w="40" w:type="dxa"/>
            <w:tcBorders>
              <w:top w:val="nil"/>
              <w:left w:val="single" w:sz="8" w:space="0" w:color="auto"/>
              <w:bottom w:val="nil"/>
              <w:right w:val="nil"/>
            </w:tcBorders>
            <w:vAlign w:val="bottom"/>
          </w:tcPr>
          <w:p w:rsidR="00906CA7" w:rsidRPr="001D5983" w:rsidRDefault="00906CA7" w:rsidP="005F7637"/>
        </w:tc>
        <w:tc>
          <w:tcPr>
            <w:tcW w:w="1840" w:type="dxa"/>
            <w:vAlign w:val="bottom"/>
          </w:tcPr>
          <w:p w:rsidR="00906CA7" w:rsidRPr="001D5983" w:rsidRDefault="00906CA7" w:rsidP="005F7637"/>
        </w:tc>
        <w:tc>
          <w:tcPr>
            <w:tcW w:w="40" w:type="dxa"/>
            <w:tcBorders>
              <w:top w:val="nil"/>
              <w:left w:val="single" w:sz="8" w:space="0" w:color="auto"/>
              <w:bottom w:val="nil"/>
              <w:right w:val="nil"/>
            </w:tcBorders>
            <w:vAlign w:val="bottom"/>
          </w:tcPr>
          <w:p w:rsidR="00906CA7" w:rsidRPr="001D5983" w:rsidRDefault="00906CA7" w:rsidP="005F7637"/>
        </w:tc>
        <w:tc>
          <w:tcPr>
            <w:tcW w:w="1620" w:type="dxa"/>
            <w:vAlign w:val="bottom"/>
          </w:tcPr>
          <w:p w:rsidR="00906CA7" w:rsidRPr="001D5983" w:rsidRDefault="00906CA7" w:rsidP="005F7637"/>
        </w:tc>
        <w:tc>
          <w:tcPr>
            <w:tcW w:w="240" w:type="dxa"/>
            <w:tcBorders>
              <w:top w:val="nil"/>
              <w:left w:val="single" w:sz="8" w:space="0" w:color="auto"/>
              <w:bottom w:val="nil"/>
              <w:right w:val="nil"/>
            </w:tcBorders>
            <w:vAlign w:val="bottom"/>
          </w:tcPr>
          <w:p w:rsidR="00906CA7" w:rsidRPr="001D5983" w:rsidRDefault="00906CA7" w:rsidP="005F7637"/>
        </w:tc>
        <w:tc>
          <w:tcPr>
            <w:tcW w:w="1380" w:type="dxa"/>
            <w:vAlign w:val="bottom"/>
          </w:tcPr>
          <w:p w:rsidR="00906CA7" w:rsidRPr="001D5983" w:rsidRDefault="00906CA7" w:rsidP="005F7637"/>
        </w:tc>
        <w:tc>
          <w:tcPr>
            <w:tcW w:w="20" w:type="dxa"/>
            <w:shd w:val="clear" w:color="auto" w:fill="000000"/>
            <w:vAlign w:val="bottom"/>
          </w:tcPr>
          <w:p w:rsidR="00906CA7" w:rsidRPr="001D5983" w:rsidRDefault="00906CA7" w:rsidP="005F7637"/>
        </w:tc>
        <w:tc>
          <w:tcPr>
            <w:tcW w:w="20" w:type="dxa"/>
            <w:vAlign w:val="bottom"/>
          </w:tcPr>
          <w:p w:rsidR="00906CA7" w:rsidRPr="001D5983" w:rsidRDefault="00906CA7" w:rsidP="005F7637"/>
        </w:tc>
      </w:tr>
      <w:tr w:rsidR="00906CA7" w:rsidRPr="001D5983" w:rsidTr="00EA0B2D">
        <w:trPr>
          <w:trHeight w:val="322"/>
        </w:trPr>
        <w:tc>
          <w:tcPr>
            <w:tcW w:w="20" w:type="dxa"/>
            <w:shd w:val="clear" w:color="auto" w:fill="000000"/>
            <w:vAlign w:val="bottom"/>
          </w:tcPr>
          <w:p w:rsidR="00906CA7" w:rsidRPr="001D5983" w:rsidRDefault="00906CA7" w:rsidP="005F7637"/>
        </w:tc>
        <w:tc>
          <w:tcPr>
            <w:tcW w:w="2480" w:type="dxa"/>
            <w:vAlign w:val="bottom"/>
          </w:tcPr>
          <w:p w:rsidR="00906CA7" w:rsidRPr="001D5983" w:rsidRDefault="00906CA7" w:rsidP="005F7637">
            <w:pPr>
              <w:ind w:left="100"/>
            </w:pPr>
            <w:r w:rsidRPr="001D5983">
              <w:t>сельского</w:t>
            </w:r>
          </w:p>
        </w:tc>
        <w:tc>
          <w:tcPr>
            <w:tcW w:w="20" w:type="dxa"/>
            <w:shd w:val="clear" w:color="auto" w:fill="000000"/>
            <w:vAlign w:val="bottom"/>
          </w:tcPr>
          <w:p w:rsidR="00906CA7" w:rsidRPr="001D5983" w:rsidRDefault="00906CA7" w:rsidP="005F7637"/>
        </w:tc>
        <w:tc>
          <w:tcPr>
            <w:tcW w:w="1880" w:type="dxa"/>
            <w:vAlign w:val="bottom"/>
          </w:tcPr>
          <w:p w:rsidR="00906CA7" w:rsidRPr="001D5983" w:rsidRDefault="00906CA7" w:rsidP="005F7637"/>
        </w:tc>
        <w:tc>
          <w:tcPr>
            <w:tcW w:w="40" w:type="dxa"/>
            <w:tcBorders>
              <w:top w:val="nil"/>
              <w:left w:val="single" w:sz="8" w:space="0" w:color="auto"/>
              <w:bottom w:val="nil"/>
              <w:right w:val="nil"/>
            </w:tcBorders>
            <w:vAlign w:val="bottom"/>
          </w:tcPr>
          <w:p w:rsidR="00906CA7" w:rsidRPr="001D5983" w:rsidRDefault="00906CA7" w:rsidP="005F7637"/>
        </w:tc>
        <w:tc>
          <w:tcPr>
            <w:tcW w:w="1840" w:type="dxa"/>
            <w:vAlign w:val="bottom"/>
          </w:tcPr>
          <w:p w:rsidR="00906CA7" w:rsidRPr="001D5983" w:rsidRDefault="00906CA7" w:rsidP="005F7637"/>
        </w:tc>
        <w:tc>
          <w:tcPr>
            <w:tcW w:w="40" w:type="dxa"/>
            <w:tcBorders>
              <w:top w:val="nil"/>
              <w:left w:val="single" w:sz="8" w:space="0" w:color="auto"/>
              <w:bottom w:val="nil"/>
              <w:right w:val="nil"/>
            </w:tcBorders>
            <w:vAlign w:val="bottom"/>
          </w:tcPr>
          <w:p w:rsidR="00906CA7" w:rsidRPr="001D5983" w:rsidRDefault="00906CA7" w:rsidP="005F7637"/>
        </w:tc>
        <w:tc>
          <w:tcPr>
            <w:tcW w:w="1620" w:type="dxa"/>
            <w:vAlign w:val="bottom"/>
          </w:tcPr>
          <w:p w:rsidR="00906CA7" w:rsidRPr="001D5983" w:rsidRDefault="00906CA7" w:rsidP="005F7637"/>
        </w:tc>
        <w:tc>
          <w:tcPr>
            <w:tcW w:w="240" w:type="dxa"/>
            <w:tcBorders>
              <w:top w:val="nil"/>
              <w:left w:val="single" w:sz="8" w:space="0" w:color="auto"/>
              <w:bottom w:val="nil"/>
              <w:right w:val="nil"/>
            </w:tcBorders>
            <w:vAlign w:val="bottom"/>
          </w:tcPr>
          <w:p w:rsidR="00906CA7" w:rsidRPr="001D5983" w:rsidRDefault="00906CA7" w:rsidP="005F7637"/>
        </w:tc>
        <w:tc>
          <w:tcPr>
            <w:tcW w:w="1380" w:type="dxa"/>
            <w:vAlign w:val="bottom"/>
          </w:tcPr>
          <w:p w:rsidR="00906CA7" w:rsidRPr="001D5983" w:rsidRDefault="00906CA7" w:rsidP="005F7637"/>
        </w:tc>
        <w:tc>
          <w:tcPr>
            <w:tcW w:w="20" w:type="dxa"/>
            <w:shd w:val="clear" w:color="auto" w:fill="000000"/>
            <w:vAlign w:val="bottom"/>
          </w:tcPr>
          <w:p w:rsidR="00906CA7" w:rsidRPr="001D5983" w:rsidRDefault="00906CA7" w:rsidP="005F7637"/>
        </w:tc>
        <w:tc>
          <w:tcPr>
            <w:tcW w:w="20" w:type="dxa"/>
            <w:vAlign w:val="bottom"/>
          </w:tcPr>
          <w:p w:rsidR="00906CA7" w:rsidRPr="001D5983" w:rsidRDefault="00906CA7" w:rsidP="005F7637"/>
        </w:tc>
      </w:tr>
      <w:tr w:rsidR="00906CA7" w:rsidRPr="001D5983" w:rsidTr="00EA0B2D">
        <w:trPr>
          <w:trHeight w:val="347"/>
        </w:trPr>
        <w:tc>
          <w:tcPr>
            <w:tcW w:w="20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000000"/>
            <w:vAlign w:val="bottom"/>
          </w:tcPr>
          <w:p w:rsidR="00906CA7" w:rsidRPr="001D5983" w:rsidRDefault="00906CA7" w:rsidP="005F7637"/>
        </w:tc>
        <w:tc>
          <w:tcPr>
            <w:tcW w:w="2480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bottom"/>
          </w:tcPr>
          <w:p w:rsidR="00906CA7" w:rsidRPr="001D5983" w:rsidRDefault="00906CA7" w:rsidP="005F7637">
            <w:pPr>
              <w:ind w:left="100"/>
            </w:pPr>
            <w:r w:rsidRPr="001D5983">
              <w:t>поселения</w:t>
            </w:r>
          </w:p>
        </w:tc>
        <w:tc>
          <w:tcPr>
            <w:tcW w:w="20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000000"/>
            <w:vAlign w:val="bottom"/>
          </w:tcPr>
          <w:p w:rsidR="00906CA7" w:rsidRPr="001D5983" w:rsidRDefault="00906CA7" w:rsidP="005F7637"/>
        </w:tc>
        <w:tc>
          <w:tcPr>
            <w:tcW w:w="1880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bottom"/>
          </w:tcPr>
          <w:p w:rsidR="00906CA7" w:rsidRPr="001D5983" w:rsidRDefault="00906CA7" w:rsidP="005F7637"/>
        </w:tc>
        <w:tc>
          <w:tcPr>
            <w:tcW w:w="40" w:type="dxa"/>
            <w:tcBorders>
              <w:top w:val="nil"/>
              <w:left w:val="single" w:sz="8" w:space="0" w:color="auto"/>
              <w:bottom w:val="nil"/>
              <w:right w:val="nil"/>
            </w:tcBorders>
            <w:vAlign w:val="bottom"/>
          </w:tcPr>
          <w:p w:rsidR="00906CA7" w:rsidRPr="001D5983" w:rsidRDefault="00906CA7" w:rsidP="005F7637"/>
        </w:tc>
        <w:tc>
          <w:tcPr>
            <w:tcW w:w="1840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bottom"/>
          </w:tcPr>
          <w:p w:rsidR="00906CA7" w:rsidRPr="001D5983" w:rsidRDefault="00906CA7" w:rsidP="005F7637"/>
        </w:tc>
        <w:tc>
          <w:tcPr>
            <w:tcW w:w="40" w:type="dxa"/>
            <w:tcBorders>
              <w:top w:val="nil"/>
              <w:left w:val="single" w:sz="8" w:space="0" w:color="auto"/>
              <w:bottom w:val="nil"/>
              <w:right w:val="nil"/>
            </w:tcBorders>
            <w:vAlign w:val="bottom"/>
          </w:tcPr>
          <w:p w:rsidR="00906CA7" w:rsidRPr="001D5983" w:rsidRDefault="00906CA7" w:rsidP="005F7637"/>
        </w:tc>
        <w:tc>
          <w:tcPr>
            <w:tcW w:w="1620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bottom"/>
          </w:tcPr>
          <w:p w:rsidR="00906CA7" w:rsidRPr="001D5983" w:rsidRDefault="00906CA7" w:rsidP="005F7637"/>
        </w:tc>
        <w:tc>
          <w:tcPr>
            <w:tcW w:w="240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vAlign w:val="bottom"/>
          </w:tcPr>
          <w:p w:rsidR="00906CA7" w:rsidRPr="001D5983" w:rsidRDefault="00906CA7" w:rsidP="005F7637"/>
        </w:tc>
        <w:tc>
          <w:tcPr>
            <w:tcW w:w="1380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bottom"/>
          </w:tcPr>
          <w:p w:rsidR="00906CA7" w:rsidRPr="001D5983" w:rsidRDefault="00906CA7" w:rsidP="005F7637"/>
        </w:tc>
        <w:tc>
          <w:tcPr>
            <w:tcW w:w="20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000000"/>
            <w:vAlign w:val="bottom"/>
          </w:tcPr>
          <w:p w:rsidR="00906CA7" w:rsidRPr="001D5983" w:rsidRDefault="00906CA7" w:rsidP="005F7637"/>
        </w:tc>
        <w:tc>
          <w:tcPr>
            <w:tcW w:w="20" w:type="dxa"/>
            <w:vAlign w:val="bottom"/>
          </w:tcPr>
          <w:p w:rsidR="00906CA7" w:rsidRPr="001D5983" w:rsidRDefault="00906CA7" w:rsidP="005F7637"/>
        </w:tc>
      </w:tr>
      <w:tr w:rsidR="00906CA7" w:rsidRPr="001D5983" w:rsidTr="00EA0B2D">
        <w:trPr>
          <w:trHeight w:val="298"/>
        </w:trPr>
        <w:tc>
          <w:tcPr>
            <w:tcW w:w="20" w:type="dxa"/>
            <w:shd w:val="clear" w:color="auto" w:fill="000000"/>
            <w:vAlign w:val="bottom"/>
          </w:tcPr>
          <w:p w:rsidR="00906CA7" w:rsidRPr="001D5983" w:rsidRDefault="00906CA7" w:rsidP="005F7637"/>
        </w:tc>
        <w:tc>
          <w:tcPr>
            <w:tcW w:w="2480" w:type="dxa"/>
            <w:vAlign w:val="bottom"/>
          </w:tcPr>
          <w:p w:rsidR="00906CA7" w:rsidRPr="001D5983" w:rsidRDefault="00906CA7" w:rsidP="005F7637">
            <w:pPr>
              <w:spacing w:line="297" w:lineRule="exact"/>
              <w:ind w:left="100"/>
            </w:pPr>
            <w:r w:rsidRPr="001D5983">
              <w:t>средства бюджета</w:t>
            </w:r>
          </w:p>
        </w:tc>
        <w:tc>
          <w:tcPr>
            <w:tcW w:w="20" w:type="dxa"/>
            <w:shd w:val="clear" w:color="auto" w:fill="000000"/>
            <w:vAlign w:val="bottom"/>
          </w:tcPr>
          <w:p w:rsidR="00906CA7" w:rsidRPr="001D5983" w:rsidRDefault="00906CA7" w:rsidP="005F7637"/>
        </w:tc>
        <w:tc>
          <w:tcPr>
            <w:tcW w:w="1880" w:type="dxa"/>
            <w:vAlign w:val="bottom"/>
          </w:tcPr>
          <w:p w:rsidR="00906CA7" w:rsidRPr="001D5983" w:rsidRDefault="00906CA7" w:rsidP="005F7637">
            <w:pPr>
              <w:spacing w:line="297" w:lineRule="exact"/>
              <w:jc w:val="center"/>
            </w:pPr>
            <w:r w:rsidRPr="001D5983">
              <w:t>-</w:t>
            </w:r>
          </w:p>
        </w:tc>
        <w:tc>
          <w:tcPr>
            <w:tcW w:w="40" w:type="dxa"/>
            <w:tcBorders>
              <w:top w:val="nil"/>
              <w:left w:val="single" w:sz="8" w:space="0" w:color="auto"/>
              <w:bottom w:val="nil"/>
              <w:right w:val="nil"/>
            </w:tcBorders>
            <w:vAlign w:val="bottom"/>
          </w:tcPr>
          <w:p w:rsidR="00906CA7" w:rsidRPr="001D5983" w:rsidRDefault="00906CA7" w:rsidP="005F7637"/>
        </w:tc>
        <w:tc>
          <w:tcPr>
            <w:tcW w:w="1840" w:type="dxa"/>
            <w:vAlign w:val="bottom"/>
          </w:tcPr>
          <w:p w:rsidR="00906CA7" w:rsidRPr="001D5983" w:rsidRDefault="00906CA7" w:rsidP="005F7637">
            <w:pPr>
              <w:spacing w:line="297" w:lineRule="exact"/>
              <w:jc w:val="center"/>
            </w:pPr>
            <w:r w:rsidRPr="001D5983">
              <w:t>-</w:t>
            </w:r>
          </w:p>
        </w:tc>
        <w:tc>
          <w:tcPr>
            <w:tcW w:w="40" w:type="dxa"/>
            <w:tcBorders>
              <w:top w:val="nil"/>
              <w:left w:val="single" w:sz="8" w:space="0" w:color="auto"/>
              <w:bottom w:val="nil"/>
              <w:right w:val="nil"/>
            </w:tcBorders>
            <w:vAlign w:val="bottom"/>
          </w:tcPr>
          <w:p w:rsidR="00906CA7" w:rsidRPr="001D5983" w:rsidRDefault="00906CA7" w:rsidP="005F7637"/>
        </w:tc>
        <w:tc>
          <w:tcPr>
            <w:tcW w:w="1620" w:type="dxa"/>
            <w:vAlign w:val="bottom"/>
          </w:tcPr>
          <w:p w:rsidR="00906CA7" w:rsidRPr="001D5983" w:rsidRDefault="00906CA7" w:rsidP="005F7637">
            <w:pPr>
              <w:spacing w:line="297" w:lineRule="exact"/>
              <w:jc w:val="center"/>
            </w:pPr>
            <w:r w:rsidRPr="001D5983">
              <w:rPr>
                <w:w w:val="85"/>
              </w:rPr>
              <w:t>-</w:t>
            </w:r>
          </w:p>
        </w:tc>
        <w:tc>
          <w:tcPr>
            <w:tcW w:w="240" w:type="dxa"/>
            <w:tcBorders>
              <w:top w:val="nil"/>
              <w:left w:val="single" w:sz="8" w:space="0" w:color="auto"/>
              <w:bottom w:val="nil"/>
              <w:right w:val="nil"/>
            </w:tcBorders>
            <w:vAlign w:val="bottom"/>
          </w:tcPr>
          <w:p w:rsidR="00906CA7" w:rsidRPr="001D5983" w:rsidRDefault="00906CA7" w:rsidP="005F7637"/>
        </w:tc>
        <w:tc>
          <w:tcPr>
            <w:tcW w:w="1380" w:type="dxa"/>
            <w:vAlign w:val="bottom"/>
          </w:tcPr>
          <w:p w:rsidR="00906CA7" w:rsidRPr="001D5983" w:rsidRDefault="00906CA7" w:rsidP="005F7637">
            <w:pPr>
              <w:spacing w:line="297" w:lineRule="exact"/>
              <w:ind w:right="80"/>
              <w:jc w:val="center"/>
            </w:pPr>
            <w:r w:rsidRPr="001D5983">
              <w:rPr>
                <w:w w:val="85"/>
              </w:rPr>
              <w:t>-</w:t>
            </w:r>
          </w:p>
        </w:tc>
        <w:tc>
          <w:tcPr>
            <w:tcW w:w="20" w:type="dxa"/>
            <w:shd w:val="clear" w:color="auto" w:fill="000000"/>
            <w:vAlign w:val="bottom"/>
          </w:tcPr>
          <w:p w:rsidR="00906CA7" w:rsidRPr="001D5983" w:rsidRDefault="00906CA7" w:rsidP="005F7637"/>
        </w:tc>
        <w:tc>
          <w:tcPr>
            <w:tcW w:w="20" w:type="dxa"/>
            <w:vAlign w:val="bottom"/>
          </w:tcPr>
          <w:p w:rsidR="00906CA7" w:rsidRPr="001D5983" w:rsidRDefault="00906CA7" w:rsidP="005F7637"/>
        </w:tc>
      </w:tr>
      <w:tr w:rsidR="00906CA7" w:rsidRPr="001D5983" w:rsidTr="00EA0B2D">
        <w:trPr>
          <w:trHeight w:val="322"/>
        </w:trPr>
        <w:tc>
          <w:tcPr>
            <w:tcW w:w="20" w:type="dxa"/>
            <w:shd w:val="clear" w:color="auto" w:fill="000000"/>
            <w:vAlign w:val="bottom"/>
          </w:tcPr>
          <w:p w:rsidR="00906CA7" w:rsidRPr="001D5983" w:rsidRDefault="00906CA7" w:rsidP="005F7637"/>
        </w:tc>
        <w:tc>
          <w:tcPr>
            <w:tcW w:w="2480" w:type="dxa"/>
            <w:vAlign w:val="bottom"/>
          </w:tcPr>
          <w:p w:rsidR="00906CA7" w:rsidRPr="001D5983" w:rsidRDefault="00906CA7" w:rsidP="005F7637">
            <w:r w:rsidRPr="001D5983">
              <w:t xml:space="preserve">Ардатовского </w:t>
            </w:r>
          </w:p>
        </w:tc>
        <w:tc>
          <w:tcPr>
            <w:tcW w:w="20" w:type="dxa"/>
            <w:shd w:val="clear" w:color="auto" w:fill="000000"/>
            <w:vAlign w:val="bottom"/>
          </w:tcPr>
          <w:p w:rsidR="00906CA7" w:rsidRPr="001D5983" w:rsidRDefault="00906CA7" w:rsidP="005F7637"/>
        </w:tc>
        <w:tc>
          <w:tcPr>
            <w:tcW w:w="1880" w:type="dxa"/>
            <w:vAlign w:val="bottom"/>
          </w:tcPr>
          <w:p w:rsidR="00906CA7" w:rsidRPr="001D5983" w:rsidRDefault="00906CA7" w:rsidP="005F7637"/>
        </w:tc>
        <w:tc>
          <w:tcPr>
            <w:tcW w:w="40" w:type="dxa"/>
            <w:tcBorders>
              <w:top w:val="nil"/>
              <w:left w:val="single" w:sz="8" w:space="0" w:color="auto"/>
              <w:bottom w:val="nil"/>
              <w:right w:val="nil"/>
            </w:tcBorders>
            <w:vAlign w:val="bottom"/>
          </w:tcPr>
          <w:p w:rsidR="00906CA7" w:rsidRPr="001D5983" w:rsidRDefault="00906CA7" w:rsidP="005F7637"/>
        </w:tc>
        <w:tc>
          <w:tcPr>
            <w:tcW w:w="1840" w:type="dxa"/>
            <w:vAlign w:val="bottom"/>
          </w:tcPr>
          <w:p w:rsidR="00906CA7" w:rsidRPr="001D5983" w:rsidRDefault="00906CA7" w:rsidP="005F7637"/>
        </w:tc>
        <w:tc>
          <w:tcPr>
            <w:tcW w:w="40" w:type="dxa"/>
            <w:tcBorders>
              <w:top w:val="nil"/>
              <w:left w:val="single" w:sz="8" w:space="0" w:color="auto"/>
              <w:bottom w:val="nil"/>
              <w:right w:val="nil"/>
            </w:tcBorders>
            <w:vAlign w:val="bottom"/>
          </w:tcPr>
          <w:p w:rsidR="00906CA7" w:rsidRPr="001D5983" w:rsidRDefault="00906CA7" w:rsidP="005F7637"/>
        </w:tc>
        <w:tc>
          <w:tcPr>
            <w:tcW w:w="1620" w:type="dxa"/>
            <w:vAlign w:val="bottom"/>
          </w:tcPr>
          <w:p w:rsidR="00906CA7" w:rsidRPr="001D5983" w:rsidRDefault="00906CA7" w:rsidP="005F7637"/>
        </w:tc>
        <w:tc>
          <w:tcPr>
            <w:tcW w:w="240" w:type="dxa"/>
            <w:tcBorders>
              <w:top w:val="nil"/>
              <w:left w:val="single" w:sz="8" w:space="0" w:color="auto"/>
              <w:bottom w:val="nil"/>
              <w:right w:val="nil"/>
            </w:tcBorders>
            <w:vAlign w:val="bottom"/>
          </w:tcPr>
          <w:p w:rsidR="00906CA7" w:rsidRPr="001D5983" w:rsidRDefault="00906CA7" w:rsidP="005F7637"/>
        </w:tc>
        <w:tc>
          <w:tcPr>
            <w:tcW w:w="1380" w:type="dxa"/>
            <w:vAlign w:val="bottom"/>
          </w:tcPr>
          <w:p w:rsidR="00906CA7" w:rsidRPr="001D5983" w:rsidRDefault="00906CA7" w:rsidP="005F7637"/>
        </w:tc>
        <w:tc>
          <w:tcPr>
            <w:tcW w:w="20" w:type="dxa"/>
            <w:shd w:val="clear" w:color="auto" w:fill="000000"/>
            <w:vAlign w:val="bottom"/>
          </w:tcPr>
          <w:p w:rsidR="00906CA7" w:rsidRPr="001D5983" w:rsidRDefault="00906CA7" w:rsidP="005F7637"/>
        </w:tc>
        <w:tc>
          <w:tcPr>
            <w:tcW w:w="20" w:type="dxa"/>
            <w:vAlign w:val="bottom"/>
          </w:tcPr>
          <w:p w:rsidR="00906CA7" w:rsidRPr="001D5983" w:rsidRDefault="00906CA7" w:rsidP="005F7637"/>
        </w:tc>
      </w:tr>
      <w:tr w:rsidR="00906CA7" w:rsidRPr="001D5983" w:rsidTr="00EA0B2D">
        <w:trPr>
          <w:trHeight w:val="322"/>
        </w:trPr>
        <w:tc>
          <w:tcPr>
            <w:tcW w:w="20" w:type="dxa"/>
            <w:shd w:val="clear" w:color="auto" w:fill="000000"/>
            <w:vAlign w:val="bottom"/>
          </w:tcPr>
          <w:p w:rsidR="00906CA7" w:rsidRPr="001D5983" w:rsidRDefault="00906CA7" w:rsidP="005F7637"/>
        </w:tc>
        <w:tc>
          <w:tcPr>
            <w:tcW w:w="2480" w:type="dxa"/>
            <w:vAlign w:val="bottom"/>
          </w:tcPr>
          <w:p w:rsidR="00906CA7" w:rsidRPr="001D5983" w:rsidRDefault="00906CA7" w:rsidP="005F7637">
            <w:pPr>
              <w:ind w:left="100"/>
            </w:pPr>
            <w:r w:rsidRPr="001D5983">
              <w:t>муниципального</w:t>
            </w:r>
          </w:p>
        </w:tc>
        <w:tc>
          <w:tcPr>
            <w:tcW w:w="20" w:type="dxa"/>
            <w:shd w:val="clear" w:color="auto" w:fill="000000"/>
            <w:vAlign w:val="bottom"/>
          </w:tcPr>
          <w:p w:rsidR="00906CA7" w:rsidRPr="001D5983" w:rsidRDefault="00906CA7" w:rsidP="005F7637"/>
        </w:tc>
        <w:tc>
          <w:tcPr>
            <w:tcW w:w="1880" w:type="dxa"/>
            <w:vAlign w:val="bottom"/>
          </w:tcPr>
          <w:p w:rsidR="00906CA7" w:rsidRPr="001D5983" w:rsidRDefault="00906CA7" w:rsidP="005F7637"/>
        </w:tc>
        <w:tc>
          <w:tcPr>
            <w:tcW w:w="40" w:type="dxa"/>
            <w:tcBorders>
              <w:top w:val="nil"/>
              <w:left w:val="single" w:sz="8" w:space="0" w:color="auto"/>
              <w:bottom w:val="nil"/>
              <w:right w:val="nil"/>
            </w:tcBorders>
            <w:vAlign w:val="bottom"/>
          </w:tcPr>
          <w:p w:rsidR="00906CA7" w:rsidRPr="001D5983" w:rsidRDefault="00906CA7" w:rsidP="005F7637"/>
        </w:tc>
        <w:tc>
          <w:tcPr>
            <w:tcW w:w="1840" w:type="dxa"/>
            <w:vAlign w:val="bottom"/>
          </w:tcPr>
          <w:p w:rsidR="00906CA7" w:rsidRPr="001D5983" w:rsidRDefault="00906CA7" w:rsidP="005F7637"/>
        </w:tc>
        <w:tc>
          <w:tcPr>
            <w:tcW w:w="40" w:type="dxa"/>
            <w:tcBorders>
              <w:top w:val="nil"/>
              <w:left w:val="single" w:sz="8" w:space="0" w:color="auto"/>
              <w:bottom w:val="nil"/>
              <w:right w:val="nil"/>
            </w:tcBorders>
            <w:vAlign w:val="bottom"/>
          </w:tcPr>
          <w:p w:rsidR="00906CA7" w:rsidRPr="001D5983" w:rsidRDefault="00906CA7" w:rsidP="005F7637"/>
        </w:tc>
        <w:tc>
          <w:tcPr>
            <w:tcW w:w="1620" w:type="dxa"/>
            <w:vAlign w:val="bottom"/>
          </w:tcPr>
          <w:p w:rsidR="00906CA7" w:rsidRPr="001D5983" w:rsidRDefault="00906CA7" w:rsidP="005F7637"/>
        </w:tc>
        <w:tc>
          <w:tcPr>
            <w:tcW w:w="240" w:type="dxa"/>
            <w:tcBorders>
              <w:top w:val="nil"/>
              <w:left w:val="single" w:sz="8" w:space="0" w:color="auto"/>
              <w:bottom w:val="nil"/>
              <w:right w:val="nil"/>
            </w:tcBorders>
            <w:vAlign w:val="bottom"/>
          </w:tcPr>
          <w:p w:rsidR="00906CA7" w:rsidRPr="001D5983" w:rsidRDefault="00906CA7" w:rsidP="005F7637"/>
        </w:tc>
        <w:tc>
          <w:tcPr>
            <w:tcW w:w="1380" w:type="dxa"/>
            <w:vAlign w:val="bottom"/>
          </w:tcPr>
          <w:p w:rsidR="00906CA7" w:rsidRPr="001D5983" w:rsidRDefault="00906CA7" w:rsidP="005F7637"/>
        </w:tc>
        <w:tc>
          <w:tcPr>
            <w:tcW w:w="20" w:type="dxa"/>
            <w:shd w:val="clear" w:color="auto" w:fill="000000"/>
            <w:vAlign w:val="bottom"/>
          </w:tcPr>
          <w:p w:rsidR="00906CA7" w:rsidRPr="001D5983" w:rsidRDefault="00906CA7" w:rsidP="005F7637"/>
        </w:tc>
        <w:tc>
          <w:tcPr>
            <w:tcW w:w="20" w:type="dxa"/>
            <w:vAlign w:val="bottom"/>
          </w:tcPr>
          <w:p w:rsidR="00906CA7" w:rsidRPr="001D5983" w:rsidRDefault="00906CA7" w:rsidP="005F7637"/>
        </w:tc>
      </w:tr>
      <w:tr w:rsidR="00906CA7" w:rsidRPr="001D5983" w:rsidTr="00EA0B2D">
        <w:trPr>
          <w:trHeight w:val="347"/>
        </w:trPr>
        <w:tc>
          <w:tcPr>
            <w:tcW w:w="20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000000"/>
            <w:vAlign w:val="bottom"/>
          </w:tcPr>
          <w:p w:rsidR="00906CA7" w:rsidRPr="001D5983" w:rsidRDefault="00906CA7" w:rsidP="005F7637"/>
        </w:tc>
        <w:tc>
          <w:tcPr>
            <w:tcW w:w="2480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bottom"/>
          </w:tcPr>
          <w:p w:rsidR="00906CA7" w:rsidRPr="001D5983" w:rsidRDefault="00906CA7" w:rsidP="005F7637">
            <w:pPr>
              <w:ind w:left="100"/>
            </w:pPr>
            <w:r w:rsidRPr="001D5983">
              <w:t>района</w:t>
            </w:r>
          </w:p>
        </w:tc>
        <w:tc>
          <w:tcPr>
            <w:tcW w:w="20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000000"/>
            <w:vAlign w:val="bottom"/>
          </w:tcPr>
          <w:p w:rsidR="00906CA7" w:rsidRPr="001D5983" w:rsidRDefault="00906CA7" w:rsidP="005F7637"/>
        </w:tc>
        <w:tc>
          <w:tcPr>
            <w:tcW w:w="1880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bottom"/>
          </w:tcPr>
          <w:p w:rsidR="00906CA7" w:rsidRPr="001D5983" w:rsidRDefault="00906CA7" w:rsidP="005F7637"/>
        </w:tc>
        <w:tc>
          <w:tcPr>
            <w:tcW w:w="40" w:type="dxa"/>
            <w:tcBorders>
              <w:top w:val="nil"/>
              <w:left w:val="single" w:sz="8" w:space="0" w:color="auto"/>
              <w:bottom w:val="nil"/>
              <w:right w:val="nil"/>
            </w:tcBorders>
            <w:vAlign w:val="bottom"/>
          </w:tcPr>
          <w:p w:rsidR="00906CA7" w:rsidRPr="001D5983" w:rsidRDefault="00906CA7" w:rsidP="005F7637"/>
        </w:tc>
        <w:tc>
          <w:tcPr>
            <w:tcW w:w="1840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bottom"/>
          </w:tcPr>
          <w:p w:rsidR="00906CA7" w:rsidRPr="001D5983" w:rsidRDefault="00906CA7" w:rsidP="005F7637"/>
        </w:tc>
        <w:tc>
          <w:tcPr>
            <w:tcW w:w="40" w:type="dxa"/>
            <w:tcBorders>
              <w:top w:val="nil"/>
              <w:left w:val="single" w:sz="8" w:space="0" w:color="auto"/>
              <w:bottom w:val="nil"/>
              <w:right w:val="nil"/>
            </w:tcBorders>
            <w:vAlign w:val="bottom"/>
          </w:tcPr>
          <w:p w:rsidR="00906CA7" w:rsidRPr="001D5983" w:rsidRDefault="00906CA7" w:rsidP="005F7637"/>
        </w:tc>
        <w:tc>
          <w:tcPr>
            <w:tcW w:w="1620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bottom"/>
          </w:tcPr>
          <w:p w:rsidR="00906CA7" w:rsidRPr="001D5983" w:rsidRDefault="00906CA7" w:rsidP="005F7637"/>
        </w:tc>
        <w:tc>
          <w:tcPr>
            <w:tcW w:w="240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vAlign w:val="bottom"/>
          </w:tcPr>
          <w:p w:rsidR="00906CA7" w:rsidRPr="001D5983" w:rsidRDefault="00906CA7" w:rsidP="005F7637"/>
        </w:tc>
        <w:tc>
          <w:tcPr>
            <w:tcW w:w="1380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bottom"/>
          </w:tcPr>
          <w:p w:rsidR="00906CA7" w:rsidRPr="001D5983" w:rsidRDefault="00906CA7" w:rsidP="005F7637"/>
        </w:tc>
        <w:tc>
          <w:tcPr>
            <w:tcW w:w="20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000000"/>
            <w:vAlign w:val="bottom"/>
          </w:tcPr>
          <w:p w:rsidR="00906CA7" w:rsidRPr="001D5983" w:rsidRDefault="00906CA7" w:rsidP="005F7637"/>
        </w:tc>
        <w:tc>
          <w:tcPr>
            <w:tcW w:w="20" w:type="dxa"/>
            <w:vAlign w:val="bottom"/>
          </w:tcPr>
          <w:p w:rsidR="00906CA7" w:rsidRPr="001D5983" w:rsidRDefault="00906CA7" w:rsidP="005F7637"/>
        </w:tc>
      </w:tr>
      <w:tr w:rsidR="00906CA7" w:rsidRPr="001D5983" w:rsidTr="00EA0B2D">
        <w:trPr>
          <w:trHeight w:val="295"/>
        </w:trPr>
        <w:tc>
          <w:tcPr>
            <w:tcW w:w="20" w:type="dxa"/>
            <w:shd w:val="clear" w:color="auto" w:fill="000000"/>
            <w:vAlign w:val="bottom"/>
          </w:tcPr>
          <w:p w:rsidR="00906CA7" w:rsidRPr="001D5983" w:rsidRDefault="00906CA7" w:rsidP="005F7637"/>
        </w:tc>
        <w:tc>
          <w:tcPr>
            <w:tcW w:w="2480" w:type="dxa"/>
            <w:vAlign w:val="bottom"/>
          </w:tcPr>
          <w:p w:rsidR="00906CA7" w:rsidRPr="001D5983" w:rsidRDefault="00906CA7" w:rsidP="005F7637">
            <w:pPr>
              <w:spacing w:line="294" w:lineRule="exact"/>
              <w:ind w:left="100"/>
            </w:pPr>
            <w:r w:rsidRPr="001D5983">
              <w:t>средства бюджета</w:t>
            </w:r>
          </w:p>
        </w:tc>
        <w:tc>
          <w:tcPr>
            <w:tcW w:w="20" w:type="dxa"/>
            <w:shd w:val="clear" w:color="auto" w:fill="000000"/>
            <w:vAlign w:val="bottom"/>
          </w:tcPr>
          <w:p w:rsidR="00906CA7" w:rsidRPr="001D5983" w:rsidRDefault="00906CA7" w:rsidP="005F7637"/>
        </w:tc>
        <w:tc>
          <w:tcPr>
            <w:tcW w:w="1880" w:type="dxa"/>
            <w:vAlign w:val="bottom"/>
          </w:tcPr>
          <w:p w:rsidR="00906CA7" w:rsidRPr="001D5983" w:rsidRDefault="00906CA7" w:rsidP="005F7637">
            <w:pPr>
              <w:spacing w:line="294" w:lineRule="exact"/>
              <w:jc w:val="center"/>
            </w:pPr>
            <w:r w:rsidRPr="001D5983">
              <w:t>-</w:t>
            </w:r>
          </w:p>
        </w:tc>
        <w:tc>
          <w:tcPr>
            <w:tcW w:w="40" w:type="dxa"/>
            <w:tcBorders>
              <w:top w:val="nil"/>
              <w:left w:val="single" w:sz="8" w:space="0" w:color="auto"/>
              <w:bottom w:val="nil"/>
              <w:right w:val="nil"/>
            </w:tcBorders>
            <w:vAlign w:val="bottom"/>
          </w:tcPr>
          <w:p w:rsidR="00906CA7" w:rsidRPr="001D5983" w:rsidRDefault="00906CA7" w:rsidP="005F7637"/>
        </w:tc>
        <w:tc>
          <w:tcPr>
            <w:tcW w:w="1840" w:type="dxa"/>
            <w:vAlign w:val="bottom"/>
          </w:tcPr>
          <w:p w:rsidR="00906CA7" w:rsidRPr="001D5983" w:rsidRDefault="00906CA7" w:rsidP="005F7637">
            <w:pPr>
              <w:spacing w:line="294" w:lineRule="exact"/>
              <w:jc w:val="center"/>
            </w:pPr>
            <w:r w:rsidRPr="001D5983">
              <w:t>-</w:t>
            </w:r>
          </w:p>
        </w:tc>
        <w:tc>
          <w:tcPr>
            <w:tcW w:w="40" w:type="dxa"/>
            <w:tcBorders>
              <w:top w:val="nil"/>
              <w:left w:val="single" w:sz="8" w:space="0" w:color="auto"/>
              <w:bottom w:val="nil"/>
              <w:right w:val="nil"/>
            </w:tcBorders>
            <w:vAlign w:val="bottom"/>
          </w:tcPr>
          <w:p w:rsidR="00906CA7" w:rsidRPr="001D5983" w:rsidRDefault="00906CA7" w:rsidP="005F7637"/>
        </w:tc>
        <w:tc>
          <w:tcPr>
            <w:tcW w:w="1620" w:type="dxa"/>
            <w:vAlign w:val="bottom"/>
          </w:tcPr>
          <w:p w:rsidR="00906CA7" w:rsidRPr="001D5983" w:rsidRDefault="00906CA7" w:rsidP="005F7637">
            <w:pPr>
              <w:spacing w:line="294" w:lineRule="exact"/>
              <w:jc w:val="center"/>
            </w:pPr>
            <w:r w:rsidRPr="001D5983">
              <w:rPr>
                <w:w w:val="85"/>
              </w:rPr>
              <w:t>-</w:t>
            </w:r>
          </w:p>
        </w:tc>
        <w:tc>
          <w:tcPr>
            <w:tcW w:w="240" w:type="dxa"/>
            <w:tcBorders>
              <w:top w:val="nil"/>
              <w:left w:val="single" w:sz="8" w:space="0" w:color="auto"/>
              <w:bottom w:val="nil"/>
              <w:right w:val="nil"/>
            </w:tcBorders>
            <w:vAlign w:val="bottom"/>
          </w:tcPr>
          <w:p w:rsidR="00906CA7" w:rsidRPr="001D5983" w:rsidRDefault="00906CA7" w:rsidP="005F7637"/>
        </w:tc>
        <w:tc>
          <w:tcPr>
            <w:tcW w:w="1380" w:type="dxa"/>
            <w:vAlign w:val="bottom"/>
          </w:tcPr>
          <w:p w:rsidR="00906CA7" w:rsidRPr="001D5983" w:rsidRDefault="00906CA7" w:rsidP="005F7637">
            <w:pPr>
              <w:spacing w:line="294" w:lineRule="exact"/>
              <w:ind w:right="80"/>
              <w:jc w:val="center"/>
            </w:pPr>
            <w:r w:rsidRPr="001D5983">
              <w:rPr>
                <w:w w:val="85"/>
              </w:rPr>
              <w:t>-</w:t>
            </w:r>
          </w:p>
        </w:tc>
        <w:tc>
          <w:tcPr>
            <w:tcW w:w="20" w:type="dxa"/>
            <w:shd w:val="clear" w:color="auto" w:fill="000000"/>
            <w:vAlign w:val="bottom"/>
          </w:tcPr>
          <w:p w:rsidR="00906CA7" w:rsidRPr="001D5983" w:rsidRDefault="00906CA7" w:rsidP="005F7637"/>
        </w:tc>
        <w:tc>
          <w:tcPr>
            <w:tcW w:w="20" w:type="dxa"/>
            <w:vAlign w:val="bottom"/>
          </w:tcPr>
          <w:p w:rsidR="00906CA7" w:rsidRPr="001D5983" w:rsidRDefault="00906CA7" w:rsidP="005F7637"/>
        </w:tc>
      </w:tr>
      <w:tr w:rsidR="00906CA7" w:rsidRPr="001D5983" w:rsidTr="00EA0B2D">
        <w:trPr>
          <w:trHeight w:val="324"/>
        </w:trPr>
        <w:tc>
          <w:tcPr>
            <w:tcW w:w="20" w:type="dxa"/>
            <w:shd w:val="clear" w:color="auto" w:fill="000000"/>
            <w:vAlign w:val="bottom"/>
          </w:tcPr>
          <w:p w:rsidR="00906CA7" w:rsidRPr="001D5983" w:rsidRDefault="00906CA7" w:rsidP="005F7637"/>
        </w:tc>
        <w:tc>
          <w:tcPr>
            <w:tcW w:w="2480" w:type="dxa"/>
            <w:vAlign w:val="bottom"/>
          </w:tcPr>
          <w:p w:rsidR="00906CA7" w:rsidRPr="001D5983" w:rsidRDefault="00906CA7" w:rsidP="005F7637">
            <w:r w:rsidRPr="001D5983">
              <w:t xml:space="preserve">Республики Мордовия </w:t>
            </w:r>
          </w:p>
        </w:tc>
        <w:tc>
          <w:tcPr>
            <w:tcW w:w="20" w:type="dxa"/>
            <w:shd w:val="clear" w:color="auto" w:fill="000000"/>
            <w:vAlign w:val="bottom"/>
          </w:tcPr>
          <w:p w:rsidR="00906CA7" w:rsidRPr="001D5983" w:rsidRDefault="00906CA7" w:rsidP="005F7637"/>
        </w:tc>
        <w:tc>
          <w:tcPr>
            <w:tcW w:w="1880" w:type="dxa"/>
            <w:vAlign w:val="bottom"/>
          </w:tcPr>
          <w:p w:rsidR="00906CA7" w:rsidRPr="001D5983" w:rsidRDefault="00906CA7" w:rsidP="005F7637"/>
        </w:tc>
        <w:tc>
          <w:tcPr>
            <w:tcW w:w="40" w:type="dxa"/>
            <w:tcBorders>
              <w:top w:val="nil"/>
              <w:left w:val="single" w:sz="8" w:space="0" w:color="auto"/>
              <w:bottom w:val="nil"/>
              <w:right w:val="nil"/>
            </w:tcBorders>
            <w:vAlign w:val="bottom"/>
          </w:tcPr>
          <w:p w:rsidR="00906CA7" w:rsidRPr="001D5983" w:rsidRDefault="00906CA7" w:rsidP="005F7637"/>
        </w:tc>
        <w:tc>
          <w:tcPr>
            <w:tcW w:w="1840" w:type="dxa"/>
            <w:vAlign w:val="bottom"/>
          </w:tcPr>
          <w:p w:rsidR="00906CA7" w:rsidRPr="001D5983" w:rsidRDefault="00906CA7" w:rsidP="005F7637"/>
        </w:tc>
        <w:tc>
          <w:tcPr>
            <w:tcW w:w="40" w:type="dxa"/>
            <w:tcBorders>
              <w:top w:val="nil"/>
              <w:left w:val="single" w:sz="8" w:space="0" w:color="auto"/>
              <w:bottom w:val="nil"/>
              <w:right w:val="nil"/>
            </w:tcBorders>
            <w:vAlign w:val="bottom"/>
          </w:tcPr>
          <w:p w:rsidR="00906CA7" w:rsidRPr="001D5983" w:rsidRDefault="00906CA7" w:rsidP="005F7637"/>
        </w:tc>
        <w:tc>
          <w:tcPr>
            <w:tcW w:w="1620" w:type="dxa"/>
            <w:vAlign w:val="bottom"/>
          </w:tcPr>
          <w:p w:rsidR="00906CA7" w:rsidRPr="001D5983" w:rsidRDefault="00906CA7" w:rsidP="005F7637"/>
        </w:tc>
        <w:tc>
          <w:tcPr>
            <w:tcW w:w="240" w:type="dxa"/>
            <w:tcBorders>
              <w:top w:val="nil"/>
              <w:left w:val="single" w:sz="8" w:space="0" w:color="auto"/>
              <w:bottom w:val="nil"/>
              <w:right w:val="nil"/>
            </w:tcBorders>
            <w:vAlign w:val="bottom"/>
          </w:tcPr>
          <w:p w:rsidR="00906CA7" w:rsidRPr="001D5983" w:rsidRDefault="00906CA7" w:rsidP="005F7637"/>
        </w:tc>
        <w:tc>
          <w:tcPr>
            <w:tcW w:w="1380" w:type="dxa"/>
            <w:vAlign w:val="bottom"/>
          </w:tcPr>
          <w:p w:rsidR="00906CA7" w:rsidRPr="001D5983" w:rsidRDefault="00906CA7" w:rsidP="005F7637"/>
        </w:tc>
        <w:tc>
          <w:tcPr>
            <w:tcW w:w="20" w:type="dxa"/>
            <w:shd w:val="clear" w:color="auto" w:fill="000000"/>
            <w:vAlign w:val="bottom"/>
          </w:tcPr>
          <w:p w:rsidR="00906CA7" w:rsidRPr="001D5983" w:rsidRDefault="00906CA7" w:rsidP="005F7637"/>
        </w:tc>
        <w:tc>
          <w:tcPr>
            <w:tcW w:w="20" w:type="dxa"/>
            <w:vAlign w:val="bottom"/>
          </w:tcPr>
          <w:p w:rsidR="00906CA7" w:rsidRPr="001D5983" w:rsidRDefault="00906CA7" w:rsidP="005F7637"/>
        </w:tc>
      </w:tr>
      <w:tr w:rsidR="00906CA7" w:rsidRPr="001D5983" w:rsidTr="00EA0B2D">
        <w:trPr>
          <w:trHeight w:val="366"/>
        </w:trPr>
        <w:tc>
          <w:tcPr>
            <w:tcW w:w="20" w:type="dxa"/>
            <w:shd w:val="clear" w:color="auto" w:fill="000000"/>
            <w:vAlign w:val="bottom"/>
          </w:tcPr>
          <w:p w:rsidR="00906CA7" w:rsidRPr="001D5983" w:rsidRDefault="00906CA7" w:rsidP="005F7637"/>
        </w:tc>
        <w:tc>
          <w:tcPr>
            <w:tcW w:w="2480" w:type="dxa"/>
            <w:vAlign w:val="bottom"/>
          </w:tcPr>
          <w:p w:rsidR="00906CA7" w:rsidRPr="001D5983" w:rsidRDefault="00906CA7" w:rsidP="005F7637"/>
        </w:tc>
        <w:tc>
          <w:tcPr>
            <w:tcW w:w="20" w:type="dxa"/>
            <w:shd w:val="clear" w:color="auto" w:fill="000000"/>
            <w:vAlign w:val="bottom"/>
          </w:tcPr>
          <w:p w:rsidR="00906CA7" w:rsidRPr="001D5983" w:rsidRDefault="00906CA7" w:rsidP="005F7637"/>
        </w:tc>
        <w:tc>
          <w:tcPr>
            <w:tcW w:w="1880" w:type="dxa"/>
            <w:vAlign w:val="bottom"/>
          </w:tcPr>
          <w:p w:rsidR="00906CA7" w:rsidRPr="001D5983" w:rsidRDefault="00906CA7" w:rsidP="005F7637"/>
        </w:tc>
        <w:tc>
          <w:tcPr>
            <w:tcW w:w="40" w:type="dxa"/>
            <w:tcBorders>
              <w:top w:val="nil"/>
              <w:left w:val="single" w:sz="8" w:space="0" w:color="auto"/>
              <w:bottom w:val="nil"/>
              <w:right w:val="nil"/>
            </w:tcBorders>
            <w:vAlign w:val="bottom"/>
          </w:tcPr>
          <w:p w:rsidR="00906CA7" w:rsidRPr="001D5983" w:rsidRDefault="00906CA7" w:rsidP="005F7637"/>
        </w:tc>
        <w:tc>
          <w:tcPr>
            <w:tcW w:w="1840" w:type="dxa"/>
            <w:vAlign w:val="bottom"/>
          </w:tcPr>
          <w:p w:rsidR="00906CA7" w:rsidRPr="001D5983" w:rsidRDefault="00906CA7" w:rsidP="005F7637"/>
        </w:tc>
        <w:tc>
          <w:tcPr>
            <w:tcW w:w="40" w:type="dxa"/>
            <w:tcBorders>
              <w:top w:val="nil"/>
              <w:left w:val="single" w:sz="8" w:space="0" w:color="auto"/>
              <w:bottom w:val="nil"/>
              <w:right w:val="nil"/>
            </w:tcBorders>
            <w:vAlign w:val="bottom"/>
          </w:tcPr>
          <w:p w:rsidR="00906CA7" w:rsidRPr="001D5983" w:rsidRDefault="00906CA7" w:rsidP="005F7637"/>
        </w:tc>
        <w:tc>
          <w:tcPr>
            <w:tcW w:w="1620" w:type="dxa"/>
            <w:vAlign w:val="bottom"/>
          </w:tcPr>
          <w:p w:rsidR="00906CA7" w:rsidRPr="001D5983" w:rsidRDefault="00906CA7" w:rsidP="005F7637"/>
        </w:tc>
        <w:tc>
          <w:tcPr>
            <w:tcW w:w="240" w:type="dxa"/>
            <w:tcBorders>
              <w:top w:val="nil"/>
              <w:left w:val="single" w:sz="8" w:space="0" w:color="auto"/>
              <w:bottom w:val="nil"/>
              <w:right w:val="nil"/>
            </w:tcBorders>
            <w:vAlign w:val="bottom"/>
          </w:tcPr>
          <w:p w:rsidR="00906CA7" w:rsidRPr="001D5983" w:rsidRDefault="00906CA7" w:rsidP="005F7637"/>
        </w:tc>
        <w:tc>
          <w:tcPr>
            <w:tcW w:w="1380" w:type="dxa"/>
            <w:vAlign w:val="bottom"/>
          </w:tcPr>
          <w:p w:rsidR="00906CA7" w:rsidRPr="001D5983" w:rsidRDefault="00906CA7" w:rsidP="005F7637"/>
        </w:tc>
        <w:tc>
          <w:tcPr>
            <w:tcW w:w="20" w:type="dxa"/>
            <w:shd w:val="clear" w:color="auto" w:fill="000000"/>
            <w:vAlign w:val="bottom"/>
          </w:tcPr>
          <w:p w:rsidR="00906CA7" w:rsidRPr="001D5983" w:rsidRDefault="00906CA7" w:rsidP="005F7637"/>
        </w:tc>
        <w:tc>
          <w:tcPr>
            <w:tcW w:w="20" w:type="dxa"/>
            <w:vAlign w:val="bottom"/>
          </w:tcPr>
          <w:p w:rsidR="00906CA7" w:rsidRPr="001D5983" w:rsidRDefault="00906CA7" w:rsidP="005F7637"/>
        </w:tc>
      </w:tr>
      <w:tr w:rsidR="00906CA7" w:rsidRPr="001D5983" w:rsidTr="00EA0B2D">
        <w:trPr>
          <w:trHeight w:val="94"/>
        </w:trPr>
        <w:tc>
          <w:tcPr>
            <w:tcW w:w="20" w:type="dxa"/>
            <w:shd w:val="clear" w:color="auto" w:fill="000000"/>
            <w:vAlign w:val="bottom"/>
          </w:tcPr>
          <w:p w:rsidR="00906CA7" w:rsidRPr="001D5983" w:rsidRDefault="00906CA7" w:rsidP="005F7637"/>
        </w:tc>
        <w:tc>
          <w:tcPr>
            <w:tcW w:w="2480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bottom"/>
          </w:tcPr>
          <w:p w:rsidR="00906CA7" w:rsidRPr="001D5983" w:rsidRDefault="00906CA7" w:rsidP="005F7637"/>
        </w:tc>
        <w:tc>
          <w:tcPr>
            <w:tcW w:w="20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000000"/>
            <w:vAlign w:val="bottom"/>
          </w:tcPr>
          <w:p w:rsidR="00906CA7" w:rsidRPr="001D5983" w:rsidRDefault="00906CA7" w:rsidP="005F7637"/>
        </w:tc>
        <w:tc>
          <w:tcPr>
            <w:tcW w:w="1880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bottom"/>
          </w:tcPr>
          <w:p w:rsidR="00906CA7" w:rsidRPr="001D5983" w:rsidRDefault="00906CA7" w:rsidP="005F7637"/>
        </w:tc>
        <w:tc>
          <w:tcPr>
            <w:tcW w:w="40" w:type="dxa"/>
            <w:tcBorders>
              <w:top w:val="nil"/>
              <w:left w:val="single" w:sz="8" w:space="0" w:color="auto"/>
              <w:bottom w:val="nil"/>
              <w:right w:val="nil"/>
            </w:tcBorders>
            <w:vAlign w:val="bottom"/>
          </w:tcPr>
          <w:p w:rsidR="00906CA7" w:rsidRPr="001D5983" w:rsidRDefault="00906CA7" w:rsidP="005F7637"/>
        </w:tc>
        <w:tc>
          <w:tcPr>
            <w:tcW w:w="1840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bottom"/>
          </w:tcPr>
          <w:p w:rsidR="00906CA7" w:rsidRPr="001D5983" w:rsidRDefault="00906CA7" w:rsidP="005F7637"/>
        </w:tc>
        <w:tc>
          <w:tcPr>
            <w:tcW w:w="40" w:type="dxa"/>
            <w:tcBorders>
              <w:top w:val="nil"/>
              <w:left w:val="single" w:sz="8" w:space="0" w:color="auto"/>
              <w:bottom w:val="nil"/>
              <w:right w:val="nil"/>
            </w:tcBorders>
            <w:vAlign w:val="bottom"/>
          </w:tcPr>
          <w:p w:rsidR="00906CA7" w:rsidRPr="001D5983" w:rsidRDefault="00906CA7" w:rsidP="005F7637"/>
        </w:tc>
        <w:tc>
          <w:tcPr>
            <w:tcW w:w="1620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bottom"/>
          </w:tcPr>
          <w:p w:rsidR="00906CA7" w:rsidRPr="001D5983" w:rsidRDefault="00906CA7" w:rsidP="005F7637"/>
        </w:tc>
        <w:tc>
          <w:tcPr>
            <w:tcW w:w="240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vAlign w:val="bottom"/>
          </w:tcPr>
          <w:p w:rsidR="00906CA7" w:rsidRPr="001D5983" w:rsidRDefault="00906CA7" w:rsidP="005F7637"/>
        </w:tc>
        <w:tc>
          <w:tcPr>
            <w:tcW w:w="1380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bottom"/>
          </w:tcPr>
          <w:p w:rsidR="00906CA7" w:rsidRPr="001D5983" w:rsidRDefault="00906CA7" w:rsidP="005F7637"/>
        </w:tc>
        <w:tc>
          <w:tcPr>
            <w:tcW w:w="20" w:type="dxa"/>
            <w:shd w:val="clear" w:color="auto" w:fill="000000"/>
            <w:vAlign w:val="bottom"/>
          </w:tcPr>
          <w:p w:rsidR="00906CA7" w:rsidRPr="001D5983" w:rsidRDefault="00906CA7" w:rsidP="005F7637"/>
        </w:tc>
        <w:tc>
          <w:tcPr>
            <w:tcW w:w="20" w:type="dxa"/>
            <w:vAlign w:val="bottom"/>
          </w:tcPr>
          <w:p w:rsidR="00906CA7" w:rsidRPr="001D5983" w:rsidRDefault="00906CA7" w:rsidP="005F7637"/>
        </w:tc>
      </w:tr>
      <w:tr w:rsidR="00906CA7" w:rsidRPr="001D5983" w:rsidTr="00EA0B2D">
        <w:trPr>
          <w:trHeight w:val="293"/>
        </w:trPr>
        <w:tc>
          <w:tcPr>
            <w:tcW w:w="20" w:type="dxa"/>
            <w:shd w:val="clear" w:color="auto" w:fill="000000"/>
            <w:vAlign w:val="bottom"/>
          </w:tcPr>
          <w:p w:rsidR="00906CA7" w:rsidRPr="001D5983" w:rsidRDefault="00906CA7" w:rsidP="005F7637"/>
        </w:tc>
        <w:tc>
          <w:tcPr>
            <w:tcW w:w="2480" w:type="dxa"/>
            <w:vAlign w:val="bottom"/>
          </w:tcPr>
          <w:p w:rsidR="00906CA7" w:rsidRPr="001D5983" w:rsidRDefault="00906CA7" w:rsidP="005F7637">
            <w:pPr>
              <w:spacing w:line="293" w:lineRule="exact"/>
              <w:ind w:left="100"/>
            </w:pPr>
            <w:r w:rsidRPr="001D5983">
              <w:t>другие источники</w:t>
            </w:r>
          </w:p>
        </w:tc>
        <w:tc>
          <w:tcPr>
            <w:tcW w:w="20" w:type="dxa"/>
            <w:shd w:val="clear" w:color="auto" w:fill="000000"/>
            <w:vAlign w:val="bottom"/>
          </w:tcPr>
          <w:p w:rsidR="00906CA7" w:rsidRPr="001D5983" w:rsidRDefault="00906CA7" w:rsidP="005F7637"/>
        </w:tc>
        <w:tc>
          <w:tcPr>
            <w:tcW w:w="1880" w:type="dxa"/>
            <w:vAlign w:val="bottom"/>
          </w:tcPr>
          <w:p w:rsidR="00906CA7" w:rsidRPr="001D5983" w:rsidRDefault="00906CA7" w:rsidP="005F7637">
            <w:pPr>
              <w:spacing w:line="293" w:lineRule="exact"/>
              <w:jc w:val="center"/>
            </w:pPr>
          </w:p>
        </w:tc>
        <w:tc>
          <w:tcPr>
            <w:tcW w:w="40" w:type="dxa"/>
            <w:tcBorders>
              <w:top w:val="nil"/>
              <w:left w:val="single" w:sz="8" w:space="0" w:color="auto"/>
              <w:bottom w:val="nil"/>
              <w:right w:val="nil"/>
            </w:tcBorders>
            <w:vAlign w:val="bottom"/>
          </w:tcPr>
          <w:p w:rsidR="00906CA7" w:rsidRPr="001D5983" w:rsidRDefault="00906CA7" w:rsidP="005F7637"/>
        </w:tc>
        <w:tc>
          <w:tcPr>
            <w:tcW w:w="1840" w:type="dxa"/>
            <w:vAlign w:val="bottom"/>
          </w:tcPr>
          <w:p w:rsidR="00906CA7" w:rsidRPr="001D5983" w:rsidRDefault="00906CA7" w:rsidP="005F7637">
            <w:pPr>
              <w:spacing w:line="293" w:lineRule="exact"/>
              <w:jc w:val="center"/>
            </w:pPr>
          </w:p>
        </w:tc>
        <w:tc>
          <w:tcPr>
            <w:tcW w:w="40" w:type="dxa"/>
            <w:tcBorders>
              <w:top w:val="nil"/>
              <w:left w:val="single" w:sz="8" w:space="0" w:color="auto"/>
              <w:bottom w:val="nil"/>
              <w:right w:val="nil"/>
            </w:tcBorders>
            <w:vAlign w:val="bottom"/>
          </w:tcPr>
          <w:p w:rsidR="00906CA7" w:rsidRPr="001D5983" w:rsidRDefault="00906CA7" w:rsidP="005F7637"/>
        </w:tc>
        <w:tc>
          <w:tcPr>
            <w:tcW w:w="1620" w:type="dxa"/>
            <w:vAlign w:val="bottom"/>
          </w:tcPr>
          <w:p w:rsidR="00906CA7" w:rsidRPr="001D5983" w:rsidRDefault="00906CA7" w:rsidP="005F7637">
            <w:pPr>
              <w:spacing w:line="293" w:lineRule="exact"/>
              <w:jc w:val="center"/>
            </w:pPr>
          </w:p>
        </w:tc>
        <w:tc>
          <w:tcPr>
            <w:tcW w:w="240" w:type="dxa"/>
            <w:tcBorders>
              <w:top w:val="nil"/>
              <w:left w:val="single" w:sz="8" w:space="0" w:color="auto"/>
              <w:bottom w:val="nil"/>
              <w:right w:val="nil"/>
            </w:tcBorders>
            <w:vAlign w:val="bottom"/>
          </w:tcPr>
          <w:p w:rsidR="00906CA7" w:rsidRPr="001D5983" w:rsidRDefault="00906CA7" w:rsidP="005F7637"/>
        </w:tc>
        <w:tc>
          <w:tcPr>
            <w:tcW w:w="1380" w:type="dxa"/>
            <w:vAlign w:val="bottom"/>
          </w:tcPr>
          <w:p w:rsidR="00906CA7" w:rsidRPr="001D5983" w:rsidRDefault="00906CA7" w:rsidP="005F7637">
            <w:pPr>
              <w:spacing w:line="293" w:lineRule="exact"/>
              <w:ind w:right="80"/>
              <w:jc w:val="center"/>
            </w:pPr>
          </w:p>
        </w:tc>
        <w:tc>
          <w:tcPr>
            <w:tcW w:w="20" w:type="dxa"/>
            <w:shd w:val="clear" w:color="auto" w:fill="000000"/>
            <w:vAlign w:val="bottom"/>
          </w:tcPr>
          <w:p w:rsidR="00906CA7" w:rsidRPr="001D5983" w:rsidRDefault="00906CA7" w:rsidP="005F7637"/>
        </w:tc>
        <w:tc>
          <w:tcPr>
            <w:tcW w:w="20" w:type="dxa"/>
            <w:vAlign w:val="bottom"/>
          </w:tcPr>
          <w:p w:rsidR="00906CA7" w:rsidRPr="001D5983" w:rsidRDefault="00906CA7" w:rsidP="005F7637"/>
        </w:tc>
      </w:tr>
      <w:tr w:rsidR="00906CA7" w:rsidRPr="001D5983" w:rsidTr="00EA0B2D">
        <w:trPr>
          <w:trHeight w:val="366"/>
        </w:trPr>
        <w:tc>
          <w:tcPr>
            <w:tcW w:w="20" w:type="dxa"/>
            <w:shd w:val="clear" w:color="auto" w:fill="000000"/>
            <w:vAlign w:val="bottom"/>
          </w:tcPr>
          <w:p w:rsidR="00906CA7" w:rsidRPr="001D5983" w:rsidRDefault="00906CA7" w:rsidP="005F7637"/>
        </w:tc>
        <w:tc>
          <w:tcPr>
            <w:tcW w:w="2480" w:type="dxa"/>
            <w:vAlign w:val="bottom"/>
          </w:tcPr>
          <w:p w:rsidR="00906CA7" w:rsidRPr="001D5983" w:rsidRDefault="00906CA7" w:rsidP="005F7637">
            <w:pPr>
              <w:ind w:left="100"/>
            </w:pPr>
            <w:r w:rsidRPr="001D5983">
              <w:t>финансирования</w:t>
            </w:r>
          </w:p>
        </w:tc>
        <w:tc>
          <w:tcPr>
            <w:tcW w:w="20" w:type="dxa"/>
            <w:shd w:val="clear" w:color="auto" w:fill="000000"/>
            <w:vAlign w:val="bottom"/>
          </w:tcPr>
          <w:p w:rsidR="00906CA7" w:rsidRPr="001D5983" w:rsidRDefault="00906CA7" w:rsidP="005F7637"/>
        </w:tc>
        <w:tc>
          <w:tcPr>
            <w:tcW w:w="1880" w:type="dxa"/>
            <w:vAlign w:val="bottom"/>
          </w:tcPr>
          <w:p w:rsidR="00906CA7" w:rsidRPr="001D5983" w:rsidRDefault="00906CA7" w:rsidP="005F7637">
            <w:pPr>
              <w:spacing w:line="294" w:lineRule="exact"/>
              <w:jc w:val="center"/>
            </w:pPr>
            <w:r w:rsidRPr="001D5983">
              <w:rPr>
                <w:w w:val="97"/>
              </w:rPr>
              <w:t>3,0</w:t>
            </w:r>
          </w:p>
        </w:tc>
        <w:tc>
          <w:tcPr>
            <w:tcW w:w="40" w:type="dxa"/>
            <w:tcBorders>
              <w:top w:val="nil"/>
              <w:left w:val="single" w:sz="8" w:space="0" w:color="auto"/>
              <w:bottom w:val="nil"/>
              <w:right w:val="nil"/>
            </w:tcBorders>
            <w:vAlign w:val="bottom"/>
          </w:tcPr>
          <w:p w:rsidR="00906CA7" w:rsidRPr="001D5983" w:rsidRDefault="00906CA7" w:rsidP="005F7637"/>
        </w:tc>
        <w:tc>
          <w:tcPr>
            <w:tcW w:w="1840" w:type="dxa"/>
            <w:vAlign w:val="bottom"/>
          </w:tcPr>
          <w:p w:rsidR="00906CA7" w:rsidRPr="001D5983" w:rsidRDefault="00906CA7" w:rsidP="005F7637">
            <w:pPr>
              <w:spacing w:line="294" w:lineRule="exact"/>
              <w:jc w:val="center"/>
            </w:pPr>
            <w:r w:rsidRPr="001D5983">
              <w:rPr>
                <w:w w:val="97"/>
              </w:rPr>
              <w:t>1,0</w:t>
            </w:r>
          </w:p>
        </w:tc>
        <w:tc>
          <w:tcPr>
            <w:tcW w:w="40" w:type="dxa"/>
            <w:tcBorders>
              <w:top w:val="nil"/>
              <w:left w:val="single" w:sz="8" w:space="0" w:color="auto"/>
              <w:bottom w:val="nil"/>
              <w:right w:val="nil"/>
            </w:tcBorders>
            <w:vAlign w:val="bottom"/>
          </w:tcPr>
          <w:p w:rsidR="00906CA7" w:rsidRPr="001D5983" w:rsidRDefault="00906CA7" w:rsidP="005F7637"/>
        </w:tc>
        <w:tc>
          <w:tcPr>
            <w:tcW w:w="1620" w:type="dxa"/>
            <w:vAlign w:val="bottom"/>
          </w:tcPr>
          <w:p w:rsidR="00906CA7" w:rsidRPr="001D5983" w:rsidRDefault="00906CA7" w:rsidP="005F7637">
            <w:pPr>
              <w:spacing w:line="294" w:lineRule="exact"/>
              <w:jc w:val="center"/>
            </w:pPr>
            <w:r w:rsidRPr="001D5983">
              <w:t>1,0</w:t>
            </w:r>
          </w:p>
        </w:tc>
        <w:tc>
          <w:tcPr>
            <w:tcW w:w="240" w:type="dxa"/>
            <w:tcBorders>
              <w:top w:val="nil"/>
              <w:left w:val="single" w:sz="8" w:space="0" w:color="auto"/>
              <w:bottom w:val="nil"/>
              <w:right w:val="nil"/>
            </w:tcBorders>
            <w:vAlign w:val="bottom"/>
          </w:tcPr>
          <w:p w:rsidR="00906CA7" w:rsidRPr="001D5983" w:rsidRDefault="00906CA7" w:rsidP="005F7637"/>
        </w:tc>
        <w:tc>
          <w:tcPr>
            <w:tcW w:w="1380" w:type="dxa"/>
            <w:vAlign w:val="bottom"/>
          </w:tcPr>
          <w:p w:rsidR="00906CA7" w:rsidRPr="001D5983" w:rsidRDefault="00906CA7" w:rsidP="005F7637">
            <w:pPr>
              <w:spacing w:line="294" w:lineRule="exact"/>
              <w:ind w:right="80"/>
              <w:jc w:val="center"/>
            </w:pPr>
            <w:r w:rsidRPr="001D5983">
              <w:t>1,0</w:t>
            </w:r>
          </w:p>
        </w:tc>
        <w:tc>
          <w:tcPr>
            <w:tcW w:w="20" w:type="dxa"/>
            <w:shd w:val="clear" w:color="auto" w:fill="000000"/>
            <w:vAlign w:val="bottom"/>
          </w:tcPr>
          <w:p w:rsidR="00906CA7" w:rsidRPr="001D5983" w:rsidRDefault="00906CA7" w:rsidP="005F7637"/>
        </w:tc>
        <w:tc>
          <w:tcPr>
            <w:tcW w:w="20" w:type="dxa"/>
            <w:vAlign w:val="bottom"/>
          </w:tcPr>
          <w:p w:rsidR="00906CA7" w:rsidRPr="001D5983" w:rsidRDefault="00906CA7" w:rsidP="005F7637"/>
        </w:tc>
      </w:tr>
      <w:tr w:rsidR="00906CA7" w:rsidRPr="001D5983" w:rsidTr="00EA0B2D">
        <w:trPr>
          <w:trHeight w:val="91"/>
        </w:trPr>
        <w:tc>
          <w:tcPr>
            <w:tcW w:w="20" w:type="dxa"/>
            <w:shd w:val="clear" w:color="auto" w:fill="000000"/>
            <w:vAlign w:val="bottom"/>
          </w:tcPr>
          <w:p w:rsidR="00906CA7" w:rsidRPr="001D5983" w:rsidRDefault="00906CA7" w:rsidP="005F7637"/>
        </w:tc>
        <w:tc>
          <w:tcPr>
            <w:tcW w:w="2480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bottom"/>
          </w:tcPr>
          <w:p w:rsidR="00906CA7" w:rsidRPr="001D5983" w:rsidRDefault="00906CA7" w:rsidP="005F7637"/>
        </w:tc>
        <w:tc>
          <w:tcPr>
            <w:tcW w:w="20" w:type="dxa"/>
            <w:shd w:val="clear" w:color="auto" w:fill="000000"/>
            <w:vAlign w:val="bottom"/>
          </w:tcPr>
          <w:p w:rsidR="00906CA7" w:rsidRPr="001D5983" w:rsidRDefault="00906CA7" w:rsidP="005F7637"/>
        </w:tc>
        <w:tc>
          <w:tcPr>
            <w:tcW w:w="1880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bottom"/>
          </w:tcPr>
          <w:p w:rsidR="00906CA7" w:rsidRPr="001D5983" w:rsidRDefault="00906CA7" w:rsidP="005F7637">
            <w:pPr>
              <w:spacing w:line="294" w:lineRule="exact"/>
              <w:jc w:val="center"/>
            </w:pPr>
          </w:p>
        </w:tc>
        <w:tc>
          <w:tcPr>
            <w:tcW w:w="40" w:type="dxa"/>
            <w:tcBorders>
              <w:top w:val="nil"/>
              <w:left w:val="single" w:sz="8" w:space="0" w:color="auto"/>
              <w:bottom w:val="nil"/>
              <w:right w:val="nil"/>
            </w:tcBorders>
            <w:vAlign w:val="bottom"/>
          </w:tcPr>
          <w:p w:rsidR="00906CA7" w:rsidRPr="001D5983" w:rsidRDefault="00906CA7" w:rsidP="005F7637"/>
        </w:tc>
        <w:tc>
          <w:tcPr>
            <w:tcW w:w="1840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bottom"/>
          </w:tcPr>
          <w:p w:rsidR="00906CA7" w:rsidRPr="001D5983" w:rsidRDefault="00906CA7" w:rsidP="005F7637">
            <w:pPr>
              <w:spacing w:line="294" w:lineRule="exact"/>
              <w:jc w:val="center"/>
            </w:pPr>
          </w:p>
        </w:tc>
        <w:tc>
          <w:tcPr>
            <w:tcW w:w="40" w:type="dxa"/>
            <w:tcBorders>
              <w:top w:val="nil"/>
              <w:left w:val="single" w:sz="8" w:space="0" w:color="auto"/>
              <w:bottom w:val="nil"/>
              <w:right w:val="nil"/>
            </w:tcBorders>
            <w:vAlign w:val="bottom"/>
          </w:tcPr>
          <w:p w:rsidR="00906CA7" w:rsidRPr="001D5983" w:rsidRDefault="00906CA7" w:rsidP="005F7637"/>
        </w:tc>
        <w:tc>
          <w:tcPr>
            <w:tcW w:w="1620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bottom"/>
          </w:tcPr>
          <w:p w:rsidR="00906CA7" w:rsidRPr="001D5983" w:rsidRDefault="00906CA7" w:rsidP="005F7637">
            <w:pPr>
              <w:spacing w:line="294" w:lineRule="exact"/>
              <w:jc w:val="center"/>
            </w:pPr>
          </w:p>
        </w:tc>
        <w:tc>
          <w:tcPr>
            <w:tcW w:w="240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vAlign w:val="bottom"/>
          </w:tcPr>
          <w:p w:rsidR="00906CA7" w:rsidRPr="001D5983" w:rsidRDefault="00906CA7" w:rsidP="005F7637"/>
        </w:tc>
        <w:tc>
          <w:tcPr>
            <w:tcW w:w="1380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bottom"/>
          </w:tcPr>
          <w:p w:rsidR="00906CA7" w:rsidRPr="001D5983" w:rsidRDefault="00906CA7" w:rsidP="005F7637">
            <w:pPr>
              <w:spacing w:line="294" w:lineRule="exact"/>
              <w:ind w:right="80"/>
              <w:jc w:val="center"/>
            </w:pPr>
          </w:p>
        </w:tc>
        <w:tc>
          <w:tcPr>
            <w:tcW w:w="20" w:type="dxa"/>
            <w:shd w:val="clear" w:color="auto" w:fill="000000"/>
            <w:vAlign w:val="bottom"/>
          </w:tcPr>
          <w:p w:rsidR="00906CA7" w:rsidRPr="001D5983" w:rsidRDefault="00906CA7" w:rsidP="005F7637"/>
        </w:tc>
        <w:tc>
          <w:tcPr>
            <w:tcW w:w="20" w:type="dxa"/>
            <w:vAlign w:val="bottom"/>
          </w:tcPr>
          <w:p w:rsidR="00906CA7" w:rsidRPr="001D5983" w:rsidRDefault="00906CA7" w:rsidP="005F7637"/>
        </w:tc>
      </w:tr>
    </w:tbl>
    <w:p w:rsidR="00906CA7" w:rsidRDefault="00906CA7" w:rsidP="00917134">
      <w:pPr>
        <w:pStyle w:val="NoSpacing"/>
        <w:ind w:left="-567"/>
        <w:jc w:val="center"/>
        <w:rPr>
          <w:sz w:val="28"/>
          <w:szCs w:val="28"/>
        </w:rPr>
      </w:pPr>
    </w:p>
    <w:p w:rsidR="00906CA7" w:rsidRDefault="00906CA7" w:rsidP="00917134">
      <w:pPr>
        <w:pStyle w:val="NoSpacing"/>
        <w:ind w:left="-567"/>
        <w:jc w:val="center"/>
        <w:rPr>
          <w:sz w:val="28"/>
          <w:szCs w:val="28"/>
        </w:rPr>
      </w:pPr>
      <w:r>
        <w:rPr>
          <w:sz w:val="28"/>
          <w:szCs w:val="28"/>
        </w:rPr>
        <w:t>2. в Приложении  2 пункт 2 изложить в следующей редакции:</w:t>
      </w:r>
    </w:p>
    <w:p w:rsidR="00906CA7" w:rsidRDefault="00906CA7" w:rsidP="00917134">
      <w:pPr>
        <w:pStyle w:val="NoSpacing"/>
        <w:ind w:left="-567"/>
        <w:jc w:val="center"/>
        <w:rPr>
          <w:sz w:val="28"/>
          <w:szCs w:val="28"/>
        </w:rPr>
      </w:pPr>
    </w:p>
    <w:tbl>
      <w:tblPr>
        <w:tblW w:w="0" w:type="auto"/>
        <w:tblCellMar>
          <w:left w:w="0" w:type="dxa"/>
          <w:right w:w="0" w:type="dxa"/>
        </w:tblCellMar>
        <w:tblLook w:val="00A0"/>
      </w:tblPr>
      <w:tblGrid>
        <w:gridCol w:w="493"/>
        <w:gridCol w:w="1742"/>
        <w:gridCol w:w="1286"/>
        <w:gridCol w:w="992"/>
        <w:gridCol w:w="1826"/>
        <w:gridCol w:w="935"/>
        <w:gridCol w:w="986"/>
        <w:gridCol w:w="559"/>
        <w:gridCol w:w="559"/>
        <w:gridCol w:w="559"/>
      </w:tblGrid>
      <w:tr w:rsidR="00906CA7" w:rsidRPr="001D5983" w:rsidTr="001E75F0">
        <w:tc>
          <w:tcPr>
            <w:tcW w:w="509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906CA7" w:rsidRPr="001D5983" w:rsidRDefault="00906CA7" w:rsidP="001E75F0">
            <w:pPr>
              <w:spacing w:line="276" w:lineRule="auto"/>
            </w:pPr>
            <w:r w:rsidRPr="001D5983">
              <w:t>2</w:t>
            </w:r>
          </w:p>
        </w:tc>
        <w:tc>
          <w:tcPr>
            <w:tcW w:w="1765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906CA7" w:rsidRPr="001D5983" w:rsidRDefault="00906CA7" w:rsidP="001E75F0">
            <w:pPr>
              <w:spacing w:line="276" w:lineRule="auto"/>
            </w:pPr>
            <w:r w:rsidRPr="001D5983">
              <w:t>Создание условий для повышения качества и количества реализуемых товаров и услуг</w:t>
            </w:r>
          </w:p>
        </w:tc>
        <w:tc>
          <w:tcPr>
            <w:tcW w:w="132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906CA7" w:rsidRPr="001D5983" w:rsidRDefault="00906CA7" w:rsidP="001E75F0">
            <w:pPr>
              <w:spacing w:line="276" w:lineRule="auto"/>
            </w:pPr>
          </w:p>
        </w:tc>
        <w:tc>
          <w:tcPr>
            <w:tcW w:w="100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906CA7" w:rsidRPr="001D5983" w:rsidRDefault="00906CA7" w:rsidP="001E75F0">
            <w:pPr>
              <w:spacing w:line="276" w:lineRule="auto"/>
            </w:pPr>
            <w:r>
              <w:t>5,0</w:t>
            </w:r>
          </w:p>
        </w:tc>
        <w:tc>
          <w:tcPr>
            <w:tcW w:w="16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906CA7" w:rsidRPr="001D5983" w:rsidRDefault="00906CA7" w:rsidP="00B569D3">
            <w:pPr>
              <w:spacing w:line="276" w:lineRule="auto"/>
            </w:pPr>
            <w:r w:rsidRPr="001D5983">
              <w:t xml:space="preserve">Количество участников конкурса "Лучшее предприятие торговли" </w:t>
            </w:r>
            <w:r>
              <w:t xml:space="preserve">Кученяевского  </w:t>
            </w:r>
            <w:r w:rsidRPr="001D5983">
              <w:t>сельского поселения.</w:t>
            </w:r>
          </w:p>
        </w:tc>
        <w:tc>
          <w:tcPr>
            <w:tcW w:w="10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906CA7" w:rsidRPr="001D5983" w:rsidRDefault="00906CA7" w:rsidP="001E75F0">
            <w:pPr>
              <w:spacing w:line="276" w:lineRule="auto"/>
            </w:pPr>
            <w:r w:rsidRPr="001D5983">
              <w:t>Ед.</w:t>
            </w:r>
          </w:p>
        </w:tc>
        <w:tc>
          <w:tcPr>
            <w:tcW w:w="11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906CA7" w:rsidRPr="001D5983" w:rsidRDefault="00906CA7" w:rsidP="001E75F0">
            <w:pPr>
              <w:spacing w:line="276" w:lineRule="auto"/>
            </w:pPr>
            <w:r w:rsidRPr="001D5983">
              <w:t>0</w:t>
            </w:r>
          </w:p>
        </w:tc>
        <w:tc>
          <w:tcPr>
            <w:tcW w:w="6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906CA7" w:rsidRPr="001D5983" w:rsidRDefault="00906CA7" w:rsidP="001E75F0">
            <w:pPr>
              <w:spacing w:line="276" w:lineRule="auto"/>
            </w:pPr>
          </w:p>
        </w:tc>
        <w:tc>
          <w:tcPr>
            <w:tcW w:w="6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906CA7" w:rsidRPr="001D5983" w:rsidRDefault="00906CA7" w:rsidP="001E75F0">
            <w:pPr>
              <w:spacing w:line="276" w:lineRule="auto"/>
            </w:pPr>
          </w:p>
        </w:tc>
        <w:tc>
          <w:tcPr>
            <w:tcW w:w="6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906CA7" w:rsidRPr="001D5983" w:rsidRDefault="00906CA7" w:rsidP="001E75F0">
            <w:pPr>
              <w:spacing w:line="276" w:lineRule="auto"/>
            </w:pPr>
          </w:p>
        </w:tc>
      </w:tr>
      <w:tr w:rsidR="00906CA7" w:rsidRPr="001D5983" w:rsidTr="001E75F0">
        <w:tc>
          <w:tcPr>
            <w:tcW w:w="509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906CA7" w:rsidRPr="001D5983" w:rsidRDefault="00906CA7" w:rsidP="001E75F0">
            <w:pPr>
              <w:spacing w:line="276" w:lineRule="auto"/>
            </w:pPr>
          </w:p>
        </w:tc>
        <w:tc>
          <w:tcPr>
            <w:tcW w:w="1765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906CA7" w:rsidRPr="001D5983" w:rsidRDefault="00906CA7" w:rsidP="001E75F0">
            <w:pPr>
              <w:spacing w:line="276" w:lineRule="auto"/>
            </w:pPr>
          </w:p>
        </w:tc>
        <w:tc>
          <w:tcPr>
            <w:tcW w:w="233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906CA7" w:rsidRPr="001D5983" w:rsidRDefault="00906CA7" w:rsidP="001E75F0">
            <w:pPr>
              <w:spacing w:line="276" w:lineRule="auto"/>
            </w:pPr>
            <w:r w:rsidRPr="001D5983">
              <w:t>Финансирование не требуется</w:t>
            </w:r>
          </w:p>
        </w:tc>
        <w:tc>
          <w:tcPr>
            <w:tcW w:w="16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906CA7" w:rsidRPr="001D5983" w:rsidRDefault="00906CA7" w:rsidP="001E75F0">
            <w:pPr>
              <w:spacing w:line="276" w:lineRule="auto"/>
            </w:pPr>
            <w:r w:rsidRPr="001D5983">
              <w:t>Количество участников выездной торговли на праздничных мероприятиях</w:t>
            </w:r>
          </w:p>
        </w:tc>
        <w:tc>
          <w:tcPr>
            <w:tcW w:w="10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906CA7" w:rsidRPr="001D5983" w:rsidRDefault="00906CA7" w:rsidP="001E75F0">
            <w:pPr>
              <w:spacing w:line="276" w:lineRule="auto"/>
            </w:pPr>
            <w:r w:rsidRPr="001D5983">
              <w:t>Ед.</w:t>
            </w:r>
          </w:p>
        </w:tc>
        <w:tc>
          <w:tcPr>
            <w:tcW w:w="11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906CA7" w:rsidRPr="001D5983" w:rsidRDefault="00906CA7" w:rsidP="001E75F0">
            <w:pPr>
              <w:spacing w:line="276" w:lineRule="auto"/>
            </w:pPr>
          </w:p>
        </w:tc>
        <w:tc>
          <w:tcPr>
            <w:tcW w:w="6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906CA7" w:rsidRPr="001D5983" w:rsidRDefault="00906CA7" w:rsidP="001E75F0">
            <w:pPr>
              <w:spacing w:line="276" w:lineRule="auto"/>
            </w:pPr>
          </w:p>
        </w:tc>
        <w:tc>
          <w:tcPr>
            <w:tcW w:w="6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906CA7" w:rsidRPr="001D5983" w:rsidRDefault="00906CA7" w:rsidP="001E75F0">
            <w:pPr>
              <w:spacing w:line="276" w:lineRule="auto"/>
            </w:pPr>
          </w:p>
        </w:tc>
        <w:tc>
          <w:tcPr>
            <w:tcW w:w="6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906CA7" w:rsidRPr="001D5983" w:rsidRDefault="00906CA7" w:rsidP="001E75F0">
            <w:pPr>
              <w:spacing w:line="276" w:lineRule="auto"/>
            </w:pPr>
          </w:p>
        </w:tc>
      </w:tr>
    </w:tbl>
    <w:p w:rsidR="00906CA7" w:rsidRDefault="00906CA7" w:rsidP="00917134">
      <w:pPr>
        <w:pStyle w:val="NoSpacing"/>
        <w:ind w:left="-567"/>
        <w:jc w:val="center"/>
        <w:rPr>
          <w:sz w:val="28"/>
          <w:szCs w:val="28"/>
        </w:rPr>
      </w:pPr>
    </w:p>
    <w:p w:rsidR="00906CA7" w:rsidRDefault="00906CA7" w:rsidP="00917134">
      <w:pPr>
        <w:pStyle w:val="NoSpacing"/>
        <w:ind w:left="-567"/>
        <w:jc w:val="center"/>
        <w:rPr>
          <w:sz w:val="28"/>
          <w:szCs w:val="28"/>
        </w:rPr>
      </w:pPr>
      <w:r>
        <w:rPr>
          <w:sz w:val="28"/>
          <w:szCs w:val="28"/>
        </w:rPr>
        <w:t>3. в подразделе 1.1 раздела 1 абзац 5  изложить в следующей редакции:</w:t>
      </w:r>
    </w:p>
    <w:p w:rsidR="00906CA7" w:rsidRPr="0042023C" w:rsidRDefault="00906CA7" w:rsidP="0042023C">
      <w:pPr>
        <w:tabs>
          <w:tab w:val="left" w:pos="249"/>
        </w:tabs>
        <w:ind w:left="180"/>
        <w:jc w:val="both"/>
        <w:rPr>
          <w:sz w:val="28"/>
          <w:szCs w:val="28"/>
        </w:rPr>
      </w:pPr>
      <w:r w:rsidRPr="0042023C">
        <w:rPr>
          <w:sz w:val="28"/>
          <w:szCs w:val="28"/>
        </w:rPr>
        <w:t xml:space="preserve">«-В целях обеспечения потребности населения в качественных товарах, создания конкурентной среды на потребительском рынке, поддержке местных товаропроизводителей на территории сельского поселения находятся </w:t>
      </w:r>
      <w:r>
        <w:rPr>
          <w:sz w:val="28"/>
          <w:szCs w:val="28"/>
        </w:rPr>
        <w:t>6  магазинов</w:t>
      </w:r>
      <w:r w:rsidRPr="0042023C">
        <w:rPr>
          <w:sz w:val="28"/>
          <w:szCs w:val="28"/>
        </w:rPr>
        <w:t>.»</w:t>
      </w:r>
    </w:p>
    <w:p w:rsidR="00906CA7" w:rsidRPr="001D5983" w:rsidRDefault="00906CA7" w:rsidP="00EA0B2D"/>
    <w:p w:rsidR="00906CA7" w:rsidRPr="00536FEA" w:rsidRDefault="00906CA7" w:rsidP="00536FEA">
      <w:pPr>
        <w:pStyle w:val="NoSpacing"/>
        <w:ind w:left="-567" w:firstLine="567"/>
        <w:jc w:val="both"/>
        <w:rPr>
          <w:sz w:val="28"/>
          <w:szCs w:val="28"/>
        </w:rPr>
      </w:pPr>
      <w:r>
        <w:rPr>
          <w:sz w:val="28"/>
          <w:szCs w:val="28"/>
        </w:rPr>
        <w:t>4</w:t>
      </w:r>
      <w:r w:rsidRPr="00536FEA">
        <w:rPr>
          <w:sz w:val="28"/>
          <w:szCs w:val="28"/>
        </w:rPr>
        <w:t>.Настоящее постановление вступает в силу  после его  официального опубликования в информационном бюллетене.</w:t>
      </w:r>
    </w:p>
    <w:p w:rsidR="00906CA7" w:rsidRPr="00D85340" w:rsidRDefault="00906CA7" w:rsidP="00A462E2">
      <w:pPr>
        <w:pStyle w:val="NoSpacing"/>
        <w:jc w:val="both"/>
        <w:rPr>
          <w:sz w:val="28"/>
          <w:szCs w:val="28"/>
        </w:rPr>
      </w:pPr>
    </w:p>
    <w:p w:rsidR="00906CA7" w:rsidRDefault="00906CA7" w:rsidP="004C063B">
      <w:pPr>
        <w:pStyle w:val="NoSpacing"/>
        <w:jc w:val="both"/>
        <w:rPr>
          <w:sz w:val="28"/>
          <w:szCs w:val="28"/>
        </w:rPr>
      </w:pPr>
    </w:p>
    <w:p w:rsidR="00906CA7" w:rsidRPr="00105E5E" w:rsidRDefault="00906CA7" w:rsidP="00105E5E">
      <w:pPr>
        <w:pStyle w:val="NoSpacing"/>
        <w:ind w:left="-567"/>
        <w:jc w:val="both"/>
        <w:rPr>
          <w:sz w:val="28"/>
          <w:szCs w:val="28"/>
        </w:rPr>
      </w:pPr>
      <w:r w:rsidRPr="003631E4">
        <w:rPr>
          <w:sz w:val="28"/>
          <w:szCs w:val="28"/>
        </w:rPr>
        <w:t xml:space="preserve">Глава </w:t>
      </w:r>
      <w:r>
        <w:rPr>
          <w:sz w:val="28"/>
          <w:szCs w:val="28"/>
        </w:rPr>
        <w:t xml:space="preserve">Кученяевского  </w:t>
      </w:r>
      <w:r w:rsidRPr="003631E4">
        <w:rPr>
          <w:sz w:val="28"/>
          <w:szCs w:val="28"/>
        </w:rPr>
        <w:t xml:space="preserve">сельского поселения                             </w:t>
      </w:r>
      <w:bookmarkStart w:id="0" w:name="_GoBack"/>
      <w:bookmarkEnd w:id="0"/>
      <w:r>
        <w:rPr>
          <w:sz w:val="28"/>
          <w:szCs w:val="28"/>
        </w:rPr>
        <w:t>В.П. Дугушкин</w:t>
      </w:r>
    </w:p>
    <w:sectPr w:rsidR="00906CA7" w:rsidRPr="00105E5E" w:rsidSect="003631E4">
      <w:pgSz w:w="11906" w:h="16838"/>
      <w:pgMar w:top="1134" w:right="566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6443"/>
    <w:multiLevelType w:val="hybridMultilevel"/>
    <w:tmpl w:val="6A0CC03E"/>
    <w:lvl w:ilvl="0" w:tplc="A5543316">
      <w:start w:val="1"/>
      <w:numFmt w:val="bullet"/>
      <w:lvlText w:val="В"/>
      <w:lvlJc w:val="left"/>
      <w:pPr>
        <w:ind w:left="180"/>
      </w:pPr>
    </w:lvl>
    <w:lvl w:ilvl="1" w:tplc="57026DF4">
      <w:numFmt w:val="decimal"/>
      <w:lvlText w:val=""/>
      <w:lvlJc w:val="left"/>
      <w:pPr>
        <w:ind w:left="180"/>
      </w:pPr>
      <w:rPr>
        <w:rFonts w:cs="Times New Roman"/>
      </w:rPr>
    </w:lvl>
    <w:lvl w:ilvl="2" w:tplc="C61496A6">
      <w:numFmt w:val="decimal"/>
      <w:lvlText w:val=""/>
      <w:lvlJc w:val="left"/>
      <w:pPr>
        <w:ind w:left="180"/>
      </w:pPr>
      <w:rPr>
        <w:rFonts w:cs="Times New Roman"/>
      </w:rPr>
    </w:lvl>
    <w:lvl w:ilvl="3" w:tplc="D438F5EE">
      <w:numFmt w:val="decimal"/>
      <w:lvlText w:val=""/>
      <w:lvlJc w:val="left"/>
      <w:pPr>
        <w:ind w:left="180"/>
      </w:pPr>
      <w:rPr>
        <w:rFonts w:cs="Times New Roman"/>
      </w:rPr>
    </w:lvl>
    <w:lvl w:ilvl="4" w:tplc="3530D1A8">
      <w:numFmt w:val="decimal"/>
      <w:lvlText w:val=""/>
      <w:lvlJc w:val="left"/>
      <w:pPr>
        <w:ind w:left="180"/>
      </w:pPr>
      <w:rPr>
        <w:rFonts w:cs="Times New Roman"/>
      </w:rPr>
    </w:lvl>
    <w:lvl w:ilvl="5" w:tplc="D71C02DC">
      <w:numFmt w:val="decimal"/>
      <w:lvlText w:val=""/>
      <w:lvlJc w:val="left"/>
      <w:pPr>
        <w:ind w:left="180"/>
      </w:pPr>
      <w:rPr>
        <w:rFonts w:cs="Times New Roman"/>
      </w:rPr>
    </w:lvl>
    <w:lvl w:ilvl="6" w:tplc="029EC690">
      <w:numFmt w:val="decimal"/>
      <w:lvlText w:val=""/>
      <w:lvlJc w:val="left"/>
      <w:pPr>
        <w:ind w:left="180"/>
      </w:pPr>
      <w:rPr>
        <w:rFonts w:cs="Times New Roman"/>
      </w:rPr>
    </w:lvl>
    <w:lvl w:ilvl="7" w:tplc="37122504">
      <w:numFmt w:val="decimal"/>
      <w:lvlText w:val=""/>
      <w:lvlJc w:val="left"/>
      <w:pPr>
        <w:ind w:left="180"/>
      </w:pPr>
      <w:rPr>
        <w:rFonts w:cs="Times New Roman"/>
      </w:rPr>
    </w:lvl>
    <w:lvl w:ilvl="8" w:tplc="692078EA">
      <w:numFmt w:val="decimal"/>
      <w:lvlText w:val=""/>
      <w:lvlJc w:val="left"/>
      <w:pPr>
        <w:ind w:left="180"/>
      </w:pPr>
      <w:rPr>
        <w:rFonts w:cs="Times New Roman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E311D3"/>
    <w:rsid w:val="00001C92"/>
    <w:rsid w:val="0000578C"/>
    <w:rsid w:val="000141C5"/>
    <w:rsid w:val="00022514"/>
    <w:rsid w:val="000327F1"/>
    <w:rsid w:val="000331D5"/>
    <w:rsid w:val="00034F90"/>
    <w:rsid w:val="00037144"/>
    <w:rsid w:val="00046919"/>
    <w:rsid w:val="00052041"/>
    <w:rsid w:val="000534C7"/>
    <w:rsid w:val="00061E9E"/>
    <w:rsid w:val="000858E7"/>
    <w:rsid w:val="00091F60"/>
    <w:rsid w:val="00092EE9"/>
    <w:rsid w:val="00095F54"/>
    <w:rsid w:val="000B2B4A"/>
    <w:rsid w:val="000C0CB8"/>
    <w:rsid w:val="000C554F"/>
    <w:rsid w:val="000C5E78"/>
    <w:rsid w:val="000D1529"/>
    <w:rsid w:val="000D2D32"/>
    <w:rsid w:val="000D780A"/>
    <w:rsid w:val="000E6210"/>
    <w:rsid w:val="000F2A43"/>
    <w:rsid w:val="00101FBD"/>
    <w:rsid w:val="00103C37"/>
    <w:rsid w:val="00105E5E"/>
    <w:rsid w:val="00107BBA"/>
    <w:rsid w:val="0011074E"/>
    <w:rsid w:val="001112A3"/>
    <w:rsid w:val="00113D57"/>
    <w:rsid w:val="00114F70"/>
    <w:rsid w:val="00117241"/>
    <w:rsid w:val="00126682"/>
    <w:rsid w:val="00133113"/>
    <w:rsid w:val="0014311A"/>
    <w:rsid w:val="00151111"/>
    <w:rsid w:val="00151A16"/>
    <w:rsid w:val="0016205A"/>
    <w:rsid w:val="00162AD9"/>
    <w:rsid w:val="00176A4D"/>
    <w:rsid w:val="001821B6"/>
    <w:rsid w:val="00184D8A"/>
    <w:rsid w:val="00186ED9"/>
    <w:rsid w:val="001A03E0"/>
    <w:rsid w:val="001A6CB0"/>
    <w:rsid w:val="001B048C"/>
    <w:rsid w:val="001B0998"/>
    <w:rsid w:val="001B0C92"/>
    <w:rsid w:val="001C2BD1"/>
    <w:rsid w:val="001C4172"/>
    <w:rsid w:val="001C44D5"/>
    <w:rsid w:val="001C4795"/>
    <w:rsid w:val="001C5354"/>
    <w:rsid w:val="001C6D14"/>
    <w:rsid w:val="001D0CDD"/>
    <w:rsid w:val="001D431B"/>
    <w:rsid w:val="001D5983"/>
    <w:rsid w:val="001E75F0"/>
    <w:rsid w:val="001E7C57"/>
    <w:rsid w:val="001F18E2"/>
    <w:rsid w:val="001F5DA5"/>
    <w:rsid w:val="00207223"/>
    <w:rsid w:val="00210FBA"/>
    <w:rsid w:val="00216035"/>
    <w:rsid w:val="0022252E"/>
    <w:rsid w:val="00222E96"/>
    <w:rsid w:val="00223C2B"/>
    <w:rsid w:val="00223FDB"/>
    <w:rsid w:val="00241E39"/>
    <w:rsid w:val="002440A1"/>
    <w:rsid w:val="0024697C"/>
    <w:rsid w:val="00247034"/>
    <w:rsid w:val="002525CB"/>
    <w:rsid w:val="002531E0"/>
    <w:rsid w:val="00260C51"/>
    <w:rsid w:val="00260F83"/>
    <w:rsid w:val="00277313"/>
    <w:rsid w:val="002776FA"/>
    <w:rsid w:val="00294A38"/>
    <w:rsid w:val="002A0184"/>
    <w:rsid w:val="002B431B"/>
    <w:rsid w:val="002E0C38"/>
    <w:rsid w:val="002E14EA"/>
    <w:rsid w:val="002E2A7D"/>
    <w:rsid w:val="002E524B"/>
    <w:rsid w:val="002F211D"/>
    <w:rsid w:val="002F693B"/>
    <w:rsid w:val="003056D1"/>
    <w:rsid w:val="003131E9"/>
    <w:rsid w:val="00314C98"/>
    <w:rsid w:val="0031634B"/>
    <w:rsid w:val="00320779"/>
    <w:rsid w:val="00321215"/>
    <w:rsid w:val="00322CB4"/>
    <w:rsid w:val="00323807"/>
    <w:rsid w:val="00327790"/>
    <w:rsid w:val="00331A0B"/>
    <w:rsid w:val="003357A9"/>
    <w:rsid w:val="0034115A"/>
    <w:rsid w:val="0034376A"/>
    <w:rsid w:val="00344CCA"/>
    <w:rsid w:val="0035261E"/>
    <w:rsid w:val="003631E4"/>
    <w:rsid w:val="00364FC3"/>
    <w:rsid w:val="0036554B"/>
    <w:rsid w:val="003659EA"/>
    <w:rsid w:val="00377BC5"/>
    <w:rsid w:val="003A18ED"/>
    <w:rsid w:val="003B2667"/>
    <w:rsid w:val="003C2D8F"/>
    <w:rsid w:val="003C42A8"/>
    <w:rsid w:val="003D1530"/>
    <w:rsid w:val="003D390C"/>
    <w:rsid w:val="003D71B7"/>
    <w:rsid w:val="003E07C2"/>
    <w:rsid w:val="003E40FA"/>
    <w:rsid w:val="003E70FE"/>
    <w:rsid w:val="003F02EF"/>
    <w:rsid w:val="003F0A89"/>
    <w:rsid w:val="003F2438"/>
    <w:rsid w:val="003F4FC9"/>
    <w:rsid w:val="003F6852"/>
    <w:rsid w:val="00401001"/>
    <w:rsid w:val="00405037"/>
    <w:rsid w:val="00407F75"/>
    <w:rsid w:val="00412711"/>
    <w:rsid w:val="0041668B"/>
    <w:rsid w:val="0042023C"/>
    <w:rsid w:val="004246BD"/>
    <w:rsid w:val="004247AC"/>
    <w:rsid w:val="00425EB5"/>
    <w:rsid w:val="00434F31"/>
    <w:rsid w:val="004359A2"/>
    <w:rsid w:val="004379B4"/>
    <w:rsid w:val="00444EB5"/>
    <w:rsid w:val="004568F1"/>
    <w:rsid w:val="00456D53"/>
    <w:rsid w:val="0046134C"/>
    <w:rsid w:val="004722FF"/>
    <w:rsid w:val="00474B74"/>
    <w:rsid w:val="00477CF3"/>
    <w:rsid w:val="0049041E"/>
    <w:rsid w:val="004A0FA7"/>
    <w:rsid w:val="004A1AD8"/>
    <w:rsid w:val="004A5670"/>
    <w:rsid w:val="004A62CA"/>
    <w:rsid w:val="004C063B"/>
    <w:rsid w:val="004C433B"/>
    <w:rsid w:val="004C54CB"/>
    <w:rsid w:val="004D03EF"/>
    <w:rsid w:val="004D4B4A"/>
    <w:rsid w:val="004E254D"/>
    <w:rsid w:val="004E3776"/>
    <w:rsid w:val="004F0215"/>
    <w:rsid w:val="004F06BE"/>
    <w:rsid w:val="004F1358"/>
    <w:rsid w:val="004F2D2F"/>
    <w:rsid w:val="004F6ED2"/>
    <w:rsid w:val="0050224E"/>
    <w:rsid w:val="00504A9A"/>
    <w:rsid w:val="00505AC5"/>
    <w:rsid w:val="00510839"/>
    <w:rsid w:val="00522599"/>
    <w:rsid w:val="00522C90"/>
    <w:rsid w:val="00536FEA"/>
    <w:rsid w:val="00542F29"/>
    <w:rsid w:val="00564C45"/>
    <w:rsid w:val="0057105A"/>
    <w:rsid w:val="0057725E"/>
    <w:rsid w:val="00584B39"/>
    <w:rsid w:val="00591443"/>
    <w:rsid w:val="005A0B97"/>
    <w:rsid w:val="005A1263"/>
    <w:rsid w:val="005A3346"/>
    <w:rsid w:val="005B2A95"/>
    <w:rsid w:val="005B69FB"/>
    <w:rsid w:val="005B7F04"/>
    <w:rsid w:val="005C4469"/>
    <w:rsid w:val="005D25CE"/>
    <w:rsid w:val="005E2A17"/>
    <w:rsid w:val="005F7637"/>
    <w:rsid w:val="00601E66"/>
    <w:rsid w:val="00605F8D"/>
    <w:rsid w:val="00606F9F"/>
    <w:rsid w:val="006073D6"/>
    <w:rsid w:val="00627A27"/>
    <w:rsid w:val="00630906"/>
    <w:rsid w:val="00634D6C"/>
    <w:rsid w:val="006376DC"/>
    <w:rsid w:val="00646517"/>
    <w:rsid w:val="006478BD"/>
    <w:rsid w:val="006518F0"/>
    <w:rsid w:val="00651A6C"/>
    <w:rsid w:val="006532AF"/>
    <w:rsid w:val="006611A7"/>
    <w:rsid w:val="00672EEB"/>
    <w:rsid w:val="006753BF"/>
    <w:rsid w:val="00683502"/>
    <w:rsid w:val="0068619C"/>
    <w:rsid w:val="00686649"/>
    <w:rsid w:val="0069297D"/>
    <w:rsid w:val="00695169"/>
    <w:rsid w:val="006A012E"/>
    <w:rsid w:val="006A4959"/>
    <w:rsid w:val="006A5303"/>
    <w:rsid w:val="006B14E4"/>
    <w:rsid w:val="006B6856"/>
    <w:rsid w:val="006D15A4"/>
    <w:rsid w:val="006D5D43"/>
    <w:rsid w:val="006E77F6"/>
    <w:rsid w:val="006F1B85"/>
    <w:rsid w:val="006F58B6"/>
    <w:rsid w:val="006F5A6D"/>
    <w:rsid w:val="00701545"/>
    <w:rsid w:val="007034D6"/>
    <w:rsid w:val="00703B6B"/>
    <w:rsid w:val="007077F4"/>
    <w:rsid w:val="00713440"/>
    <w:rsid w:val="007227B2"/>
    <w:rsid w:val="00722BAC"/>
    <w:rsid w:val="00722D7C"/>
    <w:rsid w:val="00735EC0"/>
    <w:rsid w:val="00741275"/>
    <w:rsid w:val="007419C1"/>
    <w:rsid w:val="007422B0"/>
    <w:rsid w:val="00743B5D"/>
    <w:rsid w:val="0076371C"/>
    <w:rsid w:val="00765076"/>
    <w:rsid w:val="00776FF9"/>
    <w:rsid w:val="007772A8"/>
    <w:rsid w:val="0078250B"/>
    <w:rsid w:val="007972CE"/>
    <w:rsid w:val="007A316D"/>
    <w:rsid w:val="007A4279"/>
    <w:rsid w:val="007A50E4"/>
    <w:rsid w:val="007B7942"/>
    <w:rsid w:val="007E61D3"/>
    <w:rsid w:val="007F0D53"/>
    <w:rsid w:val="007F31B3"/>
    <w:rsid w:val="007F4D2D"/>
    <w:rsid w:val="0080281C"/>
    <w:rsid w:val="00805A8E"/>
    <w:rsid w:val="00806E55"/>
    <w:rsid w:val="00813AF3"/>
    <w:rsid w:val="008264EA"/>
    <w:rsid w:val="00830E6E"/>
    <w:rsid w:val="00833518"/>
    <w:rsid w:val="008377CF"/>
    <w:rsid w:val="00843C29"/>
    <w:rsid w:val="0084758E"/>
    <w:rsid w:val="0085351E"/>
    <w:rsid w:val="00857513"/>
    <w:rsid w:val="00857B42"/>
    <w:rsid w:val="00871DA5"/>
    <w:rsid w:val="00883029"/>
    <w:rsid w:val="00887AD0"/>
    <w:rsid w:val="008913C5"/>
    <w:rsid w:val="00891DAC"/>
    <w:rsid w:val="00896E9E"/>
    <w:rsid w:val="008A79F2"/>
    <w:rsid w:val="008B4314"/>
    <w:rsid w:val="008B5947"/>
    <w:rsid w:val="008C039A"/>
    <w:rsid w:val="008C46EB"/>
    <w:rsid w:val="008D1839"/>
    <w:rsid w:val="008D3908"/>
    <w:rsid w:val="008D6534"/>
    <w:rsid w:val="008E0320"/>
    <w:rsid w:val="008F1B4F"/>
    <w:rsid w:val="008F2F53"/>
    <w:rsid w:val="008F7C7A"/>
    <w:rsid w:val="00902DD6"/>
    <w:rsid w:val="00903D6B"/>
    <w:rsid w:val="00906CA7"/>
    <w:rsid w:val="00912649"/>
    <w:rsid w:val="00917134"/>
    <w:rsid w:val="0092401B"/>
    <w:rsid w:val="00930A16"/>
    <w:rsid w:val="00935CB8"/>
    <w:rsid w:val="00936685"/>
    <w:rsid w:val="00952ED9"/>
    <w:rsid w:val="009622C0"/>
    <w:rsid w:val="00970280"/>
    <w:rsid w:val="009709B2"/>
    <w:rsid w:val="009744FA"/>
    <w:rsid w:val="00975AB6"/>
    <w:rsid w:val="00975AC4"/>
    <w:rsid w:val="00980CD1"/>
    <w:rsid w:val="009A1EB8"/>
    <w:rsid w:val="009A244D"/>
    <w:rsid w:val="009A74F9"/>
    <w:rsid w:val="009A7D2C"/>
    <w:rsid w:val="009C0833"/>
    <w:rsid w:val="009C7953"/>
    <w:rsid w:val="009C7EAC"/>
    <w:rsid w:val="009D10D0"/>
    <w:rsid w:val="009D1D31"/>
    <w:rsid w:val="009D38A9"/>
    <w:rsid w:val="009D6E96"/>
    <w:rsid w:val="009E0E28"/>
    <w:rsid w:val="009E1471"/>
    <w:rsid w:val="009F0A4D"/>
    <w:rsid w:val="009F6F1E"/>
    <w:rsid w:val="00A04849"/>
    <w:rsid w:val="00A13469"/>
    <w:rsid w:val="00A17646"/>
    <w:rsid w:val="00A228F4"/>
    <w:rsid w:val="00A26C3A"/>
    <w:rsid w:val="00A27D14"/>
    <w:rsid w:val="00A31312"/>
    <w:rsid w:val="00A4261B"/>
    <w:rsid w:val="00A462E2"/>
    <w:rsid w:val="00A53F2A"/>
    <w:rsid w:val="00A5770F"/>
    <w:rsid w:val="00A61630"/>
    <w:rsid w:val="00A66421"/>
    <w:rsid w:val="00A67A3C"/>
    <w:rsid w:val="00A713A1"/>
    <w:rsid w:val="00A729A0"/>
    <w:rsid w:val="00A826F1"/>
    <w:rsid w:val="00A83468"/>
    <w:rsid w:val="00A84585"/>
    <w:rsid w:val="00A94310"/>
    <w:rsid w:val="00AA3218"/>
    <w:rsid w:val="00AB160A"/>
    <w:rsid w:val="00AC379B"/>
    <w:rsid w:val="00AC3F2A"/>
    <w:rsid w:val="00AC760B"/>
    <w:rsid w:val="00AD0206"/>
    <w:rsid w:val="00AD371D"/>
    <w:rsid w:val="00AF0322"/>
    <w:rsid w:val="00AF6583"/>
    <w:rsid w:val="00B03347"/>
    <w:rsid w:val="00B115CA"/>
    <w:rsid w:val="00B1348E"/>
    <w:rsid w:val="00B15D20"/>
    <w:rsid w:val="00B22F3B"/>
    <w:rsid w:val="00B239A7"/>
    <w:rsid w:val="00B25E58"/>
    <w:rsid w:val="00B32DD1"/>
    <w:rsid w:val="00B33C7E"/>
    <w:rsid w:val="00B42F7F"/>
    <w:rsid w:val="00B468BB"/>
    <w:rsid w:val="00B526D8"/>
    <w:rsid w:val="00B548CC"/>
    <w:rsid w:val="00B569D3"/>
    <w:rsid w:val="00B71784"/>
    <w:rsid w:val="00B73E8B"/>
    <w:rsid w:val="00B75CC1"/>
    <w:rsid w:val="00B77683"/>
    <w:rsid w:val="00B80305"/>
    <w:rsid w:val="00B821A0"/>
    <w:rsid w:val="00B84E0C"/>
    <w:rsid w:val="00B86965"/>
    <w:rsid w:val="00B879EC"/>
    <w:rsid w:val="00B90221"/>
    <w:rsid w:val="00B91DF7"/>
    <w:rsid w:val="00B95C9F"/>
    <w:rsid w:val="00BA1CAB"/>
    <w:rsid w:val="00BC1339"/>
    <w:rsid w:val="00BC3831"/>
    <w:rsid w:val="00BD21E3"/>
    <w:rsid w:val="00BF088B"/>
    <w:rsid w:val="00C02E10"/>
    <w:rsid w:val="00C06C52"/>
    <w:rsid w:val="00C11DD6"/>
    <w:rsid w:val="00C25FDE"/>
    <w:rsid w:val="00C34F49"/>
    <w:rsid w:val="00C3717F"/>
    <w:rsid w:val="00C43037"/>
    <w:rsid w:val="00C47D98"/>
    <w:rsid w:val="00C55BFA"/>
    <w:rsid w:val="00C62C05"/>
    <w:rsid w:val="00C63BDC"/>
    <w:rsid w:val="00C644FF"/>
    <w:rsid w:val="00C67BBD"/>
    <w:rsid w:val="00C736F1"/>
    <w:rsid w:val="00C80350"/>
    <w:rsid w:val="00C81F2A"/>
    <w:rsid w:val="00C82B7B"/>
    <w:rsid w:val="00C85B4E"/>
    <w:rsid w:val="00CB4E44"/>
    <w:rsid w:val="00CC46B6"/>
    <w:rsid w:val="00CE4DE4"/>
    <w:rsid w:val="00CE5A13"/>
    <w:rsid w:val="00CE7C5F"/>
    <w:rsid w:val="00CF2EA3"/>
    <w:rsid w:val="00CF699A"/>
    <w:rsid w:val="00D02DDC"/>
    <w:rsid w:val="00D158D6"/>
    <w:rsid w:val="00D16AD1"/>
    <w:rsid w:val="00D17AA6"/>
    <w:rsid w:val="00D25130"/>
    <w:rsid w:val="00D26025"/>
    <w:rsid w:val="00D273BF"/>
    <w:rsid w:val="00D409E3"/>
    <w:rsid w:val="00D4538F"/>
    <w:rsid w:val="00D4774D"/>
    <w:rsid w:val="00D5079E"/>
    <w:rsid w:val="00D53A72"/>
    <w:rsid w:val="00D547A9"/>
    <w:rsid w:val="00D66D84"/>
    <w:rsid w:val="00D73199"/>
    <w:rsid w:val="00D75642"/>
    <w:rsid w:val="00D80085"/>
    <w:rsid w:val="00D85340"/>
    <w:rsid w:val="00D85444"/>
    <w:rsid w:val="00D85F71"/>
    <w:rsid w:val="00D90085"/>
    <w:rsid w:val="00D9078A"/>
    <w:rsid w:val="00D97635"/>
    <w:rsid w:val="00DA44DE"/>
    <w:rsid w:val="00DA7DE1"/>
    <w:rsid w:val="00DB1F95"/>
    <w:rsid w:val="00DB357F"/>
    <w:rsid w:val="00DB443C"/>
    <w:rsid w:val="00DD2A16"/>
    <w:rsid w:val="00DD2CC8"/>
    <w:rsid w:val="00DE09C9"/>
    <w:rsid w:val="00E07B8F"/>
    <w:rsid w:val="00E1346C"/>
    <w:rsid w:val="00E213B7"/>
    <w:rsid w:val="00E311D3"/>
    <w:rsid w:val="00E40920"/>
    <w:rsid w:val="00E4561E"/>
    <w:rsid w:val="00E47D87"/>
    <w:rsid w:val="00E519DD"/>
    <w:rsid w:val="00E6233A"/>
    <w:rsid w:val="00E71304"/>
    <w:rsid w:val="00E7510A"/>
    <w:rsid w:val="00E7751D"/>
    <w:rsid w:val="00E913F9"/>
    <w:rsid w:val="00EA0B2D"/>
    <w:rsid w:val="00EA1FC5"/>
    <w:rsid w:val="00EA43CE"/>
    <w:rsid w:val="00EA4ED8"/>
    <w:rsid w:val="00EA679D"/>
    <w:rsid w:val="00EB1EB9"/>
    <w:rsid w:val="00EB2E87"/>
    <w:rsid w:val="00ED3253"/>
    <w:rsid w:val="00EE09C6"/>
    <w:rsid w:val="00EE7A05"/>
    <w:rsid w:val="00EF47E7"/>
    <w:rsid w:val="00F11D2B"/>
    <w:rsid w:val="00F12C33"/>
    <w:rsid w:val="00F1465A"/>
    <w:rsid w:val="00F1595F"/>
    <w:rsid w:val="00F15DDB"/>
    <w:rsid w:val="00F24D2B"/>
    <w:rsid w:val="00F334C8"/>
    <w:rsid w:val="00F37D15"/>
    <w:rsid w:val="00F43803"/>
    <w:rsid w:val="00F46BEF"/>
    <w:rsid w:val="00F74288"/>
    <w:rsid w:val="00F74E80"/>
    <w:rsid w:val="00F94AE1"/>
    <w:rsid w:val="00F9586C"/>
    <w:rsid w:val="00FC09D6"/>
    <w:rsid w:val="00FC27F7"/>
    <w:rsid w:val="00FC2D5A"/>
    <w:rsid w:val="00FC32A0"/>
    <w:rsid w:val="00FC434E"/>
    <w:rsid w:val="00FC4C77"/>
    <w:rsid w:val="00FC6BDE"/>
    <w:rsid w:val="00FD0256"/>
    <w:rsid w:val="00FE76A6"/>
    <w:rsid w:val="00FE7E7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metricconverter"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Hyperlink" w:locked="1" w:semiHidden="0" w:uiPriority="0" w:unhideWhenUsed="0"/>
    <w:lsdException w:name="Strong" w:locked="1" w:semiHidden="0" w:uiPriority="0" w:unhideWhenUsed="0" w:qFormat="1"/>
    <w:lsdException w:name="Emphasis" w:locked="1" w:semiHidden="0" w:uiPriority="0" w:unhideWhenUsed="0" w:qFormat="1"/>
    <w:lsdException w:name="Normal (Web)" w:locked="1" w:semiHidden="0" w:uiPriority="0" w:unhideWhenUsed="0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A0FA7"/>
    <w:rPr>
      <w:rFonts w:ascii="Times New Roman" w:eastAsia="Times New Roman" w:hAnsi="Times New Roman"/>
      <w:sz w:val="24"/>
      <w:szCs w:val="24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rsid w:val="004A0FA7"/>
    <w:pPr>
      <w:spacing w:before="100" w:beforeAutospacing="1" w:after="119"/>
    </w:pPr>
  </w:style>
  <w:style w:type="character" w:styleId="Hyperlink">
    <w:name w:val="Hyperlink"/>
    <w:basedOn w:val="DefaultParagraphFont"/>
    <w:uiPriority w:val="99"/>
    <w:rsid w:val="004A0FA7"/>
    <w:rPr>
      <w:rFonts w:cs="Times New Roman"/>
      <w:color w:val="0000FF"/>
      <w:u w:val="single"/>
    </w:rPr>
  </w:style>
  <w:style w:type="paragraph" w:customStyle="1" w:styleId="msonospacing0">
    <w:name w:val="msonospacing"/>
    <w:basedOn w:val="Normal"/>
    <w:uiPriority w:val="99"/>
    <w:rsid w:val="004A0FA7"/>
    <w:pPr>
      <w:spacing w:before="100" w:beforeAutospacing="1" w:after="100" w:afterAutospacing="1"/>
    </w:pPr>
  </w:style>
  <w:style w:type="paragraph" w:styleId="NoSpacing">
    <w:name w:val="No Spacing"/>
    <w:uiPriority w:val="99"/>
    <w:qFormat/>
    <w:rsid w:val="004A0FA7"/>
    <w:rPr>
      <w:rFonts w:ascii="Times New Roman" w:eastAsia="Times New Roman" w:hAnsi="Times New Roman"/>
      <w:sz w:val="24"/>
      <w:szCs w:val="24"/>
    </w:rPr>
  </w:style>
  <w:style w:type="paragraph" w:customStyle="1" w:styleId="ConsPlusTitle">
    <w:name w:val="ConsPlusTitle"/>
    <w:uiPriority w:val="99"/>
    <w:rsid w:val="003631E4"/>
    <w:pPr>
      <w:widowControl w:val="0"/>
      <w:suppressAutoHyphens/>
      <w:autoSpaceDE w:val="0"/>
    </w:pPr>
    <w:rPr>
      <w:rFonts w:ascii="Arial" w:eastAsia="Times New Roman" w:hAnsi="Arial" w:cs="Arial"/>
      <w:b/>
      <w:bCs/>
      <w:sz w:val="20"/>
      <w:szCs w:val="20"/>
      <w:lang w:eastAsia="ar-SA"/>
    </w:rPr>
  </w:style>
  <w:style w:type="character" w:customStyle="1" w:styleId="5">
    <w:name w:val="Основной текст (5)_"/>
    <w:link w:val="50"/>
    <w:uiPriority w:val="99"/>
    <w:locked/>
    <w:rsid w:val="003D390C"/>
    <w:rPr>
      <w:b/>
      <w:i/>
      <w:spacing w:val="-2"/>
      <w:sz w:val="26"/>
      <w:shd w:val="clear" w:color="auto" w:fill="FFFFFF"/>
    </w:rPr>
  </w:style>
  <w:style w:type="character" w:customStyle="1" w:styleId="525pt">
    <w:name w:val="Основной текст (5) + 25 pt"/>
    <w:aliases w:val="Не курсив,Интервал 0 pt2"/>
    <w:uiPriority w:val="99"/>
    <w:rsid w:val="003D390C"/>
    <w:rPr>
      <w:b/>
      <w:i/>
      <w:spacing w:val="0"/>
      <w:sz w:val="50"/>
      <w:shd w:val="clear" w:color="auto" w:fill="FFFFFF"/>
    </w:rPr>
  </w:style>
  <w:style w:type="paragraph" w:customStyle="1" w:styleId="50">
    <w:name w:val="Основной текст (5)"/>
    <w:basedOn w:val="Normal"/>
    <w:link w:val="5"/>
    <w:uiPriority w:val="99"/>
    <w:rsid w:val="003D390C"/>
    <w:pPr>
      <w:widowControl w:val="0"/>
      <w:shd w:val="clear" w:color="auto" w:fill="FFFFFF"/>
      <w:spacing w:before="420" w:after="300" w:line="322" w:lineRule="exact"/>
      <w:jc w:val="center"/>
    </w:pPr>
    <w:rPr>
      <w:rFonts w:ascii="Calibri" w:eastAsia="Calibri" w:hAnsi="Calibri"/>
      <w:b/>
      <w:i/>
      <w:spacing w:val="-2"/>
      <w:sz w:val="26"/>
      <w:szCs w:val="20"/>
    </w:rPr>
  </w:style>
  <w:style w:type="paragraph" w:styleId="BalloonText">
    <w:name w:val="Balloon Text"/>
    <w:basedOn w:val="Normal"/>
    <w:link w:val="BalloonTextChar"/>
    <w:uiPriority w:val="99"/>
    <w:semiHidden/>
    <w:rsid w:val="00522599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A31312"/>
    <w:rPr>
      <w:rFonts w:ascii="Times New Roman" w:hAnsi="Times New Roman" w:cs="Times New Roman"/>
      <w:sz w:val="2"/>
    </w:rPr>
  </w:style>
  <w:style w:type="table" w:styleId="TableGrid">
    <w:name w:val="Table Grid"/>
    <w:basedOn w:val="TableNormal"/>
    <w:uiPriority w:val="99"/>
    <w:locked/>
    <w:rsid w:val="003E70FE"/>
    <w:rPr>
      <w:rFonts w:eastAsia="Times New Roman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133</TotalTime>
  <Pages>2</Pages>
  <Words>472</Words>
  <Characters>2694</Characters>
  <Application>Microsoft Office Outlook</Application>
  <DocSecurity>0</DocSecurity>
  <Lines>0</Lines>
  <Paragraphs>0</Paragraphs>
  <ScaleCrop>false</ScaleCrop>
  <Company>Reanimator Extreme Edition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ПРОЕКТ</dc:title>
  <dc:subject/>
  <dc:creator>1</dc:creator>
  <cp:keywords/>
  <dc:description/>
  <cp:lastModifiedBy>user11</cp:lastModifiedBy>
  <cp:revision>12</cp:revision>
  <cp:lastPrinted>2021-08-27T06:43:00Z</cp:lastPrinted>
  <dcterms:created xsi:type="dcterms:W3CDTF">2021-06-30T13:20:00Z</dcterms:created>
  <dcterms:modified xsi:type="dcterms:W3CDTF">2021-12-06T09:49:00Z</dcterms:modified>
</cp:coreProperties>
</file>