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247" w:rsidRPr="00867538" w:rsidRDefault="00D31247" w:rsidP="00867538">
      <w:pPr>
        <w:rPr>
          <w:rFonts w:cs="Tahoma"/>
        </w:rPr>
      </w:pPr>
      <w:r>
        <w:rPr>
          <w:rFonts w:cs="Tahoma"/>
        </w:rPr>
        <w:t xml:space="preserve"> </w:t>
      </w:r>
      <w:r w:rsidRPr="00867538">
        <w:rPr>
          <w:rFonts w:cs="Tahoma"/>
        </w:rPr>
        <w:t xml:space="preserve">АДМИНИСТРАЦИЯ  КУЧЕНЯЕВСКОГО СЕЛЬСКОГО ПОСЕЛЕНИЯ </w:t>
      </w:r>
    </w:p>
    <w:p w:rsidR="00D31247" w:rsidRPr="00867538" w:rsidRDefault="00D31247" w:rsidP="003631E4">
      <w:pPr>
        <w:ind w:left="-567"/>
      </w:pPr>
      <w:r w:rsidRPr="00867538">
        <w:t xml:space="preserve">                     АРДАТОВСКОГО МУНИЦИПАЛЬНОГО РАЙОНА</w:t>
      </w:r>
    </w:p>
    <w:p w:rsidR="00D31247" w:rsidRPr="00867538" w:rsidRDefault="00D31247" w:rsidP="003631E4">
      <w:pPr>
        <w:ind w:left="-567"/>
        <w:jc w:val="center"/>
        <w:rPr>
          <w:rFonts w:cs="Tahoma"/>
        </w:rPr>
      </w:pPr>
      <w:r w:rsidRPr="00867538">
        <w:rPr>
          <w:rFonts w:cs="Tahoma"/>
        </w:rPr>
        <w:t>РЕСПУБЛИКИ МОРДОВИЯ</w:t>
      </w:r>
    </w:p>
    <w:p w:rsidR="00D31247" w:rsidRPr="00867538" w:rsidRDefault="00D31247" w:rsidP="003631E4">
      <w:pPr>
        <w:ind w:left="-567"/>
        <w:jc w:val="center"/>
        <w:rPr>
          <w:rFonts w:cs="Tahoma"/>
        </w:rPr>
      </w:pPr>
    </w:p>
    <w:p w:rsidR="00D31247" w:rsidRPr="00867538" w:rsidRDefault="00D31247" w:rsidP="003631E4">
      <w:pPr>
        <w:ind w:left="-567"/>
        <w:jc w:val="center"/>
        <w:rPr>
          <w:rFonts w:cs="Tahoma"/>
        </w:rPr>
      </w:pPr>
    </w:p>
    <w:p w:rsidR="00D31247" w:rsidRPr="00867538" w:rsidRDefault="00D31247" w:rsidP="003631E4">
      <w:pPr>
        <w:ind w:left="-567"/>
        <w:jc w:val="center"/>
        <w:rPr>
          <w:rFonts w:cs="Tahoma"/>
          <w:b/>
        </w:rPr>
      </w:pPr>
      <w:r w:rsidRPr="00867538">
        <w:rPr>
          <w:rFonts w:cs="Tahoma"/>
          <w:b/>
        </w:rPr>
        <w:t>П О С Т А Н О В Л Е Н И Е</w:t>
      </w:r>
    </w:p>
    <w:p w:rsidR="00D31247" w:rsidRPr="00867538" w:rsidRDefault="00D31247" w:rsidP="003631E4">
      <w:pPr>
        <w:ind w:left="-567"/>
        <w:jc w:val="center"/>
        <w:rPr>
          <w:rFonts w:cs="Tahoma"/>
          <w:b/>
        </w:rPr>
      </w:pPr>
    </w:p>
    <w:p w:rsidR="00D31247" w:rsidRPr="00867538" w:rsidRDefault="00D31247" w:rsidP="003631E4">
      <w:pPr>
        <w:ind w:left="-567"/>
        <w:rPr>
          <w:rFonts w:cs="Tahoma"/>
        </w:rPr>
      </w:pPr>
      <w:r w:rsidRPr="00867538">
        <w:rPr>
          <w:rFonts w:cs="Tahoma"/>
        </w:rPr>
        <w:t xml:space="preserve">                          17 августа  2021 года                                            № 48А</w:t>
      </w:r>
    </w:p>
    <w:p w:rsidR="00D31247" w:rsidRPr="00867538" w:rsidRDefault="00D31247" w:rsidP="003631E4">
      <w:pPr>
        <w:ind w:left="-567"/>
        <w:jc w:val="center"/>
        <w:rPr>
          <w:rFonts w:cs="Tahoma"/>
        </w:rPr>
      </w:pPr>
      <w:r w:rsidRPr="00867538">
        <w:rPr>
          <w:rFonts w:cs="Tahoma"/>
        </w:rPr>
        <w:t>с. Кученяево</w:t>
      </w:r>
    </w:p>
    <w:p w:rsidR="00D31247" w:rsidRPr="00867538" w:rsidRDefault="00D31247" w:rsidP="003631E4">
      <w:pPr>
        <w:ind w:left="-567"/>
        <w:jc w:val="center"/>
        <w:rPr>
          <w:b/>
        </w:rPr>
      </w:pPr>
    </w:p>
    <w:p w:rsidR="00D31247" w:rsidRPr="00867538" w:rsidRDefault="00D31247" w:rsidP="0091594C">
      <w:pPr>
        <w:jc w:val="center"/>
      </w:pPr>
      <w:r w:rsidRPr="00867538">
        <w:t>О внесении изменении  в постановление Администрации  Кученяевского сельского поселения Ардатовского муниципального района Республики Мордовия от 14.03.2016 г. № 3</w:t>
      </w:r>
      <w:r w:rsidRPr="00867538">
        <w:rPr>
          <w:bCs/>
          <w:iCs/>
        </w:rPr>
        <w:t xml:space="preserve"> «</w:t>
      </w:r>
      <w:r w:rsidRPr="00867538"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Кученяевского сельского поселения» </w:t>
      </w:r>
    </w:p>
    <w:p w:rsidR="00D31247" w:rsidRPr="00867538" w:rsidRDefault="00D31247" w:rsidP="001F6F13">
      <w:pPr>
        <w:ind w:left="-567"/>
        <w:jc w:val="both"/>
      </w:pPr>
    </w:p>
    <w:p w:rsidR="00D31247" w:rsidRPr="00867538" w:rsidRDefault="00D31247" w:rsidP="001F6F13">
      <w:pPr>
        <w:pStyle w:val="NoSpacing"/>
        <w:ind w:left="-567" w:firstLine="567"/>
        <w:jc w:val="both"/>
      </w:pPr>
      <w:r w:rsidRPr="00867538">
        <w:t>На основании Протеста  прокуратуры Ардатовского муниципального района  от18.06.2021 №290-21, в соответствии со статьей 14 Федерального закона №131-ФЗ «Об общих принципах организации местного самоуправления в Российской Федерации», 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п.9 ст.72 Земельного кодекса РФ, Администрация Кученяевского сельского поселения Ардатовского муниципального района Республики Мордовия постановляет:</w:t>
      </w:r>
    </w:p>
    <w:p w:rsidR="00D31247" w:rsidRPr="00867538" w:rsidRDefault="00D31247" w:rsidP="001F6F13">
      <w:pPr>
        <w:ind w:left="-567" w:firstLine="540"/>
        <w:jc w:val="both"/>
      </w:pPr>
      <w:r w:rsidRPr="00867538">
        <w:rPr>
          <w:bCs/>
          <w:iCs/>
        </w:rPr>
        <w:t xml:space="preserve">1. Внести </w:t>
      </w:r>
      <w:r w:rsidRPr="00867538">
        <w:t>изменения</w:t>
      </w:r>
      <w:r w:rsidRPr="00867538">
        <w:rPr>
          <w:bCs/>
          <w:iCs/>
        </w:rPr>
        <w:t xml:space="preserve"> в постановление администрации Кученяевского сельского поселения от </w:t>
      </w:r>
      <w:r w:rsidRPr="00867538">
        <w:t>14.03.2016 г. № 3</w:t>
      </w:r>
      <w:r w:rsidRPr="00867538">
        <w:rPr>
          <w:bCs/>
          <w:iCs/>
        </w:rPr>
        <w:t xml:space="preserve"> «</w:t>
      </w:r>
      <w:r w:rsidRPr="00867538"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Кученяевского сельского поселения»:</w:t>
      </w:r>
    </w:p>
    <w:p w:rsidR="00D31247" w:rsidRPr="00867538" w:rsidRDefault="00D31247" w:rsidP="001F6F13">
      <w:pPr>
        <w:ind w:left="-567" w:firstLine="540"/>
        <w:jc w:val="both"/>
        <w:rPr>
          <w:rFonts w:cs="Tahoma"/>
        </w:rPr>
      </w:pPr>
    </w:p>
    <w:p w:rsidR="00D31247" w:rsidRPr="00867538" w:rsidRDefault="00D31247" w:rsidP="0071562B">
      <w:pPr>
        <w:pStyle w:val="NoSpacing"/>
        <w:numPr>
          <w:ilvl w:val="0"/>
          <w:numId w:val="1"/>
        </w:numPr>
        <w:jc w:val="both"/>
        <w:rPr>
          <w:b/>
        </w:rPr>
      </w:pPr>
      <w:r w:rsidRPr="00867538">
        <w:rPr>
          <w:b/>
        </w:rPr>
        <w:t>п.5 раздела 2 изложить в новой редакции:</w:t>
      </w:r>
    </w:p>
    <w:p w:rsidR="00D31247" w:rsidRPr="00867538" w:rsidRDefault="00D31247" w:rsidP="0091594C">
      <w:pPr>
        <w:ind w:left="-540" w:firstLine="540"/>
        <w:jc w:val="both"/>
      </w:pPr>
      <w:r w:rsidRPr="00867538">
        <w:t>«5. Информирование заявителей организуется следующим образом:</w:t>
      </w:r>
    </w:p>
    <w:p w:rsidR="00D31247" w:rsidRPr="00867538" w:rsidRDefault="00D31247" w:rsidP="00BC402A">
      <w:pPr>
        <w:ind w:left="-540" w:firstLine="540"/>
        <w:jc w:val="both"/>
      </w:pPr>
      <w:r w:rsidRPr="00867538">
        <w:t>- индивидуальное информирование;</w:t>
      </w:r>
    </w:p>
    <w:p w:rsidR="00D31247" w:rsidRPr="00867538" w:rsidRDefault="00D31247" w:rsidP="00BC402A">
      <w:pPr>
        <w:ind w:left="-540" w:firstLine="540"/>
        <w:jc w:val="both"/>
      </w:pPr>
      <w:r w:rsidRPr="00867538">
        <w:t>- публичное информирование;</w:t>
      </w:r>
    </w:p>
    <w:p w:rsidR="00D31247" w:rsidRPr="00867538" w:rsidRDefault="00D31247" w:rsidP="00BC402A">
      <w:pPr>
        <w:ind w:left="-540" w:firstLine="540"/>
        <w:jc w:val="both"/>
      </w:pPr>
      <w:r w:rsidRPr="00867538">
        <w:t>- размещение на официальном сайте Кученяевского сельского поселения в сети «Интернет» либо иным доступным способом.»</w:t>
      </w:r>
    </w:p>
    <w:p w:rsidR="00D31247" w:rsidRPr="00867538" w:rsidRDefault="00D31247" w:rsidP="00BC402A">
      <w:pPr>
        <w:ind w:left="-540" w:firstLine="540"/>
        <w:jc w:val="both"/>
      </w:pPr>
    </w:p>
    <w:p w:rsidR="00D31247" w:rsidRPr="00867538" w:rsidRDefault="00D31247" w:rsidP="00BC402A">
      <w:pPr>
        <w:pStyle w:val="NoSpacing"/>
        <w:ind w:left="-567" w:firstLine="567"/>
        <w:jc w:val="both"/>
        <w:rPr>
          <w:b/>
        </w:rPr>
      </w:pPr>
      <w:r w:rsidRPr="00867538">
        <w:rPr>
          <w:b/>
        </w:rPr>
        <w:t>2) п.6 раздела 2 изложить в новой редакции:</w:t>
      </w:r>
    </w:p>
    <w:p w:rsidR="00D31247" w:rsidRPr="00867538" w:rsidRDefault="00D31247" w:rsidP="00BC402A">
      <w:pPr>
        <w:ind w:left="-540" w:firstLine="540"/>
        <w:jc w:val="both"/>
      </w:pPr>
      <w:r w:rsidRPr="00867538">
        <w:t>«6. Информирование проводится в форме:</w:t>
      </w:r>
    </w:p>
    <w:p w:rsidR="00D31247" w:rsidRPr="00867538" w:rsidRDefault="00D31247" w:rsidP="00BC402A">
      <w:pPr>
        <w:ind w:left="-540" w:firstLine="540"/>
        <w:jc w:val="both"/>
      </w:pPr>
      <w:r w:rsidRPr="00867538">
        <w:t>- устное информирование;</w:t>
      </w:r>
    </w:p>
    <w:p w:rsidR="00D31247" w:rsidRPr="00867538" w:rsidRDefault="00D31247" w:rsidP="00BC402A">
      <w:pPr>
        <w:ind w:left="-540" w:firstLine="540"/>
        <w:jc w:val="both"/>
      </w:pPr>
      <w:r w:rsidRPr="00867538">
        <w:t xml:space="preserve">- письменное информирование;  </w:t>
      </w:r>
    </w:p>
    <w:p w:rsidR="00D31247" w:rsidRPr="00867538" w:rsidRDefault="00D31247" w:rsidP="00BC402A">
      <w:pPr>
        <w:ind w:left="-540" w:firstLine="540"/>
        <w:jc w:val="both"/>
      </w:pPr>
      <w:r w:rsidRPr="00867538">
        <w:t>- размещение на официальном сайте Кученяевского сельского поселения в сети «Интернет» либо иным доступным способом.»</w:t>
      </w:r>
    </w:p>
    <w:p w:rsidR="00D31247" w:rsidRPr="00867538" w:rsidRDefault="00D31247" w:rsidP="00BC402A">
      <w:pPr>
        <w:ind w:left="-540" w:firstLine="540"/>
        <w:jc w:val="both"/>
      </w:pPr>
    </w:p>
    <w:p w:rsidR="00D31247" w:rsidRPr="00867538" w:rsidRDefault="00D31247" w:rsidP="00320EAB">
      <w:pPr>
        <w:pStyle w:val="ListParagraph"/>
        <w:numPr>
          <w:ilvl w:val="0"/>
          <w:numId w:val="2"/>
        </w:numPr>
        <w:ind w:left="-567" w:firstLine="567"/>
        <w:jc w:val="both"/>
        <w:rPr>
          <w:b/>
        </w:rPr>
      </w:pPr>
      <w:r w:rsidRPr="00867538">
        <w:rPr>
          <w:b/>
        </w:rPr>
        <w:t>п.10 раздела 3 дополнить абзацем следующего содержания:</w:t>
      </w:r>
    </w:p>
    <w:p w:rsidR="00D31247" w:rsidRPr="00867538" w:rsidRDefault="00D31247" w:rsidP="00320EAB">
      <w:pPr>
        <w:pStyle w:val="ListParagraph"/>
        <w:ind w:left="-567"/>
        <w:jc w:val="both"/>
        <w:rPr>
          <w:b/>
        </w:rPr>
      </w:pPr>
      <w:r w:rsidRPr="00867538">
        <w:t xml:space="preserve">«В случае ,если по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 w:rsidRPr="00867538">
        <w:rPr>
          <w:color w:val="000000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порядке.»</w:t>
      </w:r>
      <w:bookmarkStart w:id="0" w:name="_GoBack"/>
      <w:bookmarkEnd w:id="0"/>
    </w:p>
    <w:p w:rsidR="00D31247" w:rsidRPr="00867538" w:rsidRDefault="00D31247" w:rsidP="00320EAB">
      <w:pPr>
        <w:pStyle w:val="NoSpacing"/>
        <w:ind w:left="-567" w:firstLine="567"/>
        <w:jc w:val="both"/>
        <w:rPr>
          <w:bCs/>
          <w:iCs/>
          <w:color w:val="000000"/>
        </w:rPr>
      </w:pPr>
    </w:p>
    <w:p w:rsidR="00D31247" w:rsidRPr="00867538" w:rsidRDefault="00D31247" w:rsidP="001F6F13">
      <w:pPr>
        <w:pStyle w:val="NoSpacing"/>
        <w:ind w:left="-567" w:firstLine="567"/>
        <w:jc w:val="both"/>
      </w:pPr>
      <w:r w:rsidRPr="00867538">
        <w:t>2.Настоящее постановление вступает в силу  после его  официального опубликования в информационном бюллетене.</w:t>
      </w:r>
    </w:p>
    <w:p w:rsidR="00D31247" w:rsidRPr="00867538" w:rsidRDefault="00D31247" w:rsidP="001F6F13">
      <w:pPr>
        <w:pStyle w:val="NoSpacing"/>
        <w:ind w:left="-567" w:firstLine="567"/>
        <w:jc w:val="both"/>
      </w:pPr>
    </w:p>
    <w:p w:rsidR="00D31247" w:rsidRPr="00867538" w:rsidRDefault="00D31247" w:rsidP="003631E4">
      <w:pPr>
        <w:pStyle w:val="NoSpacing"/>
        <w:ind w:left="-567" w:firstLine="567"/>
        <w:jc w:val="both"/>
      </w:pPr>
    </w:p>
    <w:p w:rsidR="00D31247" w:rsidRPr="00867538" w:rsidRDefault="00D31247" w:rsidP="003631E4">
      <w:pPr>
        <w:pStyle w:val="NoSpacing"/>
        <w:ind w:left="-567" w:firstLine="567"/>
        <w:jc w:val="both"/>
      </w:pPr>
    </w:p>
    <w:p w:rsidR="00D31247" w:rsidRPr="00867538" w:rsidRDefault="00D31247" w:rsidP="003631E4">
      <w:pPr>
        <w:pStyle w:val="NoSpacing"/>
        <w:ind w:left="-567"/>
        <w:jc w:val="both"/>
      </w:pPr>
      <w:r w:rsidRPr="00867538">
        <w:t xml:space="preserve">Глава Кученяевского </w:t>
      </w:r>
    </w:p>
    <w:p w:rsidR="00D31247" w:rsidRPr="00867538" w:rsidRDefault="00D31247" w:rsidP="00105E5E">
      <w:pPr>
        <w:pStyle w:val="NoSpacing"/>
        <w:ind w:left="-567"/>
        <w:jc w:val="both"/>
      </w:pPr>
      <w:r w:rsidRPr="00867538">
        <w:t>сельского поселения                             В.П.Дугушкин</w:t>
      </w:r>
    </w:p>
    <w:sectPr w:rsidR="00D31247" w:rsidRPr="00867538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02BB1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21A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2C1F"/>
    <w:rsid w:val="001D431B"/>
    <w:rsid w:val="001E7C57"/>
    <w:rsid w:val="001F18E2"/>
    <w:rsid w:val="001F5DA5"/>
    <w:rsid w:val="001F6F13"/>
    <w:rsid w:val="00207223"/>
    <w:rsid w:val="00210FBA"/>
    <w:rsid w:val="00214FF6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00D4D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3BD0"/>
    <w:rsid w:val="00377BC5"/>
    <w:rsid w:val="003A2F27"/>
    <w:rsid w:val="003B5421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14B8E"/>
    <w:rsid w:val="00522C90"/>
    <w:rsid w:val="00542F29"/>
    <w:rsid w:val="005464EC"/>
    <w:rsid w:val="00564C45"/>
    <w:rsid w:val="0057105A"/>
    <w:rsid w:val="005723B6"/>
    <w:rsid w:val="0057725E"/>
    <w:rsid w:val="00582B92"/>
    <w:rsid w:val="00584B39"/>
    <w:rsid w:val="005856B3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061B4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C49FC"/>
    <w:rsid w:val="007D4A90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67538"/>
    <w:rsid w:val="00871DA5"/>
    <w:rsid w:val="00883029"/>
    <w:rsid w:val="00887160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0BAB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564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00FF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D6BB1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D0BF4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31247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B62D3"/>
    <w:rsid w:val="00DD2A16"/>
    <w:rsid w:val="00DD2CC8"/>
    <w:rsid w:val="00DD3B1C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Цветовое выделение"/>
    <w:uiPriority w:val="99"/>
    <w:rsid w:val="0091594C"/>
    <w:rPr>
      <w:b/>
      <w:color w:val="000080"/>
      <w:sz w:val="24"/>
    </w:rPr>
  </w:style>
  <w:style w:type="paragraph" w:styleId="ListParagraph">
    <w:name w:val="List Paragraph"/>
    <w:basedOn w:val="Normal"/>
    <w:uiPriority w:val="99"/>
    <w:qFormat/>
    <w:rsid w:val="00BC40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2</Pages>
  <Words>540</Words>
  <Characters>3080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user11</cp:lastModifiedBy>
  <cp:revision>6</cp:revision>
  <cp:lastPrinted>2021-10-27T11:42:00Z</cp:lastPrinted>
  <dcterms:created xsi:type="dcterms:W3CDTF">2021-06-22T11:16:00Z</dcterms:created>
  <dcterms:modified xsi:type="dcterms:W3CDTF">2021-10-27T12:02:00Z</dcterms:modified>
</cp:coreProperties>
</file>