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BC1" w:rsidRDefault="00954BC1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54BC1" w:rsidRPr="002F5003" w:rsidRDefault="00954BC1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>
        <w:rPr>
          <w:sz w:val="28"/>
          <w:szCs w:val="28"/>
        </w:rPr>
        <w:t>Кученяевского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954BC1" w:rsidRDefault="00954BC1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</w:t>
      </w:r>
    </w:p>
    <w:p w:rsidR="00954BC1" w:rsidRPr="002F5003" w:rsidRDefault="00954BC1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954BC1" w:rsidRPr="002F5003" w:rsidRDefault="00954BC1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первого </w:t>
      </w:r>
      <w:r w:rsidRPr="002F5003">
        <w:rPr>
          <w:sz w:val="28"/>
          <w:szCs w:val="28"/>
        </w:rPr>
        <w:t xml:space="preserve"> созыва</w:t>
      </w:r>
    </w:p>
    <w:p w:rsidR="00954BC1" w:rsidRDefault="00954BC1" w:rsidP="00B808FE">
      <w:pPr>
        <w:jc w:val="center"/>
        <w:rPr>
          <w:color w:val="FF0000"/>
          <w:sz w:val="28"/>
          <w:szCs w:val="28"/>
        </w:rPr>
      </w:pPr>
    </w:p>
    <w:p w:rsidR="00954BC1" w:rsidRPr="000D03BC" w:rsidRDefault="00954BC1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с.Кученяево</w:t>
      </w:r>
    </w:p>
    <w:p w:rsidR="00954BC1" w:rsidRPr="002F5003" w:rsidRDefault="00954BC1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954BC1" w:rsidRPr="002F5003" w:rsidRDefault="00954BC1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954BC1" w:rsidRPr="002F5003" w:rsidRDefault="00954BC1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        2021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 </w:t>
      </w:r>
    </w:p>
    <w:p w:rsidR="00954BC1" w:rsidRPr="002F5003" w:rsidRDefault="00954BC1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54BC1" w:rsidRPr="000D03BC" w:rsidRDefault="00954BC1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>
        <w:rPr>
          <w:sz w:val="28"/>
          <w:szCs w:val="28"/>
        </w:rPr>
        <w:t>Кученяевского</w:t>
      </w:r>
      <w:r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51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Кученяевского 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954BC1" w:rsidRPr="00D50F91" w:rsidRDefault="00954BC1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54BC1" w:rsidRDefault="00954BC1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праздников», Совет депутатов Кученяевского   сельского поселения решил:</w:t>
      </w:r>
    </w:p>
    <w:p w:rsidR="00954BC1" w:rsidRDefault="00954BC1" w:rsidP="005B3706">
      <w:pPr>
        <w:pStyle w:val="ConsPlusNormal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 xml:space="preserve">Кученяевского </w:t>
      </w:r>
      <w:r w:rsidRPr="0014006F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rFonts w:ascii="Times New Roman" w:hAnsi="Times New Roman"/>
          <w:sz w:val="28"/>
          <w:szCs w:val="28"/>
        </w:rPr>
        <w:t>51</w:t>
      </w:r>
      <w:r w:rsidRPr="0014006F">
        <w:rPr>
          <w:rFonts w:ascii="Times New Roman" w:hAnsi="Times New Roman"/>
          <w:sz w:val="28"/>
          <w:szCs w:val="28"/>
        </w:rPr>
        <w:t xml:space="preserve"> от 25 ноября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Кученяевского сельского поселения Ардатовского муниципального района Республики Мордовия»:</w:t>
      </w:r>
    </w:p>
    <w:p w:rsidR="00954BC1" w:rsidRDefault="00954BC1" w:rsidP="005B3706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954BC1" w:rsidRDefault="00954BC1" w:rsidP="005B3706">
      <w:pPr>
        <w:ind w:firstLine="709"/>
        <w:jc w:val="both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е)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bookmarkStart w:id="0" w:name="_GoBack"/>
      <w:bookmarkEnd w:id="0"/>
      <w:r>
        <w:rPr>
          <w:rFonts w:cs="Tahoma"/>
          <w:sz w:val="28"/>
          <w:szCs w:val="28"/>
        </w:rPr>
        <w:t>;».</w:t>
      </w:r>
    </w:p>
    <w:p w:rsidR="00954BC1" w:rsidRPr="00D50F91" w:rsidRDefault="00954BC1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4BC1" w:rsidRDefault="00954BC1" w:rsidP="005B3706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954BC1" w:rsidRPr="00D50F91" w:rsidRDefault="00954BC1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954BC1" w:rsidRPr="00D50F91" w:rsidRDefault="00954BC1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54BC1" w:rsidRPr="00D50F91" w:rsidRDefault="00954BC1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54BC1" w:rsidRDefault="00954BC1" w:rsidP="007F1BB7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Кученяевского </w:t>
      </w: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В.П.Дугушкин</w:t>
      </w:r>
    </w:p>
    <w:p w:rsidR="00954BC1" w:rsidRPr="00D50F91" w:rsidRDefault="00954BC1" w:rsidP="00B808FE">
      <w:pPr>
        <w:jc w:val="both"/>
        <w:rPr>
          <w:sz w:val="28"/>
          <w:szCs w:val="28"/>
        </w:rPr>
      </w:pPr>
    </w:p>
    <w:p w:rsidR="00954BC1" w:rsidRPr="0048622D" w:rsidRDefault="00954BC1" w:rsidP="006D7AA1">
      <w:pPr>
        <w:autoSpaceDE w:val="0"/>
      </w:pPr>
      <w:r>
        <w:rPr>
          <w:sz w:val="28"/>
          <w:szCs w:val="28"/>
        </w:rPr>
        <w:br w:type="page"/>
      </w:r>
      <w:r w:rsidRPr="0048622D">
        <w:t xml:space="preserve"> </w:t>
      </w:r>
    </w:p>
    <w:p w:rsidR="00954BC1" w:rsidRPr="0048622D" w:rsidRDefault="00954BC1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954BC1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D03BC"/>
    <w:rsid w:val="000F775E"/>
    <w:rsid w:val="0014006F"/>
    <w:rsid w:val="001756A9"/>
    <w:rsid w:val="001A715C"/>
    <w:rsid w:val="001F0F1D"/>
    <w:rsid w:val="00211835"/>
    <w:rsid w:val="002165BF"/>
    <w:rsid w:val="00254017"/>
    <w:rsid w:val="002A3E78"/>
    <w:rsid w:val="002E5D0E"/>
    <w:rsid w:val="002F5003"/>
    <w:rsid w:val="0030721E"/>
    <w:rsid w:val="0032642E"/>
    <w:rsid w:val="00346F48"/>
    <w:rsid w:val="0036431C"/>
    <w:rsid w:val="0037550F"/>
    <w:rsid w:val="003A13DF"/>
    <w:rsid w:val="00465202"/>
    <w:rsid w:val="00475EE8"/>
    <w:rsid w:val="0048622D"/>
    <w:rsid w:val="00495709"/>
    <w:rsid w:val="004F437E"/>
    <w:rsid w:val="00531ED9"/>
    <w:rsid w:val="005456BF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F1BB7"/>
    <w:rsid w:val="008519ED"/>
    <w:rsid w:val="00864486"/>
    <w:rsid w:val="008A31D3"/>
    <w:rsid w:val="008C72A8"/>
    <w:rsid w:val="00954BC1"/>
    <w:rsid w:val="009E397E"/>
    <w:rsid w:val="00A169BC"/>
    <w:rsid w:val="00A16E0E"/>
    <w:rsid w:val="00A32C34"/>
    <w:rsid w:val="00A91509"/>
    <w:rsid w:val="00AD7C0F"/>
    <w:rsid w:val="00B3529C"/>
    <w:rsid w:val="00B40B86"/>
    <w:rsid w:val="00B65EFB"/>
    <w:rsid w:val="00B808FE"/>
    <w:rsid w:val="00B84DE3"/>
    <w:rsid w:val="00BE47B4"/>
    <w:rsid w:val="00C33D04"/>
    <w:rsid w:val="00C356B0"/>
    <w:rsid w:val="00C40A1D"/>
    <w:rsid w:val="00CF4334"/>
    <w:rsid w:val="00D06891"/>
    <w:rsid w:val="00D239E9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Times New Roman"/>
      <w:b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77F1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263</Words>
  <Characters>1504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user11</cp:lastModifiedBy>
  <cp:revision>7</cp:revision>
  <cp:lastPrinted>2021-03-24T09:26:00Z</cp:lastPrinted>
  <dcterms:created xsi:type="dcterms:W3CDTF">2021-03-02T06:41:00Z</dcterms:created>
  <dcterms:modified xsi:type="dcterms:W3CDTF">2021-03-24T09:26:00Z</dcterms:modified>
</cp:coreProperties>
</file>