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7CC" w:rsidRDefault="006667CC" w:rsidP="00E617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6667CC" w:rsidRDefault="006667CC" w:rsidP="00E617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17D5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>Кученяевского</w:t>
      </w:r>
      <w:r w:rsidRPr="00E617D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617D5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6667CC" w:rsidRDefault="006667CC" w:rsidP="00E617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Ардатовского муниципального района </w:t>
      </w:r>
    </w:p>
    <w:p w:rsidR="006667CC" w:rsidRPr="00E617D5" w:rsidRDefault="006667CC" w:rsidP="00E617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667CC" w:rsidRPr="00E617D5" w:rsidRDefault="006667CC" w:rsidP="00E617D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667CC" w:rsidRPr="00E617D5" w:rsidRDefault="006667CC" w:rsidP="00E617D5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E617D5">
        <w:rPr>
          <w:rFonts w:ascii="Times New Roman" w:hAnsi="Times New Roman"/>
          <w:b/>
          <w:caps/>
          <w:sz w:val="28"/>
          <w:szCs w:val="28"/>
        </w:rPr>
        <w:t xml:space="preserve">Решение </w:t>
      </w:r>
    </w:p>
    <w:p w:rsidR="006667CC" w:rsidRPr="00E617D5" w:rsidRDefault="006667CC" w:rsidP="00E617D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667CC" w:rsidRPr="00E617D5" w:rsidRDefault="006667CC" w:rsidP="00E617D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марта 2020</w:t>
      </w:r>
      <w:r w:rsidRPr="00E617D5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79</w:t>
      </w:r>
    </w:p>
    <w:p w:rsidR="006667CC" w:rsidRPr="00E617D5" w:rsidRDefault="006667CC" w:rsidP="00E617D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667CC" w:rsidRPr="00E617D5" w:rsidRDefault="006667CC" w:rsidP="00E617D5">
      <w:pPr>
        <w:spacing w:after="0" w:line="240" w:lineRule="auto"/>
        <w:rPr>
          <w:rFonts w:ascii="Times New Roman" w:hAnsi="Times New Roman"/>
        </w:rPr>
      </w:pPr>
    </w:p>
    <w:p w:rsidR="006667CC" w:rsidRPr="00E617D5" w:rsidRDefault="006667CC" w:rsidP="00E617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17D5">
        <w:rPr>
          <w:rFonts w:ascii="Times New Roman" w:hAnsi="Times New Roman"/>
          <w:b/>
          <w:sz w:val="28"/>
          <w:szCs w:val="28"/>
        </w:rPr>
        <w:t xml:space="preserve">О даче согласия на преобразование </w:t>
      </w:r>
      <w:r>
        <w:rPr>
          <w:rFonts w:ascii="Times New Roman" w:hAnsi="Times New Roman"/>
          <w:b/>
          <w:sz w:val="28"/>
          <w:szCs w:val="28"/>
        </w:rPr>
        <w:t>Кученяевского</w:t>
      </w:r>
      <w:r w:rsidRPr="00E617D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E617D5">
        <w:rPr>
          <w:rFonts w:ascii="Times New Roman" w:hAnsi="Times New Roman"/>
          <w:b/>
          <w:sz w:val="28"/>
          <w:szCs w:val="28"/>
        </w:rPr>
        <w:t xml:space="preserve">сельского поселения и </w:t>
      </w:r>
      <w:r>
        <w:rPr>
          <w:rFonts w:ascii="Times New Roman" w:hAnsi="Times New Roman"/>
          <w:b/>
          <w:sz w:val="28"/>
          <w:szCs w:val="28"/>
        </w:rPr>
        <w:t>Кельвядин</w:t>
      </w:r>
      <w:r w:rsidRPr="00E617D5">
        <w:rPr>
          <w:rFonts w:ascii="Times New Roman" w:hAnsi="Times New Roman"/>
          <w:b/>
          <w:sz w:val="28"/>
          <w:szCs w:val="28"/>
        </w:rPr>
        <w:t>ского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в одно муниципальное образование- Кученяевское сельское поселение с административным центром</w:t>
      </w:r>
      <w:r w:rsidRPr="00E617D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 селе Кученяево</w:t>
      </w:r>
      <w:r w:rsidRPr="00E617D5">
        <w:rPr>
          <w:rFonts w:ascii="Times New Roman" w:hAnsi="Times New Roman"/>
          <w:b/>
          <w:sz w:val="28"/>
          <w:szCs w:val="28"/>
        </w:rPr>
        <w:t xml:space="preserve"> </w:t>
      </w:r>
    </w:p>
    <w:p w:rsidR="006667CC" w:rsidRPr="00E617D5" w:rsidRDefault="006667CC" w:rsidP="00E617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667CC" w:rsidRPr="00E617D5" w:rsidRDefault="006667CC" w:rsidP="00E617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667CC" w:rsidRPr="00E617D5" w:rsidRDefault="006667CC" w:rsidP="00E617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E617D5">
        <w:rPr>
          <w:rFonts w:ascii="Times New Roman" w:hAnsi="Times New Roman"/>
          <w:color w:val="000000"/>
          <w:sz w:val="28"/>
          <w:szCs w:val="28"/>
        </w:rPr>
        <w:t xml:space="preserve">Руководствуясь частью 3 статьи 13 Федерального закона от 6 октября  </w:t>
      </w:r>
      <w:smartTag w:uri="urn:schemas-microsoft-com:office:smarttags" w:element="metricconverter">
        <w:smartTagPr>
          <w:attr w:name="ProductID" w:val="2003 г"/>
        </w:smartTagPr>
        <w:r w:rsidRPr="00E617D5">
          <w:rPr>
            <w:rFonts w:ascii="Times New Roman" w:hAnsi="Times New Roman"/>
            <w:color w:val="000000"/>
            <w:sz w:val="28"/>
            <w:szCs w:val="28"/>
          </w:rPr>
          <w:t>2003 г</w:t>
        </w:r>
      </w:smartTag>
      <w:r w:rsidRPr="00E617D5">
        <w:rPr>
          <w:rFonts w:ascii="Times New Roman" w:hAnsi="Times New Roman"/>
          <w:color w:val="000000"/>
          <w:sz w:val="28"/>
          <w:szCs w:val="28"/>
        </w:rPr>
        <w:t xml:space="preserve">. № 131-ФЗ </w:t>
      </w:r>
      <w:r w:rsidRPr="00E617D5">
        <w:rPr>
          <w:rFonts w:ascii="Times New Roman" w:hAnsi="Times New Roman"/>
          <w:bCs/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статьей 10 </w:t>
      </w:r>
      <w:r w:rsidRPr="00E617D5">
        <w:rPr>
          <w:rFonts w:ascii="Times New Roman" w:hAnsi="Times New Roman"/>
          <w:sz w:val="28"/>
          <w:szCs w:val="28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E617D5">
          <w:rPr>
            <w:rFonts w:ascii="Times New Roman" w:hAnsi="Times New Roman"/>
            <w:sz w:val="28"/>
            <w:szCs w:val="28"/>
          </w:rPr>
          <w:t>1998 г</w:t>
        </w:r>
      </w:smartTag>
      <w:r w:rsidRPr="00E617D5">
        <w:rPr>
          <w:rFonts w:ascii="Times New Roman" w:hAnsi="Times New Roman"/>
          <w:sz w:val="28"/>
          <w:szCs w:val="28"/>
        </w:rPr>
        <w:t>. № 7-З "О порядке решения вопросов административно-территориального устройства Республики Мордовия"</w:t>
      </w:r>
      <w:r w:rsidRPr="00E617D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617D5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E617D5">
        <w:rPr>
          <w:rFonts w:ascii="Times New Roman" w:hAnsi="Times New Roman"/>
          <w:sz w:val="28"/>
          <w:szCs w:val="28"/>
        </w:rPr>
        <w:t xml:space="preserve"> </w:t>
      </w:r>
      <w:r w:rsidRPr="00E617D5">
        <w:rPr>
          <w:rFonts w:ascii="Times New Roman" w:hAnsi="Times New Roman"/>
          <w:color w:val="000000"/>
          <w:sz w:val="28"/>
          <w:szCs w:val="28"/>
        </w:rPr>
        <w:t>сельского поселения решил:</w:t>
      </w:r>
    </w:p>
    <w:p w:rsidR="006667CC" w:rsidRPr="00E617D5" w:rsidRDefault="006667CC" w:rsidP="00E617D5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r w:rsidRPr="00E617D5">
        <w:rPr>
          <w:rFonts w:ascii="Times New Roman" w:hAnsi="Times New Roman"/>
          <w:sz w:val="28"/>
          <w:szCs w:val="28"/>
        </w:rPr>
        <w:t xml:space="preserve">Дать согласие на  объединение  муниципальных образований -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E617D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617D5">
        <w:rPr>
          <w:rFonts w:ascii="Times New Roman" w:hAnsi="Times New Roman"/>
          <w:sz w:val="28"/>
          <w:szCs w:val="28"/>
        </w:rPr>
        <w:t xml:space="preserve"> сельского поселения и </w:t>
      </w:r>
      <w:r>
        <w:rPr>
          <w:rFonts w:ascii="Times New Roman" w:hAnsi="Times New Roman"/>
          <w:sz w:val="28"/>
          <w:szCs w:val="28"/>
        </w:rPr>
        <w:t>Кельвядин</w:t>
      </w:r>
      <w:r w:rsidRPr="00E617D5">
        <w:rPr>
          <w:rFonts w:ascii="Times New Roman" w:hAnsi="Times New Roman"/>
          <w:sz w:val="28"/>
          <w:szCs w:val="28"/>
        </w:rPr>
        <w:t xml:space="preserve">ского сельского поселения в одно муниципальное образование – </w:t>
      </w:r>
      <w:r>
        <w:rPr>
          <w:rFonts w:ascii="Times New Roman" w:hAnsi="Times New Roman"/>
          <w:sz w:val="28"/>
          <w:szCs w:val="28"/>
        </w:rPr>
        <w:t>Кученяе</w:t>
      </w:r>
      <w:r w:rsidRPr="00E617D5">
        <w:rPr>
          <w:rFonts w:ascii="Times New Roman" w:hAnsi="Times New Roman"/>
          <w:sz w:val="28"/>
          <w:szCs w:val="28"/>
        </w:rPr>
        <w:t xml:space="preserve">вское сельское поселение, административно-территориальных единиц – </w:t>
      </w:r>
      <w:r>
        <w:rPr>
          <w:rFonts w:ascii="Times New Roman" w:hAnsi="Times New Roman"/>
          <w:sz w:val="28"/>
          <w:szCs w:val="28"/>
        </w:rPr>
        <w:t>Кученяев</w:t>
      </w:r>
      <w:r w:rsidRPr="00E617D5">
        <w:rPr>
          <w:rFonts w:ascii="Times New Roman" w:hAnsi="Times New Roman"/>
          <w:sz w:val="28"/>
          <w:szCs w:val="28"/>
        </w:rPr>
        <w:t>ский</w:t>
      </w:r>
      <w:r w:rsidRPr="00E617D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617D5">
        <w:rPr>
          <w:rFonts w:ascii="Times New Roman" w:hAnsi="Times New Roman"/>
          <w:sz w:val="28"/>
          <w:szCs w:val="28"/>
        </w:rPr>
        <w:t xml:space="preserve"> сельсовет и </w:t>
      </w:r>
      <w:r>
        <w:rPr>
          <w:rFonts w:ascii="Times New Roman" w:hAnsi="Times New Roman"/>
          <w:sz w:val="28"/>
          <w:szCs w:val="28"/>
        </w:rPr>
        <w:t>Кельвядин</w:t>
      </w:r>
      <w:r w:rsidRPr="00E617D5">
        <w:rPr>
          <w:rFonts w:ascii="Times New Roman" w:hAnsi="Times New Roman"/>
          <w:sz w:val="28"/>
          <w:szCs w:val="28"/>
        </w:rPr>
        <w:t xml:space="preserve">ский сельсовет в один </w:t>
      </w:r>
      <w:r>
        <w:rPr>
          <w:rFonts w:ascii="Times New Roman" w:hAnsi="Times New Roman"/>
          <w:sz w:val="28"/>
          <w:szCs w:val="28"/>
        </w:rPr>
        <w:t>Кученяе</w:t>
      </w:r>
      <w:r w:rsidRPr="00E617D5">
        <w:rPr>
          <w:rFonts w:ascii="Times New Roman" w:hAnsi="Times New Roman"/>
          <w:sz w:val="28"/>
          <w:szCs w:val="28"/>
        </w:rPr>
        <w:t xml:space="preserve">вский сельсовет с административным центром в селе </w:t>
      </w:r>
      <w:r>
        <w:rPr>
          <w:rFonts w:ascii="Times New Roman" w:hAnsi="Times New Roman"/>
          <w:sz w:val="28"/>
          <w:szCs w:val="28"/>
        </w:rPr>
        <w:t>Кученяе</w:t>
      </w:r>
      <w:r w:rsidRPr="00E617D5">
        <w:rPr>
          <w:rFonts w:ascii="Times New Roman" w:hAnsi="Times New Roman"/>
          <w:sz w:val="28"/>
          <w:szCs w:val="28"/>
        </w:rPr>
        <w:t xml:space="preserve">во. </w:t>
      </w:r>
    </w:p>
    <w:p w:rsidR="006667CC" w:rsidRPr="00E617D5" w:rsidRDefault="006667CC" w:rsidP="00E617D5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r w:rsidRPr="00E617D5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6667CC" w:rsidRPr="00E617D5" w:rsidRDefault="006667CC" w:rsidP="00E617D5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17D5">
        <w:rPr>
          <w:rFonts w:ascii="Times New Roman" w:hAnsi="Times New Roman"/>
          <w:sz w:val="28"/>
          <w:szCs w:val="28"/>
        </w:rPr>
        <w:t xml:space="preserve">  </w:t>
      </w:r>
    </w:p>
    <w:p w:rsidR="006667CC" w:rsidRPr="00E617D5" w:rsidRDefault="006667CC" w:rsidP="00E617D5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667CC" w:rsidRPr="00E617D5" w:rsidRDefault="006667CC" w:rsidP="00E617D5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667CC" w:rsidRPr="00E617D5" w:rsidRDefault="006667CC" w:rsidP="00E617D5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667CC" w:rsidRPr="00E617D5" w:rsidRDefault="006667CC" w:rsidP="00E617D5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667CC" w:rsidRPr="00E617D5" w:rsidRDefault="006667CC" w:rsidP="00E617D5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E617D5">
        <w:rPr>
          <w:rFonts w:ascii="Times New Roman" w:hAnsi="Times New Roman"/>
          <w:color w:val="000000"/>
          <w:sz w:val="28"/>
          <w:szCs w:val="28"/>
        </w:rPr>
        <w:t xml:space="preserve">     Глава </w:t>
      </w:r>
      <w:r>
        <w:rPr>
          <w:rFonts w:ascii="Times New Roman" w:hAnsi="Times New Roman"/>
          <w:color w:val="000000"/>
          <w:sz w:val="28"/>
          <w:szCs w:val="28"/>
        </w:rPr>
        <w:t>Кученяевского</w:t>
      </w:r>
    </w:p>
    <w:p w:rsidR="006667CC" w:rsidRPr="00E617D5" w:rsidRDefault="006667CC" w:rsidP="00E617D5">
      <w:pPr>
        <w:tabs>
          <w:tab w:val="num" w:pos="1260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E617D5">
        <w:rPr>
          <w:rFonts w:ascii="Times New Roman" w:hAnsi="Times New Roman"/>
          <w:color w:val="000000"/>
          <w:sz w:val="28"/>
          <w:szCs w:val="28"/>
        </w:rPr>
        <w:t xml:space="preserve">    сельского поселения</w:t>
      </w:r>
      <w:r w:rsidRPr="00E617D5">
        <w:rPr>
          <w:rFonts w:ascii="Times New Roman" w:hAnsi="Times New Roman"/>
          <w:color w:val="000000"/>
          <w:sz w:val="28"/>
          <w:szCs w:val="28"/>
        </w:rPr>
        <w:tab/>
        <w:t xml:space="preserve">       </w:t>
      </w:r>
      <w:r>
        <w:rPr>
          <w:rFonts w:ascii="Times New Roman" w:hAnsi="Times New Roman"/>
          <w:color w:val="000000"/>
          <w:sz w:val="28"/>
          <w:szCs w:val="28"/>
        </w:rPr>
        <w:t xml:space="preserve">В.П.Дугушкин </w:t>
      </w:r>
    </w:p>
    <w:p w:rsidR="006667CC" w:rsidRPr="00E617D5" w:rsidRDefault="006667CC" w:rsidP="00E617D5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667CC" w:rsidRPr="00E617D5" w:rsidRDefault="006667CC" w:rsidP="00E617D5">
      <w:pPr>
        <w:spacing w:after="0" w:line="240" w:lineRule="auto"/>
        <w:rPr>
          <w:rFonts w:ascii="Times New Roman" w:hAnsi="Times New Roman"/>
        </w:rPr>
      </w:pPr>
    </w:p>
    <w:sectPr w:rsidR="006667CC" w:rsidRPr="00E617D5" w:rsidSect="00D41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17D5"/>
    <w:rsid w:val="001C3FF4"/>
    <w:rsid w:val="00304422"/>
    <w:rsid w:val="004B2776"/>
    <w:rsid w:val="006667CC"/>
    <w:rsid w:val="00871B07"/>
    <w:rsid w:val="008C149A"/>
    <w:rsid w:val="008F794F"/>
    <w:rsid w:val="00B40F11"/>
    <w:rsid w:val="00BA48CA"/>
    <w:rsid w:val="00D41DF9"/>
    <w:rsid w:val="00E61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DF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814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1</Pages>
  <Words>203</Words>
  <Characters>1163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user11</cp:lastModifiedBy>
  <cp:revision>5</cp:revision>
  <cp:lastPrinted>2020-03-03T06:42:00Z</cp:lastPrinted>
  <dcterms:created xsi:type="dcterms:W3CDTF">2018-12-29T07:17:00Z</dcterms:created>
  <dcterms:modified xsi:type="dcterms:W3CDTF">2020-03-03T09:46:00Z</dcterms:modified>
</cp:coreProperties>
</file>