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7C7" w:rsidRPr="00802EB5" w:rsidRDefault="00C717C7" w:rsidP="0076411A">
      <w:pPr>
        <w:jc w:val="center"/>
      </w:pPr>
      <w:r w:rsidRPr="00802EB5">
        <w:t>РЕСПУБЛИКА МОРДОВИЯ</w:t>
      </w:r>
    </w:p>
    <w:p w:rsidR="00C717C7" w:rsidRPr="00802EB5" w:rsidRDefault="00C717C7" w:rsidP="0076411A">
      <w:pPr>
        <w:jc w:val="center"/>
      </w:pPr>
    </w:p>
    <w:p w:rsidR="00C717C7" w:rsidRPr="00802EB5" w:rsidRDefault="00C717C7" w:rsidP="0076411A">
      <w:pPr>
        <w:jc w:val="center"/>
      </w:pPr>
      <w:r w:rsidRPr="00802EB5">
        <w:t xml:space="preserve"> АДМИНИСТРАЦИЯ</w:t>
      </w:r>
    </w:p>
    <w:p w:rsidR="00C717C7" w:rsidRPr="00802EB5" w:rsidRDefault="00C717C7" w:rsidP="0076411A">
      <w:pPr>
        <w:jc w:val="center"/>
      </w:pPr>
      <w:r w:rsidRPr="00802EB5">
        <w:t xml:space="preserve">КУЧЕНЯЕВСКОГО  СЕЛЬСКОГО  ПОСЕЛЕНИЯ </w:t>
      </w:r>
    </w:p>
    <w:p w:rsidR="00C717C7" w:rsidRPr="00802EB5" w:rsidRDefault="00C717C7" w:rsidP="0076411A">
      <w:pPr>
        <w:jc w:val="center"/>
      </w:pPr>
      <w:r w:rsidRPr="00802EB5">
        <w:t>АРДАТОВСКОГО  МУНИЦИПАЛЬНОГО РАЙОНА</w:t>
      </w:r>
    </w:p>
    <w:p w:rsidR="00C717C7" w:rsidRPr="00802EB5" w:rsidRDefault="00C717C7" w:rsidP="0076411A">
      <w:pPr>
        <w:jc w:val="center"/>
      </w:pPr>
    </w:p>
    <w:p w:rsidR="00C717C7" w:rsidRPr="00802EB5" w:rsidRDefault="00C717C7" w:rsidP="0076411A">
      <w:pPr>
        <w:jc w:val="center"/>
        <w:rPr>
          <w:b/>
          <w:u w:val="single"/>
        </w:rPr>
      </w:pPr>
      <w:r w:rsidRPr="00802EB5">
        <w:t xml:space="preserve">ПОСТАНОВЛЕНИЕ        </w:t>
      </w:r>
      <w:r w:rsidRPr="00802EB5">
        <w:rPr>
          <w:b/>
        </w:rPr>
        <w:t xml:space="preserve">   </w:t>
      </w:r>
    </w:p>
    <w:p w:rsidR="00C717C7" w:rsidRPr="00802EB5" w:rsidRDefault="00C717C7" w:rsidP="0076411A">
      <w:pPr>
        <w:jc w:val="center"/>
        <w:rPr>
          <w:b/>
        </w:rPr>
      </w:pPr>
    </w:p>
    <w:p w:rsidR="00C717C7" w:rsidRPr="00802EB5" w:rsidRDefault="00C717C7" w:rsidP="0076411A">
      <w:pPr>
        <w:jc w:val="center"/>
        <w:rPr>
          <w:b/>
        </w:rPr>
      </w:pPr>
    </w:p>
    <w:p w:rsidR="00C717C7" w:rsidRPr="00802EB5" w:rsidRDefault="00C717C7" w:rsidP="0076411A">
      <w:r w:rsidRPr="00802EB5">
        <w:t xml:space="preserve">          27.12.2019г                            с.К</w:t>
      </w:r>
      <w:r>
        <w:t>ученяево</w:t>
      </w:r>
      <w:r w:rsidRPr="00802EB5">
        <w:t xml:space="preserve">                                   № </w:t>
      </w:r>
      <w:r>
        <w:t>41</w:t>
      </w:r>
    </w:p>
    <w:p w:rsidR="00C717C7" w:rsidRPr="00802EB5" w:rsidRDefault="00C717C7" w:rsidP="0076411A">
      <w:pPr>
        <w:jc w:val="center"/>
      </w:pPr>
    </w:p>
    <w:p w:rsidR="00C717C7" w:rsidRPr="00802EB5" w:rsidRDefault="00C717C7" w:rsidP="0076411A">
      <w:pPr>
        <w:jc w:val="both"/>
      </w:pPr>
      <w:r w:rsidRPr="00802EB5">
        <w:t>О внесении изменений в правила внутреннего трудового распорядка в администрации Кученяевского сельского поселения Ардатовского  муниципального района Республики Мордовия  утвержденные постановлением  администрации Кученяевского сельского поселения от 2</w:t>
      </w:r>
      <w:r>
        <w:t>4</w:t>
      </w:r>
      <w:r w:rsidRPr="00802EB5">
        <w:t>.12.2013 года №</w:t>
      </w:r>
      <w:r>
        <w:t>31</w:t>
      </w:r>
    </w:p>
    <w:p w:rsidR="00C717C7" w:rsidRPr="00802EB5" w:rsidRDefault="00C717C7" w:rsidP="0076411A">
      <w:pPr>
        <w:pStyle w:val="NormalWeb"/>
        <w:shd w:val="clear" w:color="auto" w:fill="FFFFFF"/>
        <w:spacing w:before="0" w:beforeAutospacing="0" w:after="0" w:afterAutospacing="0"/>
        <w:jc w:val="both"/>
      </w:pPr>
      <w:r w:rsidRPr="00802EB5">
        <w:t xml:space="preserve">          В целях приведения муниципальных правовых актов в соответствие  действующему законодательству, руководствуясь </w:t>
      </w:r>
      <w:hyperlink r:id="rId4" w:history="1">
        <w:r w:rsidRPr="00802EB5">
          <w:rPr>
            <w:rStyle w:val="Hyperlink"/>
          </w:rPr>
          <w:t>Уставом</w:t>
        </w:r>
      </w:hyperlink>
      <w:r w:rsidRPr="00802EB5">
        <w:t xml:space="preserve"> сельского поселения, администрация Кученяевского  сельского поселения,</w:t>
      </w:r>
    </w:p>
    <w:p w:rsidR="00C717C7" w:rsidRPr="00802EB5" w:rsidRDefault="00C717C7" w:rsidP="0076411A">
      <w:pPr>
        <w:pStyle w:val="NormalWeb"/>
        <w:shd w:val="clear" w:color="auto" w:fill="FFFFFF"/>
        <w:spacing w:before="0" w:beforeAutospacing="0" w:after="0" w:afterAutospacing="0"/>
        <w:jc w:val="both"/>
      </w:pPr>
      <w:r w:rsidRPr="00802EB5">
        <w:t> ПОСТАНОВЛЯЕТ:</w:t>
      </w:r>
    </w:p>
    <w:p w:rsidR="00C717C7" w:rsidRPr="00802EB5" w:rsidRDefault="00C717C7" w:rsidP="0076411A">
      <w:pPr>
        <w:pStyle w:val="NormalWeb"/>
        <w:shd w:val="clear" w:color="auto" w:fill="FFFFFF"/>
        <w:spacing w:before="0" w:beforeAutospacing="0" w:after="0" w:afterAutospacing="0"/>
        <w:jc w:val="both"/>
      </w:pPr>
      <w:r w:rsidRPr="00802EB5">
        <w:t>1.Внести в Правила внутреннего трудового распорядка в К</w:t>
      </w:r>
      <w:r>
        <w:t>ученяе</w:t>
      </w:r>
      <w:r w:rsidRPr="00802EB5">
        <w:t>вском  сельском  поселении  Ардатовского муниципального района Республики Мордовия утвержденные  постановлением администрации Кученяевского  сельского поселения   от 2</w:t>
      </w:r>
      <w:r>
        <w:t>4</w:t>
      </w:r>
      <w:r w:rsidRPr="00802EB5">
        <w:t>.12.2013года №</w:t>
      </w:r>
      <w:r>
        <w:t>31</w:t>
      </w:r>
      <w:r w:rsidRPr="00802EB5">
        <w:t xml:space="preserve">  следующие изменения:</w:t>
      </w:r>
    </w:p>
    <w:p w:rsidR="00C717C7" w:rsidRPr="00802EB5" w:rsidRDefault="00C717C7" w:rsidP="0076411A">
      <w:pPr>
        <w:pStyle w:val="NormalWeb"/>
        <w:shd w:val="clear" w:color="auto" w:fill="FFFFFF"/>
        <w:spacing w:before="0" w:beforeAutospacing="0" w:after="0" w:afterAutospacing="0"/>
        <w:jc w:val="both"/>
      </w:pPr>
      <w:r w:rsidRPr="00802EB5">
        <w:t>1)  Раздел 7 «Время отдыха» дополнить пунктом 7.11 следующего содержания:</w:t>
      </w:r>
    </w:p>
    <w:p w:rsidR="00C717C7" w:rsidRPr="00802EB5" w:rsidRDefault="00C717C7" w:rsidP="0076411A">
      <w:pPr>
        <w:pStyle w:val="NormalWeb"/>
        <w:shd w:val="clear" w:color="auto" w:fill="FFFFFF"/>
        <w:spacing w:before="0" w:beforeAutospacing="0" w:after="0" w:afterAutospacing="0"/>
        <w:jc w:val="both"/>
      </w:pPr>
      <w:r w:rsidRPr="00802EB5">
        <w:t>«7.11 Женщины, работающие в сельской местности имеют право  на предоставление  по письменному заявлению одного   дополнительного  выходного дня  в месяц  без сохранения заработной платы.»</w:t>
      </w:r>
    </w:p>
    <w:p w:rsidR="00C717C7" w:rsidRPr="00802EB5" w:rsidRDefault="00C717C7" w:rsidP="0076411A">
      <w:pPr>
        <w:pStyle w:val="NormalWeb"/>
        <w:shd w:val="clear" w:color="auto" w:fill="FFFFFF"/>
        <w:spacing w:before="0" w:beforeAutospacing="0" w:after="0" w:afterAutospacing="0"/>
        <w:jc w:val="both"/>
      </w:pPr>
      <w:r w:rsidRPr="00802EB5">
        <w:t xml:space="preserve"> 2.Настоящее постановление в ступает в силу  со дня его принятия и подлежит  официальному опубликованию в информационном бюллетене.</w:t>
      </w:r>
    </w:p>
    <w:p w:rsidR="00C717C7" w:rsidRPr="00802EB5" w:rsidRDefault="00C717C7" w:rsidP="0076411A">
      <w:pPr>
        <w:pStyle w:val="NormalWeb"/>
        <w:shd w:val="clear" w:color="auto" w:fill="FFFFFF"/>
        <w:spacing w:before="0" w:beforeAutospacing="0" w:after="0" w:afterAutospacing="0"/>
        <w:jc w:val="both"/>
      </w:pPr>
      <w:r w:rsidRPr="00802EB5">
        <w:t> </w:t>
      </w:r>
    </w:p>
    <w:p w:rsidR="00C717C7" w:rsidRPr="00802EB5" w:rsidRDefault="00C717C7" w:rsidP="0076411A">
      <w:pPr>
        <w:pStyle w:val="Heading3"/>
        <w:shd w:val="clear" w:color="auto" w:fill="FFFFFF"/>
        <w:spacing w:before="0" w:after="0"/>
        <w:ind w:firstLine="709"/>
        <w:jc w:val="right"/>
        <w:rPr>
          <w:rFonts w:ascii="Times New Roman" w:hAnsi="Times New Roman"/>
          <w:sz w:val="24"/>
          <w:szCs w:val="24"/>
        </w:rPr>
      </w:pPr>
      <w:r w:rsidRPr="00802EB5">
        <w:rPr>
          <w:rFonts w:ascii="Times New Roman" w:hAnsi="Times New Roman"/>
          <w:b w:val="0"/>
          <w:bCs w:val="0"/>
          <w:sz w:val="24"/>
          <w:szCs w:val="24"/>
        </w:rPr>
        <w:t> </w:t>
      </w:r>
    </w:p>
    <w:p w:rsidR="00C717C7" w:rsidRPr="00802EB5" w:rsidRDefault="00C717C7" w:rsidP="0076411A">
      <w:pPr>
        <w:pStyle w:val="Heading3"/>
        <w:shd w:val="clear" w:color="auto" w:fill="FFFFFF"/>
        <w:spacing w:before="0" w:after="0"/>
        <w:rPr>
          <w:rFonts w:ascii="Times New Roman" w:hAnsi="Times New Roman"/>
          <w:b w:val="0"/>
          <w:bCs w:val="0"/>
          <w:sz w:val="24"/>
          <w:szCs w:val="24"/>
        </w:rPr>
      </w:pPr>
      <w:r w:rsidRPr="00802EB5">
        <w:rPr>
          <w:rFonts w:ascii="Times New Roman" w:hAnsi="Times New Roman"/>
          <w:b w:val="0"/>
          <w:bCs w:val="0"/>
          <w:sz w:val="24"/>
          <w:szCs w:val="24"/>
        </w:rPr>
        <w:t xml:space="preserve">Глава Кученяевского  </w:t>
      </w:r>
    </w:p>
    <w:p w:rsidR="00C717C7" w:rsidRPr="00802EB5" w:rsidRDefault="00C717C7" w:rsidP="0076411A">
      <w:pPr>
        <w:pStyle w:val="Heading3"/>
        <w:shd w:val="clear" w:color="auto" w:fill="FFFFFF"/>
        <w:spacing w:before="0" w:after="0"/>
        <w:rPr>
          <w:rFonts w:ascii="Times New Roman" w:hAnsi="Times New Roman"/>
          <w:sz w:val="24"/>
          <w:szCs w:val="24"/>
        </w:rPr>
      </w:pPr>
      <w:r w:rsidRPr="00802EB5">
        <w:rPr>
          <w:rFonts w:ascii="Times New Roman" w:hAnsi="Times New Roman"/>
          <w:b w:val="0"/>
          <w:bCs w:val="0"/>
          <w:sz w:val="24"/>
          <w:szCs w:val="24"/>
        </w:rPr>
        <w:t>сельского поселения                                                                В.П.Дугушкин</w:t>
      </w:r>
    </w:p>
    <w:p w:rsidR="00C717C7" w:rsidRPr="00802EB5" w:rsidRDefault="00C717C7" w:rsidP="0076411A">
      <w:pPr>
        <w:pStyle w:val="Heading3"/>
        <w:shd w:val="clear" w:color="auto" w:fill="FFFFFF"/>
        <w:spacing w:before="0" w:after="0"/>
        <w:ind w:firstLine="709"/>
        <w:jc w:val="right"/>
        <w:rPr>
          <w:rFonts w:ascii="Times New Roman" w:hAnsi="Times New Roman"/>
          <w:sz w:val="24"/>
          <w:szCs w:val="24"/>
        </w:rPr>
      </w:pPr>
      <w:r w:rsidRPr="00802EB5">
        <w:rPr>
          <w:rFonts w:ascii="Times New Roman" w:hAnsi="Times New Roman"/>
          <w:b w:val="0"/>
          <w:bCs w:val="0"/>
          <w:sz w:val="24"/>
          <w:szCs w:val="24"/>
        </w:rPr>
        <w:t xml:space="preserve">            </w:t>
      </w:r>
    </w:p>
    <w:p w:rsidR="00C717C7" w:rsidRPr="00802EB5" w:rsidRDefault="00C717C7" w:rsidP="0076411A">
      <w:pPr>
        <w:pStyle w:val="NormalWeb"/>
        <w:spacing w:before="280" w:beforeAutospacing="0" w:after="280" w:afterAutospacing="0"/>
      </w:pPr>
      <w:r w:rsidRPr="00802EB5">
        <w:t> </w:t>
      </w:r>
    </w:p>
    <w:p w:rsidR="00C717C7" w:rsidRPr="00802EB5" w:rsidRDefault="00C717C7" w:rsidP="0076411A"/>
    <w:p w:rsidR="00C717C7" w:rsidRPr="00802EB5" w:rsidRDefault="00C717C7" w:rsidP="0076411A">
      <w:pPr>
        <w:jc w:val="center"/>
      </w:pPr>
    </w:p>
    <w:p w:rsidR="00C717C7" w:rsidRDefault="00C717C7" w:rsidP="0076411A">
      <w:pPr>
        <w:jc w:val="center"/>
        <w:rPr>
          <w:sz w:val="28"/>
          <w:szCs w:val="28"/>
        </w:rPr>
      </w:pPr>
    </w:p>
    <w:p w:rsidR="00C717C7" w:rsidRDefault="00C717C7" w:rsidP="0076411A">
      <w:pPr>
        <w:jc w:val="center"/>
        <w:rPr>
          <w:sz w:val="28"/>
          <w:szCs w:val="28"/>
        </w:rPr>
      </w:pPr>
    </w:p>
    <w:p w:rsidR="00C717C7" w:rsidRDefault="00C717C7" w:rsidP="0076411A">
      <w:pPr>
        <w:jc w:val="center"/>
        <w:rPr>
          <w:sz w:val="28"/>
          <w:szCs w:val="28"/>
        </w:rPr>
      </w:pPr>
    </w:p>
    <w:p w:rsidR="00C717C7" w:rsidRDefault="00C717C7" w:rsidP="0076411A">
      <w:pPr>
        <w:jc w:val="center"/>
        <w:rPr>
          <w:sz w:val="28"/>
          <w:szCs w:val="28"/>
        </w:rPr>
      </w:pPr>
    </w:p>
    <w:p w:rsidR="00C717C7" w:rsidRDefault="00C717C7" w:rsidP="0076411A">
      <w:pPr>
        <w:jc w:val="center"/>
        <w:rPr>
          <w:sz w:val="28"/>
          <w:szCs w:val="28"/>
        </w:rPr>
      </w:pPr>
    </w:p>
    <w:p w:rsidR="00C717C7" w:rsidRDefault="00C717C7"/>
    <w:sectPr w:rsidR="00C717C7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11A"/>
    <w:rsid w:val="000126DA"/>
    <w:rsid w:val="00032ED4"/>
    <w:rsid w:val="000B2D2D"/>
    <w:rsid w:val="001B0C1C"/>
    <w:rsid w:val="001F6CE4"/>
    <w:rsid w:val="00205CC9"/>
    <w:rsid w:val="00231624"/>
    <w:rsid w:val="002C2EE7"/>
    <w:rsid w:val="003E3259"/>
    <w:rsid w:val="004534BD"/>
    <w:rsid w:val="00734F86"/>
    <w:rsid w:val="00746D95"/>
    <w:rsid w:val="0076411A"/>
    <w:rsid w:val="007C3CF4"/>
    <w:rsid w:val="00802EB5"/>
    <w:rsid w:val="00B13C4C"/>
    <w:rsid w:val="00C000D0"/>
    <w:rsid w:val="00C251DC"/>
    <w:rsid w:val="00C64502"/>
    <w:rsid w:val="00C717C7"/>
    <w:rsid w:val="00F70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11A"/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6411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6411A"/>
    <w:rPr>
      <w:rFonts w:ascii="Cambria" w:hAnsi="Cambria" w:cs="Times New Roman"/>
      <w:b/>
      <w:b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76411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76411A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C251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344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422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adbb66a1-3ee0-4d5f-8816-c09a51ad2b7f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245</Words>
  <Characters>1401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user11</cp:lastModifiedBy>
  <cp:revision>8</cp:revision>
  <cp:lastPrinted>2020-01-29T10:11:00Z</cp:lastPrinted>
  <dcterms:created xsi:type="dcterms:W3CDTF">2020-01-09T13:09:00Z</dcterms:created>
  <dcterms:modified xsi:type="dcterms:W3CDTF">2020-01-29T10:12:00Z</dcterms:modified>
</cp:coreProperties>
</file>