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>РЕСПУБЛИКА МОРДОВИЯ</w:t>
      </w:r>
    </w:p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 АДМИНИСТРАЦИЯ  </w:t>
      </w:r>
    </w:p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КУЧЕНЯЕВСКОГО</w:t>
      </w: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 СЕЛЬСКОГО ПОСЕЛЕНИЯ </w:t>
      </w:r>
    </w:p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>АРДАТОВСКОГО МУНИЦИПАЛЬНОГО  РАЙОНА</w:t>
      </w:r>
    </w:p>
    <w:p w:rsidR="00351534" w:rsidRPr="006F3F1E" w:rsidRDefault="00351534" w:rsidP="00253DED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351534" w:rsidRPr="006F3F1E" w:rsidRDefault="00351534" w:rsidP="00253DE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F3F1E">
        <w:rPr>
          <w:rFonts w:ascii="Times New Roman" w:hAnsi="Times New Roman"/>
          <w:b/>
          <w:sz w:val="32"/>
          <w:szCs w:val="32"/>
          <w:lang w:val="ru-RU"/>
        </w:rPr>
        <w:t xml:space="preserve">ПОСТАНОВЛЕНИЕ    </w:t>
      </w:r>
    </w:p>
    <w:p w:rsidR="00351534" w:rsidRPr="006F3F1E" w:rsidRDefault="00351534" w:rsidP="00253DED">
      <w:pPr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</w:t>
      </w:r>
    </w:p>
    <w:p w:rsidR="00351534" w:rsidRDefault="00351534" w:rsidP="00253DED">
      <w:pPr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25</w:t>
      </w:r>
      <w:r w:rsidRPr="006F3F1E">
        <w:rPr>
          <w:rFonts w:ascii="Times New Roman" w:hAnsi="Times New Roman"/>
          <w:sz w:val="28"/>
          <w:szCs w:val="28"/>
          <w:lang w:val="ru-RU"/>
        </w:rPr>
        <w:t xml:space="preserve"> апреля 2018г.</w:t>
      </w:r>
      <w:r w:rsidRPr="006F3F1E">
        <w:rPr>
          <w:rFonts w:ascii="Times New Roman" w:hAnsi="Times New Roman"/>
          <w:sz w:val="28"/>
          <w:szCs w:val="28"/>
          <w:lang w:val="ru-RU"/>
        </w:rPr>
        <w:tab/>
      </w:r>
      <w:r w:rsidRPr="006F3F1E">
        <w:rPr>
          <w:rFonts w:ascii="Times New Roman" w:hAnsi="Times New Roman"/>
          <w:sz w:val="28"/>
          <w:szCs w:val="28"/>
          <w:lang w:val="ru-RU"/>
        </w:rPr>
        <w:tab/>
        <w:t xml:space="preserve">            с. </w:t>
      </w:r>
      <w:r>
        <w:rPr>
          <w:rFonts w:ascii="Times New Roman" w:hAnsi="Times New Roman"/>
          <w:sz w:val="28"/>
          <w:szCs w:val="28"/>
          <w:lang w:val="ru-RU"/>
        </w:rPr>
        <w:t>Кученяево</w:t>
      </w:r>
      <w:r w:rsidRPr="006F3F1E"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№ 51</w:t>
      </w:r>
    </w:p>
    <w:p w:rsidR="00351534" w:rsidRPr="006F3F1E" w:rsidRDefault="00351534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О минимальном размере пенсии за выслугу лет</w:t>
      </w:r>
    </w:p>
    <w:p w:rsidR="00351534" w:rsidRPr="006F3F1E" w:rsidRDefault="00351534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pStyle w:val="a"/>
        <w:ind w:firstLine="720"/>
        <w:jc w:val="both"/>
        <w:rPr>
          <w:rFonts w:ascii="Times New Roman" w:hAnsi="Times New Roman"/>
          <w:sz w:val="28"/>
          <w:szCs w:val="28"/>
        </w:rPr>
      </w:pPr>
      <w:r w:rsidRPr="006F3F1E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6F3F1E">
          <w:rPr>
            <w:rFonts w:ascii="Times New Roman" w:hAnsi="Times New Roman"/>
            <w:sz w:val="28"/>
            <w:szCs w:val="28"/>
          </w:rPr>
          <w:t>2018 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6F3F1E">
          <w:rPr>
            <w:rFonts w:ascii="Times New Roman" w:hAnsi="Times New Roman"/>
            <w:sz w:val="28"/>
            <w:szCs w:val="28"/>
          </w:rPr>
          <w:t>2018 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6F3F1E">
          <w:rPr>
            <w:rFonts w:ascii="Times New Roman" w:hAnsi="Times New Roman"/>
            <w:sz w:val="28"/>
            <w:szCs w:val="28"/>
          </w:rPr>
          <w:t>1999 г</w:t>
        </w:r>
      </w:smartTag>
      <w:r w:rsidRPr="006F3F1E">
        <w:rPr>
          <w:rFonts w:ascii="Times New Roman" w:hAnsi="Times New Roman"/>
          <w:sz w:val="28"/>
          <w:szCs w:val="28"/>
        </w:rPr>
        <w:t xml:space="preserve">. № 30-З «О муниципальной службе в Республики Мордовия», Решением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6F3F1E"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РМ от 27 декабря 2017 года № 3</w:t>
      </w:r>
      <w:r>
        <w:rPr>
          <w:rFonts w:ascii="Times New Roman" w:hAnsi="Times New Roman"/>
          <w:sz w:val="28"/>
          <w:szCs w:val="28"/>
        </w:rPr>
        <w:t>7</w:t>
      </w:r>
      <w:r w:rsidRPr="006F3F1E">
        <w:rPr>
          <w:rFonts w:ascii="Times New Roman" w:hAnsi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6F3F1E">
        <w:rPr>
          <w:rFonts w:ascii="Times New Roman" w:hAnsi="Times New Roman"/>
          <w:sz w:val="28"/>
          <w:szCs w:val="28"/>
        </w:rPr>
        <w:t xml:space="preserve">  сельского поселения», администрация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6F3F1E"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РМ,</w:t>
      </w:r>
    </w:p>
    <w:p w:rsidR="00351534" w:rsidRPr="006F3F1E" w:rsidRDefault="00351534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ПОСТАНОВЛЯЕТ:</w:t>
      </w:r>
    </w:p>
    <w:p w:rsidR="00351534" w:rsidRPr="006F3F1E" w:rsidRDefault="00351534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1. Установить с 01.04.2018 года минимальный размер пенсии за выслугу лет муниципальным служащим администрации </w:t>
      </w:r>
      <w:r>
        <w:rPr>
          <w:rFonts w:ascii="Times New Roman" w:hAnsi="Times New Roman"/>
          <w:sz w:val="28"/>
          <w:szCs w:val="28"/>
          <w:lang w:val="ru-RU"/>
        </w:rPr>
        <w:t>Кученяевского</w:t>
      </w:r>
      <w:r w:rsidRPr="006F3F1E">
        <w:rPr>
          <w:rFonts w:ascii="Times New Roman" w:hAnsi="Times New Roman"/>
          <w:sz w:val="28"/>
          <w:szCs w:val="28"/>
          <w:lang w:val="ru-RU"/>
        </w:rPr>
        <w:t xml:space="preserve">  сельского поселения Ардатовского муниципального района в размере 2590 рублей 13 копеек.</w:t>
      </w:r>
    </w:p>
    <w:p w:rsidR="00351534" w:rsidRPr="006F3F1E" w:rsidRDefault="00351534" w:rsidP="00253DE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2.Администрации </w:t>
      </w:r>
      <w:r>
        <w:rPr>
          <w:rFonts w:ascii="Times New Roman" w:hAnsi="Times New Roman"/>
          <w:sz w:val="28"/>
          <w:szCs w:val="28"/>
          <w:lang w:val="ru-RU"/>
        </w:rPr>
        <w:t>Кученяевского</w:t>
      </w:r>
      <w:r w:rsidRPr="006F3F1E">
        <w:rPr>
          <w:rFonts w:ascii="Times New Roman" w:hAnsi="Times New Roman"/>
          <w:sz w:val="28"/>
          <w:szCs w:val="28"/>
          <w:lang w:val="ru-RU"/>
        </w:rPr>
        <w:t xml:space="preserve"> сельского поселения профинансировать муниципальных служащих  в связи с увеличением ежемесячной пенсии за выслугу лет.</w:t>
      </w:r>
    </w:p>
    <w:p w:rsidR="00351534" w:rsidRPr="006F3F1E" w:rsidRDefault="00351534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>3. Настоящее постановление вступает в силу с 1 апреля 2018 года и подлежит официальному опубликованию.</w:t>
      </w:r>
    </w:p>
    <w:p w:rsidR="00351534" w:rsidRPr="006F3F1E" w:rsidRDefault="00351534" w:rsidP="00253DE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outlineLvl w:val="0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Глава </w:t>
      </w:r>
      <w:r>
        <w:rPr>
          <w:rFonts w:ascii="Times New Roman" w:hAnsi="Times New Roman"/>
          <w:sz w:val="28"/>
          <w:szCs w:val="28"/>
          <w:lang w:val="ru-RU"/>
        </w:rPr>
        <w:t>Кученяевского</w:t>
      </w:r>
    </w:p>
    <w:p w:rsidR="00351534" w:rsidRDefault="00351534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  <w:r w:rsidRPr="006F3F1E">
        <w:rPr>
          <w:rFonts w:ascii="Times New Roman" w:hAnsi="Times New Roman"/>
          <w:sz w:val="28"/>
          <w:szCs w:val="28"/>
          <w:lang w:val="ru-RU"/>
        </w:rPr>
        <w:t xml:space="preserve">сельского поселения: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В.П.Дугушкин</w:t>
      </w:r>
    </w:p>
    <w:p w:rsidR="00351534" w:rsidRDefault="00351534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351534" w:rsidRDefault="00351534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351534" w:rsidRPr="006F3F1E" w:rsidRDefault="00351534" w:rsidP="00253DED">
      <w:pPr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351534" w:rsidRPr="00253DED" w:rsidRDefault="00351534">
      <w:pPr>
        <w:rPr>
          <w:rFonts w:ascii="Calibri" w:hAnsi="Calibri"/>
          <w:lang w:val="ru-RU"/>
        </w:rPr>
      </w:pPr>
    </w:p>
    <w:sectPr w:rsidR="00351534" w:rsidRPr="00253DED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3DED"/>
    <w:rsid w:val="00253DED"/>
    <w:rsid w:val="00351534"/>
    <w:rsid w:val="00462D73"/>
    <w:rsid w:val="00495D38"/>
    <w:rsid w:val="006F3F1E"/>
    <w:rsid w:val="008C497A"/>
    <w:rsid w:val="008E465B"/>
    <w:rsid w:val="0094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DED"/>
    <w:pPr>
      <w:overflowPunct w:val="0"/>
      <w:autoSpaceDE w:val="0"/>
      <w:autoSpaceDN w:val="0"/>
      <w:adjustRightInd w:val="0"/>
    </w:pPr>
    <w:rPr>
      <w:rFonts w:ascii="MS Sans Serif" w:eastAsia="Times New Roman" w:hAnsi="MS Sans Serif"/>
      <w:sz w:val="20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253DED"/>
    <w:pPr>
      <w:overflowPunct/>
    </w:pPr>
    <w:rPr>
      <w:rFonts w:ascii="Arial" w:hAnsi="Arial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241</Words>
  <Characters>1379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3</cp:revision>
  <cp:lastPrinted>2018-04-27T12:50:00Z</cp:lastPrinted>
  <dcterms:created xsi:type="dcterms:W3CDTF">2018-04-09T11:30:00Z</dcterms:created>
  <dcterms:modified xsi:type="dcterms:W3CDTF">2018-04-27T12:52:00Z</dcterms:modified>
</cp:coreProperties>
</file>