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1E8" w:rsidRPr="00CE799F" w:rsidRDefault="000671E8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Сообщение</w:t>
      </w:r>
    </w:p>
    <w:p w:rsidR="000671E8" w:rsidRPr="00CE799F" w:rsidRDefault="000671E8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о проведении общего собрания участников долевой собственности</w:t>
      </w:r>
    </w:p>
    <w:p w:rsidR="000671E8" w:rsidRPr="00CE799F" w:rsidRDefault="000671E8" w:rsidP="0000661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СХПК </w:t>
      </w:r>
      <w:r>
        <w:rPr>
          <w:rFonts w:ascii="Times New Roman" w:hAnsi="Times New Roman"/>
          <w:sz w:val="28"/>
          <w:szCs w:val="28"/>
        </w:rPr>
        <w:t>«Победа»</w:t>
      </w:r>
    </w:p>
    <w:p w:rsidR="000671E8" w:rsidRPr="00CE799F" w:rsidRDefault="000671E8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0671E8" w:rsidRPr="00CE799F" w:rsidRDefault="000671E8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Уважаемые участники общей долевой собственности СХПК «</w:t>
      </w:r>
      <w:r>
        <w:rPr>
          <w:rFonts w:ascii="Times New Roman" w:hAnsi="Times New Roman"/>
          <w:sz w:val="28"/>
          <w:szCs w:val="28"/>
        </w:rPr>
        <w:t>Победа»</w:t>
      </w:r>
      <w:r w:rsidRPr="00CE799F">
        <w:rPr>
          <w:rFonts w:ascii="Times New Roman" w:hAnsi="Times New Roman"/>
          <w:sz w:val="28"/>
          <w:szCs w:val="28"/>
        </w:rPr>
        <w:t xml:space="preserve">», земельного участка, с кадастровым номером </w:t>
      </w:r>
      <w:r>
        <w:rPr>
          <w:rFonts w:ascii="Times New Roman" w:hAnsi="Times New Roman"/>
          <w:sz w:val="28"/>
          <w:szCs w:val="28"/>
        </w:rPr>
        <w:t>13:01:0212002:20</w:t>
      </w:r>
      <w:r w:rsidRPr="00CE799F">
        <w:rPr>
          <w:rFonts w:ascii="Times New Roman" w:hAnsi="Times New Roman"/>
          <w:sz w:val="28"/>
          <w:szCs w:val="28"/>
        </w:rPr>
        <w:t xml:space="preserve"> расположенным по адресу: Республика Мордовия, Ардатовский район, с. </w:t>
      </w:r>
      <w:r>
        <w:rPr>
          <w:rFonts w:ascii="Times New Roman" w:hAnsi="Times New Roman"/>
          <w:sz w:val="28"/>
          <w:szCs w:val="28"/>
        </w:rPr>
        <w:t>Кученяево</w:t>
      </w:r>
    </w:p>
    <w:p w:rsidR="000671E8" w:rsidRPr="00CE799F" w:rsidRDefault="000671E8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CE799F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5859B7">
        <w:rPr>
          <w:rFonts w:ascii="Times New Roman" w:hAnsi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Pr="00CE799F">
        <w:rPr>
          <w:rFonts w:ascii="Times New Roman" w:hAnsi="Times New Roman"/>
          <w:sz w:val="28"/>
          <w:szCs w:val="28"/>
          <w:lang w:eastAsia="ru-RU"/>
        </w:rPr>
        <w:t>ого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Pr="00CE799F">
        <w:rPr>
          <w:rFonts w:ascii="Times New Roman" w:hAnsi="Times New Roman"/>
          <w:sz w:val="28"/>
          <w:szCs w:val="28"/>
          <w:lang w:eastAsia="ru-RU"/>
        </w:rPr>
        <w:t>а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Pr="00CE799F">
        <w:rPr>
          <w:rFonts w:ascii="Times New Roman" w:hAnsi="Times New Roman"/>
          <w:sz w:val="28"/>
          <w:szCs w:val="28"/>
          <w:lang w:eastAsia="ru-RU"/>
        </w:rPr>
        <w:t xml:space="preserve"> участников </w:t>
      </w:r>
      <w:r w:rsidRPr="00CE799F">
        <w:rPr>
          <w:rFonts w:ascii="Times New Roman" w:hAnsi="Times New Roman"/>
          <w:sz w:val="28"/>
          <w:szCs w:val="28"/>
        </w:rPr>
        <w:t xml:space="preserve"> общей долевой собственности СХПК «</w:t>
      </w:r>
      <w:r>
        <w:rPr>
          <w:rFonts w:ascii="Times New Roman" w:hAnsi="Times New Roman"/>
          <w:sz w:val="28"/>
          <w:szCs w:val="28"/>
        </w:rPr>
        <w:t>Победа</w:t>
      </w:r>
      <w:r w:rsidRPr="00CE799F">
        <w:rPr>
          <w:rFonts w:ascii="Times New Roman" w:hAnsi="Times New Roman"/>
          <w:sz w:val="28"/>
          <w:szCs w:val="28"/>
        </w:rPr>
        <w:t>»</w:t>
      </w:r>
    </w:p>
    <w:p w:rsidR="000671E8" w:rsidRPr="00CE799F" w:rsidRDefault="000671E8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/>
          <w:b/>
          <w:sz w:val="28"/>
          <w:szCs w:val="28"/>
        </w:rPr>
        <w:t>:</w:t>
      </w:r>
      <w:r w:rsidRPr="00CE79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02 марта</w:t>
      </w:r>
      <w:r w:rsidRPr="00CE799F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</w:t>
      </w:r>
      <w:r w:rsidRPr="00CE799F">
        <w:rPr>
          <w:rFonts w:ascii="Times New Roman" w:hAnsi="Times New Roman"/>
          <w:sz w:val="28"/>
          <w:szCs w:val="28"/>
        </w:rPr>
        <w:t xml:space="preserve"> г. в 1</w:t>
      </w:r>
      <w:r>
        <w:rPr>
          <w:rFonts w:ascii="Times New Roman" w:hAnsi="Times New Roman"/>
          <w:sz w:val="28"/>
          <w:szCs w:val="28"/>
        </w:rPr>
        <w:t>2.00 час.</w:t>
      </w:r>
    </w:p>
    <w:p w:rsidR="000671E8" w:rsidRPr="00CE799F" w:rsidRDefault="000671E8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> Республика Мордовия, Ардатовский район, с.</w:t>
      </w:r>
      <w:r>
        <w:rPr>
          <w:rFonts w:ascii="Times New Roman" w:hAnsi="Times New Roman"/>
          <w:sz w:val="28"/>
          <w:szCs w:val="28"/>
        </w:rPr>
        <w:t>Кученяево,</w:t>
      </w:r>
      <w:r w:rsidRPr="00CE799F">
        <w:rPr>
          <w:rFonts w:ascii="Times New Roman" w:hAnsi="Times New Roman"/>
          <w:sz w:val="28"/>
          <w:szCs w:val="28"/>
        </w:rPr>
        <w:t xml:space="preserve"> улица </w:t>
      </w:r>
      <w:r>
        <w:rPr>
          <w:rFonts w:ascii="Times New Roman" w:hAnsi="Times New Roman"/>
          <w:sz w:val="28"/>
          <w:szCs w:val="28"/>
        </w:rPr>
        <w:t>Володарского</w:t>
      </w:r>
      <w:r w:rsidRPr="00CE799F">
        <w:rPr>
          <w:rFonts w:ascii="Times New Roman" w:hAnsi="Times New Roman"/>
          <w:sz w:val="28"/>
          <w:szCs w:val="28"/>
        </w:rPr>
        <w:t xml:space="preserve">, дом </w:t>
      </w:r>
      <w:r>
        <w:rPr>
          <w:rFonts w:ascii="Times New Roman" w:hAnsi="Times New Roman"/>
          <w:sz w:val="28"/>
          <w:szCs w:val="28"/>
        </w:rPr>
        <w:t>1</w:t>
      </w:r>
      <w:r w:rsidRPr="00CE799F">
        <w:rPr>
          <w:rFonts w:ascii="Times New Roman" w:hAnsi="Times New Roman"/>
          <w:sz w:val="28"/>
          <w:szCs w:val="28"/>
        </w:rPr>
        <w:t xml:space="preserve"> (сельский клуб)</w:t>
      </w:r>
    </w:p>
    <w:p w:rsidR="000671E8" w:rsidRPr="00CE799F" w:rsidRDefault="000671E8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0671E8" w:rsidRPr="00CE799F" w:rsidRDefault="000671E8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1) о выборе председателя и секретаря собрания;</w:t>
      </w:r>
    </w:p>
    <w:p w:rsidR="000671E8" w:rsidRDefault="000671E8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2</w:t>
      </w:r>
      <w:r w:rsidRPr="00006619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 прекращение полномочий.</w:t>
      </w:r>
    </w:p>
    <w:p w:rsidR="000671E8" w:rsidRPr="00006619" w:rsidRDefault="000671E8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006619">
        <w:rPr>
          <w:rFonts w:ascii="Times New Roman" w:hAnsi="Times New Roman"/>
          <w:sz w:val="28"/>
          <w:szCs w:val="28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671E8" w:rsidRPr="00CE799F" w:rsidRDefault="000671E8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437"/>
      <w:r>
        <w:rPr>
          <w:rFonts w:ascii="Times New Roman" w:hAnsi="Times New Roman"/>
          <w:sz w:val="28"/>
          <w:szCs w:val="28"/>
        </w:rPr>
        <w:t>4</w:t>
      </w:r>
      <w:r w:rsidRPr="00006619">
        <w:rPr>
          <w:rFonts w:ascii="Times New Roman" w:hAnsi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0671E8" w:rsidRPr="00CE799F" w:rsidRDefault="000671E8" w:rsidP="00CE799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0"/>
    </w:p>
    <w:sectPr w:rsidR="000671E8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796"/>
    <w:rsid w:val="00005D54"/>
    <w:rsid w:val="00006619"/>
    <w:rsid w:val="000671E8"/>
    <w:rsid w:val="001652A9"/>
    <w:rsid w:val="0016571D"/>
    <w:rsid w:val="001B0D35"/>
    <w:rsid w:val="00505913"/>
    <w:rsid w:val="005859B7"/>
    <w:rsid w:val="006A4F02"/>
    <w:rsid w:val="00874B75"/>
    <w:rsid w:val="008A7649"/>
    <w:rsid w:val="00A67772"/>
    <w:rsid w:val="00AB768B"/>
    <w:rsid w:val="00B305C5"/>
    <w:rsid w:val="00B411A1"/>
    <w:rsid w:val="00B67687"/>
    <w:rsid w:val="00BA198B"/>
    <w:rsid w:val="00C556F6"/>
    <w:rsid w:val="00CA4D3E"/>
    <w:rsid w:val="00CD4900"/>
    <w:rsid w:val="00CE799F"/>
    <w:rsid w:val="00D67796"/>
    <w:rsid w:val="00DD02C0"/>
    <w:rsid w:val="00E86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9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Strong">
    <w:name w:val="Strong"/>
    <w:basedOn w:val="DefaultParagraphFont"/>
    <w:uiPriority w:val="99"/>
    <w:qFormat/>
    <w:rsid w:val="00D6779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1</Pages>
  <Words>331</Words>
  <Characters>1892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12</cp:revision>
  <cp:lastPrinted>2017-01-12T05:56:00Z</cp:lastPrinted>
  <dcterms:created xsi:type="dcterms:W3CDTF">2017-01-12T05:13:00Z</dcterms:created>
  <dcterms:modified xsi:type="dcterms:W3CDTF">2018-01-15T12:45:00Z</dcterms:modified>
</cp:coreProperties>
</file>