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45B" w:rsidRPr="00476A7A" w:rsidRDefault="0021045B" w:rsidP="003F393C">
      <w:pPr>
        <w:jc w:val="both"/>
        <w:rPr>
          <w:rFonts w:ascii="Times New Roman" w:hAnsi="Times New Roman"/>
          <w:sz w:val="32"/>
          <w:szCs w:val="32"/>
        </w:rPr>
      </w:pPr>
      <w:r w:rsidRPr="00476A7A">
        <w:rPr>
          <w:rFonts w:ascii="Times New Roman" w:hAnsi="Times New Roman"/>
          <w:sz w:val="32"/>
          <w:szCs w:val="32"/>
        </w:rPr>
        <w:t xml:space="preserve"> </w:t>
      </w:r>
    </w:p>
    <w:p w:rsidR="0021045B" w:rsidRPr="00476A7A" w:rsidRDefault="0021045B" w:rsidP="003F393C">
      <w:pPr>
        <w:pStyle w:val="Heading1"/>
        <w:tabs>
          <w:tab w:val="left" w:pos="1455"/>
          <w:tab w:val="center" w:pos="4755"/>
        </w:tabs>
        <w:rPr>
          <w:sz w:val="32"/>
          <w:szCs w:val="32"/>
        </w:rPr>
      </w:pPr>
      <w:r w:rsidRPr="00476A7A">
        <w:rPr>
          <w:sz w:val="32"/>
          <w:szCs w:val="32"/>
        </w:rPr>
        <w:t>РЕСПУБЛИКА МОРДОВИЯ</w:t>
      </w:r>
    </w:p>
    <w:p w:rsidR="0021045B" w:rsidRDefault="0021045B" w:rsidP="003F393C">
      <w:pPr>
        <w:pStyle w:val="Heading1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21045B" w:rsidRPr="00476A7A" w:rsidRDefault="0021045B" w:rsidP="003F393C">
      <w:pPr>
        <w:pStyle w:val="Heading1"/>
        <w:rPr>
          <w:sz w:val="32"/>
          <w:szCs w:val="32"/>
        </w:rPr>
      </w:pPr>
      <w:r w:rsidRPr="00476A7A">
        <w:rPr>
          <w:sz w:val="32"/>
          <w:szCs w:val="32"/>
        </w:rPr>
        <w:t>АРДАТОВСКОГО МУНИЦИПАЛЬНОГО РАЙОНА</w:t>
      </w:r>
    </w:p>
    <w:p w:rsidR="0021045B" w:rsidRPr="00476A7A" w:rsidRDefault="0021045B" w:rsidP="00476A7A">
      <w:pPr>
        <w:rPr>
          <w:rFonts w:ascii="Times New Roman" w:hAnsi="Times New Roman"/>
          <w:sz w:val="32"/>
          <w:szCs w:val="32"/>
        </w:rPr>
      </w:pPr>
      <w:r w:rsidRPr="00476A7A">
        <w:rPr>
          <w:rFonts w:ascii="Times New Roman" w:hAnsi="Times New Roman"/>
        </w:rPr>
        <w:t xml:space="preserve">                                                       </w:t>
      </w:r>
      <w:r w:rsidRPr="00476A7A">
        <w:rPr>
          <w:rFonts w:ascii="Times New Roman" w:hAnsi="Times New Roman"/>
          <w:sz w:val="32"/>
          <w:szCs w:val="32"/>
        </w:rPr>
        <w:t xml:space="preserve">РЕСПУБЛИКИ МОРДОВИЯ </w:t>
      </w:r>
    </w:p>
    <w:p w:rsidR="0021045B" w:rsidRPr="00476A7A" w:rsidRDefault="0021045B" w:rsidP="003F393C">
      <w:pPr>
        <w:pStyle w:val="Heading4"/>
        <w:pBdr>
          <w:bottom w:val="single" w:sz="12" w:space="1" w:color="auto"/>
        </w:pBdr>
        <w:jc w:val="center"/>
        <w:rPr>
          <w:sz w:val="32"/>
          <w:szCs w:val="32"/>
          <w:lang w:val="ru-RU"/>
        </w:rPr>
      </w:pPr>
      <w:r w:rsidRPr="00476A7A">
        <w:rPr>
          <w:sz w:val="32"/>
          <w:szCs w:val="32"/>
          <w:lang w:val="ru-RU"/>
        </w:rPr>
        <w:t>ПОСТАНОВЛЕНИЕ</w:t>
      </w:r>
    </w:p>
    <w:p w:rsidR="0021045B" w:rsidRDefault="0021045B" w:rsidP="00A20FFA">
      <w:pPr>
        <w:jc w:val="both"/>
        <w:rPr>
          <w:rFonts w:ascii="Times New Roman" w:hAnsi="Times New Roman"/>
          <w:u w:val="single"/>
        </w:rPr>
      </w:pPr>
    </w:p>
    <w:p w:rsidR="0021045B" w:rsidRDefault="0021045B" w:rsidP="00A20FFA">
      <w:pPr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26.12.2017 года                                   с.Кученяево                                                           №53</w:t>
      </w:r>
    </w:p>
    <w:p w:rsidR="0021045B" w:rsidRPr="00F457EF" w:rsidRDefault="0021045B" w:rsidP="003F393C">
      <w:pPr>
        <w:jc w:val="center"/>
        <w:rPr>
          <w:rFonts w:ascii="Times New Roman" w:hAnsi="Times New Roman"/>
        </w:rPr>
      </w:pPr>
    </w:p>
    <w:p w:rsidR="0021045B" w:rsidRPr="0090769E" w:rsidRDefault="0021045B" w:rsidP="003F393C">
      <w:pPr>
        <w:pStyle w:val="Heading1"/>
        <w:rPr>
          <w:sz w:val="22"/>
          <w:szCs w:val="22"/>
        </w:rPr>
      </w:pPr>
      <w:r w:rsidRPr="0090769E">
        <w:rPr>
          <w:bCs/>
          <w:sz w:val="22"/>
          <w:szCs w:val="22"/>
        </w:rPr>
        <w:t xml:space="preserve">О назначении публичных слушаний </w:t>
      </w:r>
      <w:r>
        <w:rPr>
          <w:bCs/>
          <w:sz w:val="22"/>
          <w:szCs w:val="22"/>
        </w:rPr>
        <w:t>по проекту решения Совета депутатов Кученяевского</w:t>
      </w:r>
      <w:r w:rsidRPr="00587F94">
        <w:rPr>
          <w:bCs/>
          <w:sz w:val="22"/>
          <w:szCs w:val="22"/>
        </w:rPr>
        <w:t xml:space="preserve"> сельского  поселения  «Об утверждении Генерального плана, правил землепользования и застройки </w:t>
      </w:r>
      <w:r>
        <w:rPr>
          <w:bCs/>
          <w:sz w:val="22"/>
          <w:szCs w:val="22"/>
        </w:rPr>
        <w:t>Кученяевского</w:t>
      </w:r>
      <w:r w:rsidRPr="00587F94">
        <w:rPr>
          <w:bCs/>
          <w:sz w:val="22"/>
          <w:szCs w:val="22"/>
        </w:rPr>
        <w:t xml:space="preserve"> сельского  поселения  Ардатовского муниципального района Республики Мордовия</w:t>
      </w:r>
    </w:p>
    <w:p w:rsidR="0021045B" w:rsidRPr="0090769E" w:rsidRDefault="0021045B" w:rsidP="003F393C">
      <w:pPr>
        <w:rPr>
          <w:rFonts w:ascii="Times New Roman" w:hAnsi="Times New Roman"/>
        </w:rPr>
      </w:pPr>
    </w:p>
    <w:p w:rsidR="0021045B" w:rsidRPr="00587F94" w:rsidRDefault="0021045B" w:rsidP="00476A7A">
      <w:pPr>
        <w:ind w:firstLine="708"/>
        <w:jc w:val="both"/>
        <w:rPr>
          <w:rFonts w:ascii="Times New Roman" w:hAnsi="Times New Roman"/>
        </w:rPr>
      </w:pPr>
      <w:r w:rsidRPr="00587F94">
        <w:rPr>
          <w:rFonts w:ascii="Times New Roman" w:hAnsi="Times New Roman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Каласевском сельском  поселении  , Уставом </w:t>
      </w:r>
      <w:r>
        <w:rPr>
          <w:rFonts w:ascii="Times New Roman" w:hAnsi="Times New Roman"/>
        </w:rPr>
        <w:t>Кученяевского</w:t>
      </w:r>
      <w:r w:rsidRPr="00587F94">
        <w:rPr>
          <w:rFonts w:ascii="Times New Roman" w:hAnsi="Times New Roman"/>
        </w:rPr>
        <w:t xml:space="preserve"> сельского  поселения Ардатовского муниципального района Республики Мордовия, Совет депутатов </w:t>
      </w:r>
      <w:r>
        <w:rPr>
          <w:rFonts w:ascii="Times New Roman" w:hAnsi="Times New Roman"/>
        </w:rPr>
        <w:t>Кученяевского</w:t>
      </w:r>
      <w:r w:rsidRPr="00587F94">
        <w:rPr>
          <w:rFonts w:ascii="Times New Roman" w:hAnsi="Times New Roman"/>
        </w:rPr>
        <w:t xml:space="preserve"> сельского  поселения </w:t>
      </w:r>
    </w:p>
    <w:p w:rsidR="0021045B" w:rsidRPr="00587F94" w:rsidRDefault="0021045B" w:rsidP="0061551A">
      <w:pPr>
        <w:ind w:firstLine="708"/>
        <w:rPr>
          <w:rFonts w:ascii="Times New Roman" w:hAnsi="Times New Roman"/>
        </w:rPr>
      </w:pPr>
      <w:r w:rsidRPr="00587F94">
        <w:rPr>
          <w:rFonts w:ascii="Times New Roman" w:hAnsi="Times New Roman"/>
        </w:rPr>
        <w:t>ПОСТАНОВЛЯЕТ:</w:t>
      </w:r>
    </w:p>
    <w:p w:rsidR="0021045B" w:rsidRPr="00587F94" w:rsidRDefault="0021045B" w:rsidP="00714808">
      <w:pPr>
        <w:pStyle w:val="Heading1"/>
        <w:ind w:right="-1"/>
        <w:jc w:val="both"/>
        <w:rPr>
          <w:sz w:val="22"/>
          <w:szCs w:val="22"/>
        </w:rPr>
      </w:pPr>
      <w:bookmarkStart w:id="0" w:name="sub_1"/>
      <w:r w:rsidRPr="00587F94">
        <w:rPr>
          <w:bCs/>
          <w:sz w:val="28"/>
          <w:szCs w:val="28"/>
        </w:rPr>
        <w:t xml:space="preserve">          </w:t>
      </w:r>
      <w:r w:rsidRPr="00587F94">
        <w:rPr>
          <w:bCs/>
          <w:sz w:val="22"/>
          <w:szCs w:val="22"/>
        </w:rPr>
        <w:t>1. Вынести на</w:t>
      </w:r>
      <w:r w:rsidRPr="00587F94">
        <w:rPr>
          <w:sz w:val="22"/>
          <w:szCs w:val="22"/>
        </w:rPr>
        <w:t xml:space="preserve"> публичные слушания  проект решения Совета депутатов городского поселения Ардатов «Об утверждении генерального плана, правил землепользования и застройки </w:t>
      </w:r>
      <w:r>
        <w:rPr>
          <w:sz w:val="22"/>
          <w:szCs w:val="22"/>
        </w:rPr>
        <w:t>Кученяевского</w:t>
      </w:r>
      <w:r w:rsidRPr="00587F94">
        <w:rPr>
          <w:sz w:val="22"/>
          <w:szCs w:val="22"/>
        </w:rPr>
        <w:t xml:space="preserve"> сельского  поселения  Ардатовского муниципального района Республики Мордовия»                           (приложение 1).</w:t>
      </w:r>
    </w:p>
    <w:bookmarkEnd w:id="0"/>
    <w:p w:rsidR="0021045B" w:rsidRPr="00587F94" w:rsidRDefault="0021045B" w:rsidP="00476A7A">
      <w:pPr>
        <w:jc w:val="both"/>
        <w:rPr>
          <w:rFonts w:ascii="Times New Roman" w:hAnsi="Times New Roman"/>
        </w:rPr>
      </w:pPr>
      <w:r w:rsidRPr="00587F94">
        <w:rPr>
          <w:rFonts w:ascii="Times New Roman" w:hAnsi="Times New Roman"/>
        </w:rPr>
        <w:t xml:space="preserve">            </w:t>
      </w:r>
      <w:bookmarkStart w:id="1" w:name="sub_2"/>
      <w:r w:rsidRPr="00587F94">
        <w:rPr>
          <w:rFonts w:ascii="Times New Roman" w:hAnsi="Times New Roman"/>
        </w:rPr>
        <w:t xml:space="preserve">2. Дата,    время    и   место проведения публичных слушаний указаны в  приложение 2                   к настоящему постановлению.                        .                                                                                                                                    </w:t>
      </w:r>
      <w:bookmarkStart w:id="2" w:name="sub_4"/>
      <w:bookmarkEnd w:id="1"/>
      <w:r w:rsidRPr="00587F94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.        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 w:rsidRPr="00587F94">
        <w:rPr>
          <w:rFonts w:ascii="Times New Roman" w:hAnsi="Times New Roman"/>
        </w:rPr>
        <w:t xml:space="preserve">приложение 3).                                                             .     4. Предложения по проекту решения Совета депутатов </w:t>
      </w:r>
      <w:r>
        <w:rPr>
          <w:rFonts w:ascii="Times New Roman" w:hAnsi="Times New Roman"/>
        </w:rPr>
        <w:t>Кученяевского</w:t>
      </w:r>
      <w:r w:rsidRPr="00587F94">
        <w:rPr>
          <w:rFonts w:ascii="Times New Roman" w:hAnsi="Times New Roman"/>
        </w:rPr>
        <w:t xml:space="preserve"> сельского  поселения                        «Об утверждение генерального плана,  правил землепользования и застройки </w:t>
      </w:r>
      <w:r>
        <w:rPr>
          <w:rFonts w:ascii="Times New Roman" w:hAnsi="Times New Roman"/>
        </w:rPr>
        <w:t>Кученяевского</w:t>
      </w:r>
      <w:r w:rsidRPr="00587F94">
        <w:rPr>
          <w:rFonts w:ascii="Times New Roman" w:hAnsi="Times New Roman"/>
        </w:rPr>
        <w:t xml:space="preserve"> сельского  поселения Ардатовского муниципального района Республики Мордовия» принимаются рабочей группой до</w:t>
      </w:r>
      <w:r>
        <w:rPr>
          <w:rFonts w:ascii="Times New Roman" w:hAnsi="Times New Roman"/>
        </w:rPr>
        <w:t xml:space="preserve"> 26</w:t>
      </w:r>
      <w:r w:rsidRPr="00587F94">
        <w:rPr>
          <w:rFonts w:ascii="Times New Roman" w:hAnsi="Times New Roman"/>
        </w:rPr>
        <w:t xml:space="preserve"> февраля 2017 года в соответствии с прилагаемой формой внесения предложения (приложение  4) по адресу: Республика Мордовия, Ардатовский район, с.К</w:t>
      </w:r>
      <w:r>
        <w:rPr>
          <w:rFonts w:ascii="Times New Roman" w:hAnsi="Times New Roman"/>
        </w:rPr>
        <w:t>ученя</w:t>
      </w:r>
      <w:r w:rsidRPr="00587F94">
        <w:rPr>
          <w:rFonts w:ascii="Times New Roman" w:hAnsi="Times New Roman"/>
        </w:rPr>
        <w:t>ево, ул.</w:t>
      </w:r>
      <w:r>
        <w:rPr>
          <w:rFonts w:ascii="Times New Roman" w:hAnsi="Times New Roman"/>
        </w:rPr>
        <w:t>Полевая,</w:t>
      </w:r>
      <w:r w:rsidRPr="00587F94">
        <w:rPr>
          <w:rFonts w:ascii="Times New Roman" w:hAnsi="Times New Roman"/>
        </w:rPr>
        <w:t xml:space="preserve"> д</w:t>
      </w:r>
      <w:r>
        <w:rPr>
          <w:rFonts w:ascii="Times New Roman" w:hAnsi="Times New Roman"/>
        </w:rPr>
        <w:t>.</w:t>
      </w:r>
      <w:r w:rsidRPr="00587F9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5</w:t>
      </w:r>
      <w:r w:rsidRPr="00587F94">
        <w:rPr>
          <w:rFonts w:ascii="Times New Roman" w:hAnsi="Times New Roman"/>
        </w:rPr>
        <w:t xml:space="preserve"> (здание Администрации  </w:t>
      </w:r>
      <w:r>
        <w:rPr>
          <w:rFonts w:ascii="Times New Roman" w:hAnsi="Times New Roman"/>
        </w:rPr>
        <w:t>Кученяевского</w:t>
      </w:r>
      <w:r w:rsidRPr="00587F94">
        <w:rPr>
          <w:rFonts w:ascii="Times New Roman" w:hAnsi="Times New Roman"/>
        </w:rPr>
        <w:t xml:space="preserve"> сельского  поселения) ежедневно с 8:30 часов до 17:30 часов,  кроме субботы и воскресенья.</w:t>
      </w:r>
      <w:bookmarkStart w:id="4" w:name="sub_11"/>
      <w:bookmarkEnd w:id="3"/>
      <w:r w:rsidRPr="00587F94">
        <w:rPr>
          <w:rFonts w:ascii="Times New Roman" w:hAnsi="Times New Roman"/>
        </w:rPr>
        <w:t xml:space="preserve">                                                                                                    .      5. Обсуждение вопроса, указанного в п.1 настоящего постановления, осуществляется в соответствии с Положением о порядке проведения публичных слушаний.                                                                                   .       6. Настоящее постановление  вступает в силу со дня его принятия, подлежит   опубликованию </w:t>
      </w:r>
      <w:bookmarkEnd w:id="4"/>
      <w:r w:rsidRPr="00587F94">
        <w:rPr>
          <w:rFonts w:ascii="Times New Roman" w:hAnsi="Times New Roman"/>
        </w:rPr>
        <w:t xml:space="preserve">в информационном бюллетене </w:t>
      </w:r>
      <w:r>
        <w:rPr>
          <w:rFonts w:ascii="Times New Roman" w:hAnsi="Times New Roman"/>
        </w:rPr>
        <w:t>Кученяевского</w:t>
      </w:r>
      <w:r w:rsidRPr="00587F94">
        <w:rPr>
          <w:rFonts w:ascii="Times New Roman" w:hAnsi="Times New Roman"/>
        </w:rPr>
        <w:t xml:space="preserve"> сельского поселения.</w:t>
      </w: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21045B" w:rsidRPr="00045F03" w:rsidTr="0062794E">
        <w:tc>
          <w:tcPr>
            <w:tcW w:w="9360" w:type="dxa"/>
          </w:tcPr>
          <w:p w:rsidR="0021045B" w:rsidRPr="00587F94" w:rsidRDefault="0021045B" w:rsidP="0062794E">
            <w:pPr>
              <w:pStyle w:val="a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  <w:r w:rsidRPr="00587F94"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Кученяевского</w:t>
            </w:r>
          </w:p>
          <w:p w:rsidR="0021045B" w:rsidRPr="00CE2279" w:rsidRDefault="0021045B" w:rsidP="00CE2279">
            <w:pPr>
              <w:pStyle w:val="a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  <w:r w:rsidRPr="00587F94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: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В.П.Дугушкин </w:t>
            </w:r>
            <w:r w:rsidRPr="00303E37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3145" w:type="dxa"/>
          </w:tcPr>
          <w:p w:rsidR="0021045B" w:rsidRPr="00F457EF" w:rsidRDefault="0021045B" w:rsidP="0062794E">
            <w:pPr>
              <w:pStyle w:val="a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1045B" w:rsidRDefault="0021045B" w:rsidP="00D165C2">
      <w:pPr>
        <w:rPr>
          <w:bCs/>
          <w:sz w:val="28"/>
          <w:szCs w:val="28"/>
          <w:lang w:eastAsia="ar-SA"/>
        </w:rPr>
      </w:pPr>
      <w:bookmarkStart w:id="5" w:name="sub_100"/>
    </w:p>
    <w:p w:rsidR="0021045B" w:rsidRDefault="0021045B" w:rsidP="00587F94">
      <w:pPr>
        <w:jc w:val="right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Приложение 1                                                                                                                                                 </w:t>
      </w:r>
    </w:p>
    <w:p w:rsidR="0021045B" w:rsidRPr="004622D8" w:rsidRDefault="0021045B" w:rsidP="00550738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 w:rsidRPr="004622D8">
        <w:rPr>
          <w:rFonts w:ascii="Times New Roman" w:hAnsi="Times New Roman"/>
          <w:bCs/>
          <w:sz w:val="28"/>
          <w:szCs w:val="28"/>
          <w:lang w:eastAsia="ar-SA"/>
        </w:rPr>
        <w:t xml:space="preserve">ПРОЕКТ </w:t>
      </w:r>
    </w:p>
    <w:p w:rsidR="0021045B" w:rsidRDefault="0021045B" w:rsidP="00D165C2">
      <w:pPr>
        <w:spacing w:after="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Совет депутатов Кученяевского сельского поселения </w:t>
      </w:r>
    </w:p>
    <w:p w:rsidR="0021045B" w:rsidRDefault="0021045B" w:rsidP="00D165C2">
      <w:pPr>
        <w:spacing w:after="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Ардатовского  муниципального района РМ</w:t>
      </w:r>
    </w:p>
    <w:p w:rsidR="0021045B" w:rsidRDefault="0021045B" w:rsidP="00D165C2">
      <w:pPr>
        <w:spacing w:after="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                       шестого созыва </w:t>
      </w:r>
    </w:p>
    <w:p w:rsidR="0021045B" w:rsidRDefault="0021045B" w:rsidP="00D165C2">
      <w:pPr>
        <w:spacing w:after="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                           с.Кученяево</w:t>
      </w:r>
    </w:p>
    <w:p w:rsidR="0021045B" w:rsidRDefault="0021045B" w:rsidP="00D165C2">
      <w:pPr>
        <w:spacing w:after="0"/>
        <w:rPr>
          <w:rFonts w:ascii="Times New Roman" w:hAnsi="Times New Roman"/>
          <w:bCs/>
          <w:sz w:val="28"/>
          <w:szCs w:val="28"/>
          <w:lang w:eastAsia="ar-SA"/>
        </w:rPr>
      </w:pPr>
    </w:p>
    <w:p w:rsidR="0021045B" w:rsidRDefault="0021045B" w:rsidP="00D165C2">
      <w:pPr>
        <w:spacing w:after="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                         РЕШЕНИЕ </w:t>
      </w:r>
    </w:p>
    <w:p w:rsidR="0021045B" w:rsidRPr="004622D8" w:rsidRDefault="0021045B" w:rsidP="00D165C2">
      <w:pPr>
        <w:spacing w:after="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>От                          20       года                                                           №</w:t>
      </w:r>
    </w:p>
    <w:p w:rsidR="0021045B" w:rsidRPr="004622D8" w:rsidRDefault="0021045B" w:rsidP="00D165C2">
      <w:pPr>
        <w:rPr>
          <w:rFonts w:ascii="Times New Roman" w:hAnsi="Times New Roman"/>
          <w:sz w:val="28"/>
          <w:szCs w:val="28"/>
        </w:rPr>
      </w:pPr>
    </w:p>
    <w:p w:rsidR="0021045B" w:rsidRPr="004622D8" w:rsidRDefault="0021045B" w:rsidP="004622D8">
      <w:pPr>
        <w:jc w:val="center"/>
        <w:rPr>
          <w:rFonts w:ascii="Times New Roman" w:hAnsi="Times New Roman"/>
        </w:rPr>
      </w:pPr>
      <w:r w:rsidRPr="004622D8">
        <w:rPr>
          <w:rFonts w:ascii="Times New Roman" w:hAnsi="Times New Roman"/>
          <w:b/>
        </w:rPr>
        <w:t>Об утверждении Генерального плана,  правил землепользования и застройки</w:t>
      </w:r>
      <w:r>
        <w:rPr>
          <w:rFonts w:ascii="Times New Roman" w:hAnsi="Times New Roman"/>
          <w:b/>
        </w:rPr>
        <w:t xml:space="preserve"> Кученяевского </w:t>
      </w:r>
      <w:r w:rsidRPr="004622D8">
        <w:rPr>
          <w:rFonts w:ascii="Times New Roman" w:hAnsi="Times New Roman"/>
          <w:b/>
        </w:rPr>
        <w:t xml:space="preserve"> сельского поселения Ардатовского муниципального района Республики Мордовия</w:t>
      </w:r>
    </w:p>
    <w:p w:rsidR="0021045B" w:rsidRPr="004622D8" w:rsidRDefault="0021045B" w:rsidP="004622D8">
      <w:pPr>
        <w:rPr>
          <w:rFonts w:ascii="Times New Roman" w:hAnsi="Times New Roman"/>
        </w:rPr>
      </w:pPr>
    </w:p>
    <w:p w:rsidR="0021045B" w:rsidRPr="004622D8" w:rsidRDefault="0021045B" w:rsidP="004622D8">
      <w:pPr>
        <w:ind w:firstLine="540"/>
        <w:jc w:val="both"/>
        <w:rPr>
          <w:rFonts w:ascii="Times New Roman" w:hAnsi="Times New Roman"/>
        </w:rPr>
      </w:pPr>
      <w:r w:rsidRPr="004622D8">
        <w:rPr>
          <w:rFonts w:ascii="Times New Roman" w:hAnsi="Times New Roman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622D8">
          <w:rPr>
            <w:rFonts w:ascii="Times New Roman" w:hAnsi="Times New Roman"/>
          </w:rPr>
          <w:t>2003 г</w:t>
        </w:r>
      </w:smartTag>
      <w:r w:rsidRPr="004622D8">
        <w:rPr>
          <w:rFonts w:ascii="Times New Roman" w:hAnsi="Times New Roman"/>
        </w:rPr>
        <w:t xml:space="preserve">. №131-ФЗ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/>
        </w:rPr>
        <w:t>Кученяевского</w:t>
      </w:r>
      <w:r w:rsidRPr="004622D8">
        <w:rPr>
          <w:rFonts w:ascii="Times New Roman" w:hAnsi="Times New Roman"/>
        </w:rPr>
        <w:t xml:space="preserve"> сельского поселения Совет депутатов сельского поселения решил</w:t>
      </w:r>
      <w:r w:rsidRPr="004622D8">
        <w:rPr>
          <w:rFonts w:ascii="Times New Roman" w:hAnsi="Times New Roman"/>
          <w:b/>
          <w:bCs/>
        </w:rPr>
        <w:t>:</w:t>
      </w:r>
    </w:p>
    <w:p w:rsidR="0021045B" w:rsidRPr="004622D8" w:rsidRDefault="0021045B" w:rsidP="004622D8">
      <w:pPr>
        <w:ind w:firstLine="540"/>
        <w:jc w:val="both"/>
        <w:rPr>
          <w:rFonts w:ascii="Times New Roman" w:hAnsi="Times New Roman"/>
        </w:rPr>
      </w:pPr>
    </w:p>
    <w:p w:rsidR="0021045B" w:rsidRPr="004622D8" w:rsidRDefault="0021045B" w:rsidP="004622D8">
      <w:pPr>
        <w:ind w:firstLine="540"/>
        <w:jc w:val="both"/>
        <w:rPr>
          <w:rFonts w:ascii="Times New Roman" w:hAnsi="Times New Roman"/>
        </w:rPr>
      </w:pPr>
      <w:r w:rsidRPr="004622D8">
        <w:rPr>
          <w:rFonts w:ascii="Times New Roman" w:hAnsi="Times New Roman"/>
        </w:rPr>
        <w:t xml:space="preserve">1. Утвердить прилагаемый Генеральный план, правила землепользования и застройки </w:t>
      </w:r>
      <w:r>
        <w:rPr>
          <w:rFonts w:ascii="Times New Roman" w:hAnsi="Times New Roman"/>
        </w:rPr>
        <w:t xml:space="preserve">Кученяевского </w:t>
      </w:r>
      <w:r w:rsidRPr="004622D8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Мордовия.</w:t>
      </w:r>
    </w:p>
    <w:p w:rsidR="0021045B" w:rsidRPr="004622D8" w:rsidRDefault="0021045B" w:rsidP="004622D8">
      <w:pPr>
        <w:jc w:val="both"/>
        <w:rPr>
          <w:rFonts w:ascii="Times New Roman" w:hAnsi="Times New Roman"/>
        </w:rPr>
      </w:pPr>
      <w:r w:rsidRPr="004622D8">
        <w:rPr>
          <w:rFonts w:ascii="Times New Roman" w:hAnsi="Times New Roman"/>
        </w:rPr>
        <w:t xml:space="preserve">         2. Решение Совета депутатов </w:t>
      </w:r>
      <w:r>
        <w:rPr>
          <w:rFonts w:ascii="Times New Roman" w:hAnsi="Times New Roman"/>
        </w:rPr>
        <w:t xml:space="preserve">Кученяевского </w:t>
      </w:r>
      <w:r w:rsidRPr="004622D8">
        <w:rPr>
          <w:rFonts w:ascii="Times New Roman" w:hAnsi="Times New Roman"/>
        </w:rPr>
        <w:t xml:space="preserve"> сельского поселения                                                 от </w:t>
      </w:r>
      <w:r>
        <w:rPr>
          <w:rFonts w:ascii="Times New Roman" w:hAnsi="Times New Roman"/>
        </w:rPr>
        <w:t>22 сентября 2012</w:t>
      </w:r>
      <w:r w:rsidRPr="004622D8">
        <w:rPr>
          <w:rFonts w:ascii="Times New Roman" w:hAnsi="Times New Roman"/>
        </w:rPr>
        <w:t xml:space="preserve"> года  №</w:t>
      </w:r>
      <w:r>
        <w:rPr>
          <w:rFonts w:ascii="Times New Roman" w:hAnsi="Times New Roman"/>
        </w:rPr>
        <w:t>28</w:t>
      </w:r>
      <w:r w:rsidRPr="004622D8">
        <w:rPr>
          <w:rFonts w:ascii="Times New Roman" w:hAnsi="Times New Roman"/>
        </w:rPr>
        <w:t xml:space="preserve"> «Об утверждении Генерального плана и  правил землепользования и застройки </w:t>
      </w:r>
      <w:r>
        <w:rPr>
          <w:rFonts w:ascii="Times New Roman" w:hAnsi="Times New Roman"/>
        </w:rPr>
        <w:t xml:space="preserve">Кученяевского </w:t>
      </w:r>
      <w:r w:rsidRPr="004622D8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 признать утратившим силу.</w:t>
      </w:r>
    </w:p>
    <w:p w:rsidR="0021045B" w:rsidRPr="004622D8" w:rsidRDefault="0021045B" w:rsidP="004622D8">
      <w:pPr>
        <w:ind w:firstLine="540"/>
        <w:jc w:val="both"/>
        <w:rPr>
          <w:rFonts w:ascii="Times New Roman" w:hAnsi="Times New Roman"/>
        </w:rPr>
      </w:pPr>
      <w:r w:rsidRPr="004622D8">
        <w:rPr>
          <w:rFonts w:ascii="Times New Roman" w:hAnsi="Times New Roman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r>
        <w:rPr>
          <w:rFonts w:ascii="Times New Roman" w:hAnsi="Times New Roman"/>
        </w:rPr>
        <w:t xml:space="preserve">Кученяевского </w:t>
      </w:r>
      <w:r w:rsidRPr="004622D8">
        <w:rPr>
          <w:rFonts w:ascii="Times New Roman" w:hAnsi="Times New Roman"/>
        </w:rPr>
        <w:t>сельского поселения.</w:t>
      </w:r>
    </w:p>
    <w:p w:rsidR="0021045B" w:rsidRPr="004622D8" w:rsidRDefault="0021045B" w:rsidP="004622D8">
      <w:pPr>
        <w:rPr>
          <w:rFonts w:ascii="Times New Roman" w:hAnsi="Times New Roman"/>
        </w:rPr>
      </w:pPr>
    </w:p>
    <w:p w:rsidR="0021045B" w:rsidRPr="004622D8" w:rsidRDefault="0021045B" w:rsidP="004622D8">
      <w:pPr>
        <w:ind w:firstLine="720"/>
        <w:jc w:val="both"/>
        <w:rPr>
          <w:rFonts w:ascii="Times New Roman" w:hAnsi="Times New Roman"/>
          <w:lang w:eastAsia="ar-SA"/>
        </w:rPr>
      </w:pPr>
      <w:r w:rsidRPr="004622D8">
        <w:rPr>
          <w:rFonts w:ascii="Times New Roman" w:hAnsi="Times New Roman"/>
          <w:lang w:eastAsia="ar-SA"/>
        </w:rPr>
        <w:t xml:space="preserve">Глава </w:t>
      </w:r>
      <w:r>
        <w:rPr>
          <w:rFonts w:ascii="Times New Roman" w:hAnsi="Times New Roman"/>
          <w:lang w:eastAsia="ar-SA"/>
        </w:rPr>
        <w:t>Кученяевского</w:t>
      </w:r>
    </w:p>
    <w:p w:rsidR="0021045B" w:rsidRDefault="0021045B" w:rsidP="004622D8">
      <w:pPr>
        <w:ind w:firstLine="708"/>
        <w:jc w:val="both"/>
        <w:rPr>
          <w:rFonts w:ascii="Times New Roman" w:hAnsi="Times New Roman"/>
          <w:lang w:eastAsia="ar-SA"/>
        </w:rPr>
      </w:pPr>
      <w:r w:rsidRPr="004622D8">
        <w:rPr>
          <w:rFonts w:ascii="Times New Roman" w:hAnsi="Times New Roman"/>
          <w:lang w:eastAsia="ar-SA"/>
        </w:rPr>
        <w:t xml:space="preserve">сельского поселения                                                                                 </w:t>
      </w:r>
      <w:r>
        <w:rPr>
          <w:rFonts w:ascii="Times New Roman" w:hAnsi="Times New Roman"/>
          <w:lang w:eastAsia="ar-SA"/>
        </w:rPr>
        <w:t>В.П.Дугушкин</w:t>
      </w:r>
      <w:r w:rsidRPr="004622D8">
        <w:rPr>
          <w:rFonts w:ascii="Times New Roman" w:hAnsi="Times New Roman"/>
          <w:lang w:eastAsia="ar-SA"/>
        </w:rPr>
        <w:t xml:space="preserve"> </w:t>
      </w:r>
    </w:p>
    <w:p w:rsidR="0021045B" w:rsidRDefault="0021045B" w:rsidP="004622D8">
      <w:pPr>
        <w:ind w:firstLine="708"/>
        <w:jc w:val="both"/>
        <w:rPr>
          <w:rFonts w:ascii="Times New Roman" w:hAnsi="Times New Roman"/>
          <w:lang w:eastAsia="ar-SA"/>
        </w:rPr>
      </w:pPr>
    </w:p>
    <w:p w:rsidR="0021045B" w:rsidRDefault="0021045B" w:rsidP="004622D8">
      <w:pPr>
        <w:ind w:firstLine="708"/>
        <w:jc w:val="both"/>
        <w:rPr>
          <w:rFonts w:ascii="Times New Roman" w:hAnsi="Times New Roman"/>
          <w:lang w:eastAsia="ar-SA"/>
        </w:rPr>
      </w:pPr>
    </w:p>
    <w:p w:rsidR="0021045B" w:rsidRDefault="0021045B" w:rsidP="004622D8">
      <w:pPr>
        <w:ind w:firstLine="708"/>
        <w:jc w:val="both"/>
        <w:rPr>
          <w:rFonts w:ascii="Times New Roman" w:hAnsi="Times New Roman"/>
          <w:lang w:eastAsia="ar-SA"/>
        </w:rPr>
      </w:pPr>
    </w:p>
    <w:p w:rsidR="0021045B" w:rsidRDefault="0021045B" w:rsidP="004622D8">
      <w:pPr>
        <w:ind w:firstLine="708"/>
        <w:jc w:val="both"/>
        <w:rPr>
          <w:rFonts w:ascii="Times New Roman" w:hAnsi="Times New Roman"/>
          <w:lang w:eastAsia="ar-SA"/>
        </w:rPr>
      </w:pPr>
    </w:p>
    <w:p w:rsidR="0021045B" w:rsidRDefault="0021045B" w:rsidP="004622D8">
      <w:pPr>
        <w:ind w:firstLine="708"/>
        <w:jc w:val="both"/>
        <w:rPr>
          <w:rFonts w:ascii="Times New Roman" w:hAnsi="Times New Roman"/>
          <w:lang w:eastAsia="ar-SA"/>
        </w:rPr>
      </w:pPr>
    </w:p>
    <w:p w:rsidR="0021045B" w:rsidRPr="004622D8" w:rsidRDefault="0021045B" w:rsidP="004622D8">
      <w:pPr>
        <w:ind w:firstLine="708"/>
        <w:jc w:val="both"/>
        <w:rPr>
          <w:rFonts w:ascii="Times New Roman" w:hAnsi="Times New Roman"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  <w:r>
        <w:rPr>
          <w:rStyle w:val="a1"/>
          <w:rFonts w:ascii="Times New Roman" w:hAnsi="Times New Roman"/>
          <w:b w:val="0"/>
          <w:bCs/>
        </w:rPr>
        <w:t>Приложение 2</w:t>
      </w: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Pr="000A6C04" w:rsidRDefault="0021045B" w:rsidP="006D73B2">
      <w:pPr>
        <w:ind w:firstLine="698"/>
        <w:jc w:val="center"/>
        <w:rPr>
          <w:rStyle w:val="a1"/>
          <w:rFonts w:ascii="Times New Roman" w:hAnsi="Times New Roman"/>
          <w:b w:val="0"/>
          <w:bCs/>
        </w:rPr>
      </w:pPr>
      <w:r w:rsidRPr="008323D5">
        <w:rPr>
          <w:rStyle w:val="a1"/>
          <w:rFonts w:ascii="Times New Roman" w:hAnsi="Times New Roman"/>
          <w:b w:val="0"/>
          <w:bCs/>
          <w:sz w:val="28"/>
          <w:szCs w:val="28"/>
        </w:rPr>
        <w:t xml:space="preserve">План </w:t>
      </w:r>
      <w:r w:rsidRPr="000A6C04">
        <w:rPr>
          <w:rStyle w:val="a1"/>
          <w:rFonts w:ascii="Times New Roman" w:hAnsi="Times New Roman"/>
          <w:b w:val="0"/>
          <w:bCs/>
          <w:sz w:val="28"/>
          <w:szCs w:val="28"/>
        </w:rPr>
        <w:t>мероприятий по проведению публичных слушаний по</w:t>
      </w:r>
      <w:r w:rsidRPr="000A6C04">
        <w:rPr>
          <w:rStyle w:val="a1"/>
          <w:rFonts w:ascii="Times New Roman" w:hAnsi="Times New Roman"/>
          <w:b w:val="0"/>
          <w:bCs/>
        </w:rPr>
        <w:t xml:space="preserve"> </w:t>
      </w:r>
      <w:r w:rsidRPr="000A6C04">
        <w:rPr>
          <w:rFonts w:ascii="Times New Roman" w:hAnsi="Times New Roman"/>
          <w:sz w:val="28"/>
          <w:szCs w:val="28"/>
        </w:rPr>
        <w:t xml:space="preserve">проекту решения Совета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0A6C04">
        <w:rPr>
          <w:rFonts w:ascii="Times New Roman" w:hAnsi="Times New Roman"/>
          <w:sz w:val="28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0A6C04">
        <w:rPr>
          <w:rFonts w:ascii="Times New Roman" w:hAnsi="Times New Roman"/>
          <w:sz w:val="28"/>
          <w:szCs w:val="28"/>
        </w:rPr>
        <w:t xml:space="preserve"> сельского поселения  Ардатовского муниципального района Республики Мордовия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1380"/>
        <w:gridCol w:w="1673"/>
        <w:gridCol w:w="2566"/>
        <w:gridCol w:w="3431"/>
      </w:tblGrid>
      <w:tr w:rsidR="0021045B" w:rsidRPr="00045F03" w:rsidTr="0028765C">
        <w:trPr>
          <w:trHeight w:val="1208"/>
        </w:trPr>
        <w:tc>
          <w:tcPr>
            <w:tcW w:w="590" w:type="dxa"/>
          </w:tcPr>
          <w:p w:rsidR="0021045B" w:rsidRPr="00045F03" w:rsidRDefault="0021045B" w:rsidP="00DD7BE1">
            <w:pPr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№ п/п</w:t>
            </w:r>
          </w:p>
        </w:tc>
        <w:tc>
          <w:tcPr>
            <w:tcW w:w="1380" w:type="dxa"/>
          </w:tcPr>
          <w:p w:rsidR="0021045B" w:rsidRPr="00045F03" w:rsidRDefault="0021045B" w:rsidP="006D73B2">
            <w:pPr>
              <w:ind w:hanging="108"/>
              <w:jc w:val="center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Форма публичных слушаний</w:t>
            </w:r>
          </w:p>
        </w:tc>
        <w:tc>
          <w:tcPr>
            <w:tcW w:w="1673" w:type="dxa"/>
          </w:tcPr>
          <w:p w:rsidR="0021045B" w:rsidRPr="00045F03" w:rsidRDefault="0021045B" w:rsidP="006D73B2">
            <w:pPr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Дата, время проведения публичных слушаний</w:t>
            </w:r>
          </w:p>
        </w:tc>
        <w:tc>
          <w:tcPr>
            <w:tcW w:w="2566" w:type="dxa"/>
          </w:tcPr>
          <w:p w:rsidR="0021045B" w:rsidRPr="00045F03" w:rsidRDefault="0021045B" w:rsidP="006D73B2">
            <w:pPr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Место проведения публичных слушаний</w:t>
            </w:r>
          </w:p>
        </w:tc>
        <w:tc>
          <w:tcPr>
            <w:tcW w:w="3431" w:type="dxa"/>
          </w:tcPr>
          <w:p w:rsidR="0021045B" w:rsidRPr="00045F03" w:rsidRDefault="0021045B" w:rsidP="009819C0">
            <w:pPr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Ответственные лица за организацию и проведение публичных слушаний</w:t>
            </w:r>
          </w:p>
        </w:tc>
      </w:tr>
      <w:tr w:rsidR="0021045B" w:rsidRPr="00045F03" w:rsidTr="0028765C">
        <w:trPr>
          <w:trHeight w:val="263"/>
        </w:trPr>
        <w:tc>
          <w:tcPr>
            <w:tcW w:w="590" w:type="dxa"/>
          </w:tcPr>
          <w:p w:rsidR="0021045B" w:rsidRPr="00045F03" w:rsidRDefault="0021045B" w:rsidP="004D193A">
            <w:pPr>
              <w:jc w:val="center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</w:tcPr>
          <w:p w:rsidR="0021045B" w:rsidRPr="00045F03" w:rsidRDefault="0021045B" w:rsidP="004D193A">
            <w:pPr>
              <w:ind w:hanging="108"/>
              <w:jc w:val="center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2</w:t>
            </w:r>
          </w:p>
        </w:tc>
        <w:tc>
          <w:tcPr>
            <w:tcW w:w="1673" w:type="dxa"/>
          </w:tcPr>
          <w:p w:rsidR="0021045B" w:rsidRPr="00045F03" w:rsidRDefault="0021045B" w:rsidP="004D193A">
            <w:pPr>
              <w:jc w:val="center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3</w:t>
            </w:r>
          </w:p>
        </w:tc>
        <w:tc>
          <w:tcPr>
            <w:tcW w:w="2566" w:type="dxa"/>
          </w:tcPr>
          <w:p w:rsidR="0021045B" w:rsidRPr="00045F03" w:rsidRDefault="0021045B" w:rsidP="004D193A">
            <w:pPr>
              <w:jc w:val="center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4</w:t>
            </w:r>
          </w:p>
        </w:tc>
        <w:tc>
          <w:tcPr>
            <w:tcW w:w="3431" w:type="dxa"/>
          </w:tcPr>
          <w:p w:rsidR="0021045B" w:rsidRPr="00045F03" w:rsidRDefault="0021045B" w:rsidP="004D193A">
            <w:pPr>
              <w:jc w:val="center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5</w:t>
            </w:r>
          </w:p>
        </w:tc>
      </w:tr>
      <w:tr w:rsidR="0021045B" w:rsidRPr="00045F03" w:rsidTr="006D73B2">
        <w:trPr>
          <w:trHeight w:val="500"/>
        </w:trPr>
        <w:tc>
          <w:tcPr>
            <w:tcW w:w="590" w:type="dxa"/>
          </w:tcPr>
          <w:p w:rsidR="0021045B" w:rsidRPr="00045F03" w:rsidRDefault="0021045B" w:rsidP="00DD7BE1">
            <w:pPr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</w:tcPr>
          <w:p w:rsidR="0021045B" w:rsidRPr="00045F03" w:rsidRDefault="0021045B" w:rsidP="000704C1">
            <w:pPr>
              <w:ind w:right="34" w:firstLine="34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собрание</w:t>
            </w:r>
          </w:p>
        </w:tc>
        <w:tc>
          <w:tcPr>
            <w:tcW w:w="1673" w:type="dxa"/>
          </w:tcPr>
          <w:p w:rsidR="0021045B" w:rsidRPr="00045F03" w:rsidRDefault="0021045B" w:rsidP="00DD7BE1">
            <w:pPr>
              <w:jc w:val="both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22.02.2018 год</w:t>
            </w:r>
          </w:p>
          <w:p w:rsidR="0021045B" w:rsidRPr="00045F03" w:rsidRDefault="0021045B" w:rsidP="000704C1">
            <w:pPr>
              <w:jc w:val="both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9-00 часов</w:t>
            </w:r>
          </w:p>
        </w:tc>
        <w:tc>
          <w:tcPr>
            <w:tcW w:w="2566" w:type="dxa"/>
          </w:tcPr>
          <w:p w:rsidR="0021045B" w:rsidRPr="00045F03" w:rsidRDefault="0021045B" w:rsidP="00550738">
            <w:pPr>
              <w:jc w:val="center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с.К</w:t>
            </w:r>
            <w:r>
              <w:rPr>
                <w:rFonts w:ascii="Times New Roman" w:hAnsi="Times New Roman"/>
              </w:rPr>
              <w:t>ученя</w:t>
            </w:r>
            <w:r w:rsidRPr="00045F03">
              <w:rPr>
                <w:rFonts w:ascii="Times New Roman" w:hAnsi="Times New Roman"/>
              </w:rPr>
              <w:t>ево,                            ул.</w:t>
            </w:r>
            <w:r>
              <w:rPr>
                <w:rFonts w:ascii="Times New Roman" w:hAnsi="Times New Roman"/>
              </w:rPr>
              <w:t>Полевая</w:t>
            </w:r>
            <w:r w:rsidRPr="00045F03">
              <w:rPr>
                <w:rFonts w:ascii="Times New Roman" w:hAnsi="Times New Roman"/>
              </w:rPr>
              <w:t xml:space="preserve"> ,  </w:t>
            </w:r>
            <w:r>
              <w:rPr>
                <w:rFonts w:ascii="Times New Roman" w:hAnsi="Times New Roman"/>
              </w:rPr>
              <w:t>д.5</w:t>
            </w:r>
          </w:p>
        </w:tc>
        <w:tc>
          <w:tcPr>
            <w:tcW w:w="3431" w:type="dxa"/>
          </w:tcPr>
          <w:p w:rsidR="0021045B" w:rsidRPr="00045F03" w:rsidRDefault="0021045B" w:rsidP="00F61C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Дугушкин Виктор Павло</w:t>
            </w:r>
            <w:r w:rsidRPr="00045F03">
              <w:rPr>
                <w:rFonts w:ascii="Times New Roman" w:hAnsi="Times New Roman"/>
              </w:rPr>
              <w:t xml:space="preserve">вич-глава </w:t>
            </w:r>
            <w:r>
              <w:rPr>
                <w:rFonts w:ascii="Times New Roman" w:hAnsi="Times New Roman"/>
              </w:rPr>
              <w:t>Кученяевского</w:t>
            </w:r>
            <w:r w:rsidRPr="00045F03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</w:tbl>
    <w:p w:rsidR="0021045B" w:rsidRDefault="0021045B" w:rsidP="006D73B2"/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3F393C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Pr="00F457EF" w:rsidRDefault="0021045B" w:rsidP="003F393C">
      <w:pPr>
        <w:ind w:firstLine="698"/>
        <w:jc w:val="right"/>
        <w:rPr>
          <w:rFonts w:ascii="Times New Roman" w:hAnsi="Times New Roman"/>
        </w:rPr>
      </w:pPr>
      <w:r w:rsidRPr="00F457EF">
        <w:rPr>
          <w:rStyle w:val="a1"/>
          <w:rFonts w:ascii="Times New Roman" w:hAnsi="Times New Roman"/>
          <w:b w:val="0"/>
          <w:bCs/>
        </w:rPr>
        <w:t xml:space="preserve">Приложение </w:t>
      </w:r>
      <w:r>
        <w:rPr>
          <w:rStyle w:val="a1"/>
          <w:rFonts w:ascii="Times New Roman" w:hAnsi="Times New Roman"/>
          <w:b w:val="0"/>
          <w:bCs/>
        </w:rPr>
        <w:t>3</w:t>
      </w:r>
    </w:p>
    <w:bookmarkEnd w:id="5"/>
    <w:p w:rsidR="0021045B" w:rsidRPr="000A6C04" w:rsidRDefault="0021045B" w:rsidP="00134B8E">
      <w:pPr>
        <w:ind w:firstLine="698"/>
        <w:jc w:val="center"/>
        <w:rPr>
          <w:rStyle w:val="a1"/>
          <w:rFonts w:ascii="Times New Roman" w:hAnsi="Times New Roman"/>
          <w:b w:val="0"/>
          <w:bCs/>
        </w:rPr>
      </w:pPr>
      <w:r w:rsidRPr="00134B8E">
        <w:rPr>
          <w:rFonts w:ascii="Times New Roman" w:hAnsi="Times New Roman"/>
        </w:rPr>
        <w:t>Состав</w:t>
      </w:r>
      <w:r w:rsidRPr="00134B8E">
        <w:rPr>
          <w:rFonts w:ascii="Times New Roman" w:hAnsi="Times New Roman"/>
        </w:rPr>
        <w:br/>
        <w:t>рабочей группы по организации и проведению публичных слушаний</w:t>
      </w:r>
      <w:r w:rsidRPr="00134B8E">
        <w:rPr>
          <w:b/>
        </w:rPr>
        <w:t xml:space="preserve"> </w:t>
      </w:r>
      <w:r w:rsidRPr="00134B8E">
        <w:rPr>
          <w:rStyle w:val="a1"/>
          <w:rFonts w:ascii="Times New Roman" w:hAnsi="Times New Roman"/>
          <w:b w:val="0"/>
          <w:bCs/>
        </w:rPr>
        <w:t xml:space="preserve"> по </w:t>
      </w:r>
      <w:r w:rsidRPr="00134B8E">
        <w:rPr>
          <w:rFonts w:ascii="Times New Roman" w:hAnsi="Times New Roman"/>
        </w:rPr>
        <w:t xml:space="preserve">проекту решения Совета депутатов </w:t>
      </w:r>
      <w:r>
        <w:rPr>
          <w:rFonts w:ascii="Times New Roman" w:hAnsi="Times New Roman"/>
        </w:rPr>
        <w:t>Кученяевского</w:t>
      </w:r>
      <w:r w:rsidRPr="000A6C04">
        <w:rPr>
          <w:rFonts w:ascii="Times New Roman" w:hAnsi="Times New Roman"/>
        </w:rPr>
        <w:t xml:space="preserve"> сельского поселения «Об утверждении генерального плана, правил землепользования и застройки </w:t>
      </w:r>
      <w:r>
        <w:rPr>
          <w:rFonts w:ascii="Times New Roman" w:hAnsi="Times New Roman"/>
        </w:rPr>
        <w:t>Кученяевского</w:t>
      </w:r>
      <w:r w:rsidRPr="000A6C04">
        <w:rPr>
          <w:rFonts w:ascii="Times New Roman" w:hAnsi="Times New Roman"/>
        </w:rPr>
        <w:t xml:space="preserve"> сельского  поселения Ардатовского муниципального района Республики Мордовия</w:t>
      </w:r>
    </w:p>
    <w:p w:rsidR="0021045B" w:rsidRPr="000A6C04" w:rsidRDefault="0021045B" w:rsidP="003F393C">
      <w:pPr>
        <w:pStyle w:val="Heading1"/>
        <w:rPr>
          <w:b/>
          <w:sz w:val="20"/>
        </w:rPr>
      </w:pPr>
    </w:p>
    <w:p w:rsidR="0021045B" w:rsidRPr="000A6C04" w:rsidRDefault="0021045B" w:rsidP="003F393C">
      <w:pPr>
        <w:pStyle w:val="a3"/>
        <w:rPr>
          <w:rFonts w:ascii="Times New Roman" w:hAnsi="Times New Roman" w:cs="Times New Roman"/>
          <w:noProof/>
          <w:sz w:val="20"/>
          <w:szCs w:val="20"/>
        </w:rPr>
      </w:pPr>
      <w:r w:rsidRPr="000A6C04">
        <w:rPr>
          <w:rFonts w:ascii="Times New Roman" w:hAnsi="Times New Roman" w:cs="Times New Roman"/>
          <w:noProof/>
          <w:sz w:val="20"/>
          <w:szCs w:val="20"/>
        </w:rPr>
        <w:t xml:space="preserve">                           Состав рабочей группы:</w:t>
      </w:r>
    </w:p>
    <w:p w:rsidR="0021045B" w:rsidRPr="000A6C04" w:rsidRDefault="0021045B" w:rsidP="006D73B2"/>
    <w:p w:rsidR="0021045B" w:rsidRPr="000A6C04" w:rsidRDefault="0021045B" w:rsidP="006D73B2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21045B" w:rsidRPr="00045F03" w:rsidTr="0062794E">
        <w:tc>
          <w:tcPr>
            <w:tcW w:w="594" w:type="dxa"/>
          </w:tcPr>
          <w:p w:rsidR="0021045B" w:rsidRPr="00045F03" w:rsidRDefault="0021045B" w:rsidP="0062794E">
            <w:pPr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№ п/п</w:t>
            </w:r>
          </w:p>
        </w:tc>
        <w:tc>
          <w:tcPr>
            <w:tcW w:w="3092" w:type="dxa"/>
          </w:tcPr>
          <w:p w:rsidR="0021045B" w:rsidRPr="00045F03" w:rsidRDefault="0021045B" w:rsidP="0062794E">
            <w:pPr>
              <w:ind w:hanging="108"/>
              <w:jc w:val="center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Ф.И.О.</w:t>
            </w:r>
          </w:p>
        </w:tc>
        <w:tc>
          <w:tcPr>
            <w:tcW w:w="5954" w:type="dxa"/>
          </w:tcPr>
          <w:p w:rsidR="0021045B" w:rsidRPr="00045F03" w:rsidRDefault="0021045B" w:rsidP="0062794E">
            <w:pPr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Должность</w:t>
            </w:r>
          </w:p>
        </w:tc>
      </w:tr>
      <w:tr w:rsidR="0021045B" w:rsidRPr="00045F03" w:rsidTr="0062794E">
        <w:trPr>
          <w:trHeight w:val="500"/>
        </w:trPr>
        <w:tc>
          <w:tcPr>
            <w:tcW w:w="594" w:type="dxa"/>
          </w:tcPr>
          <w:p w:rsidR="0021045B" w:rsidRPr="00045F03" w:rsidRDefault="0021045B" w:rsidP="0062794E">
            <w:pPr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1</w:t>
            </w:r>
          </w:p>
        </w:tc>
        <w:tc>
          <w:tcPr>
            <w:tcW w:w="3092" w:type="dxa"/>
          </w:tcPr>
          <w:p w:rsidR="0021045B" w:rsidRPr="00045F03" w:rsidRDefault="0021045B" w:rsidP="0062794E">
            <w:pPr>
              <w:ind w:right="34"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Дугушкин В.П.</w:t>
            </w:r>
          </w:p>
        </w:tc>
        <w:tc>
          <w:tcPr>
            <w:tcW w:w="5954" w:type="dxa"/>
          </w:tcPr>
          <w:p w:rsidR="0021045B" w:rsidRPr="00045F03" w:rsidRDefault="0021045B" w:rsidP="0062794E">
            <w:pPr>
              <w:jc w:val="both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 xml:space="preserve">-Глава </w:t>
            </w:r>
            <w:r>
              <w:rPr>
                <w:rFonts w:ascii="Times New Roman" w:hAnsi="Times New Roman"/>
              </w:rPr>
              <w:t>Кученяевского</w:t>
            </w:r>
            <w:r w:rsidRPr="00045F03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21045B" w:rsidRPr="00045F03" w:rsidTr="0062794E">
        <w:trPr>
          <w:trHeight w:val="520"/>
        </w:trPr>
        <w:tc>
          <w:tcPr>
            <w:tcW w:w="594" w:type="dxa"/>
          </w:tcPr>
          <w:p w:rsidR="0021045B" w:rsidRPr="00045F03" w:rsidRDefault="0021045B" w:rsidP="0062794E">
            <w:pPr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2</w:t>
            </w:r>
          </w:p>
        </w:tc>
        <w:tc>
          <w:tcPr>
            <w:tcW w:w="3092" w:type="dxa"/>
          </w:tcPr>
          <w:p w:rsidR="0021045B" w:rsidRPr="00045F03" w:rsidRDefault="0021045B" w:rsidP="0062794E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Ивлева М.И.</w:t>
            </w:r>
            <w:r w:rsidRPr="00045F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954" w:type="dxa"/>
          </w:tcPr>
          <w:p w:rsidR="0021045B" w:rsidRPr="00045F03" w:rsidRDefault="0021045B" w:rsidP="00550738">
            <w:pPr>
              <w:ind w:left="-108" w:hanging="15"/>
              <w:jc w:val="both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 xml:space="preserve">- Зам главы по работе в Совете </w:t>
            </w:r>
          </w:p>
        </w:tc>
      </w:tr>
      <w:tr w:rsidR="0021045B" w:rsidRPr="00045F03" w:rsidTr="0062794E">
        <w:trPr>
          <w:trHeight w:val="520"/>
        </w:trPr>
        <w:tc>
          <w:tcPr>
            <w:tcW w:w="594" w:type="dxa"/>
          </w:tcPr>
          <w:p w:rsidR="0021045B" w:rsidRPr="00045F03" w:rsidRDefault="0021045B" w:rsidP="0062794E">
            <w:pPr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3</w:t>
            </w:r>
          </w:p>
        </w:tc>
        <w:tc>
          <w:tcPr>
            <w:tcW w:w="3092" w:type="dxa"/>
          </w:tcPr>
          <w:p w:rsidR="0021045B" w:rsidRPr="00045F03" w:rsidRDefault="0021045B" w:rsidP="0062794E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Дугушкина О.Н.</w:t>
            </w:r>
          </w:p>
        </w:tc>
        <w:tc>
          <w:tcPr>
            <w:tcW w:w="5954" w:type="dxa"/>
          </w:tcPr>
          <w:p w:rsidR="0021045B" w:rsidRPr="00045F03" w:rsidRDefault="0021045B" w:rsidP="00550738">
            <w:pPr>
              <w:ind w:left="-108" w:hanging="15"/>
              <w:jc w:val="both"/>
              <w:rPr>
                <w:rFonts w:ascii="Times New Roman" w:hAnsi="Times New Roman"/>
              </w:rPr>
            </w:pPr>
            <w:r w:rsidRPr="00045F03">
              <w:rPr>
                <w:rFonts w:ascii="Times New Roman" w:hAnsi="Times New Roman"/>
              </w:rPr>
              <w:t>-Депутат избирательного округа №</w:t>
            </w:r>
            <w:r>
              <w:rPr>
                <w:rFonts w:ascii="Times New Roman" w:hAnsi="Times New Roman"/>
              </w:rPr>
              <w:t>3</w:t>
            </w:r>
          </w:p>
        </w:tc>
      </w:tr>
    </w:tbl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  <w:bookmarkStart w:id="6" w:name="sub_200"/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Default="0021045B" w:rsidP="00C222E3">
      <w:pPr>
        <w:ind w:firstLine="698"/>
        <w:jc w:val="right"/>
        <w:rPr>
          <w:rStyle w:val="a1"/>
          <w:rFonts w:ascii="Times New Roman" w:hAnsi="Times New Roman"/>
          <w:b w:val="0"/>
          <w:bCs/>
        </w:rPr>
      </w:pPr>
    </w:p>
    <w:p w:rsidR="0021045B" w:rsidRPr="00F457EF" w:rsidRDefault="0021045B" w:rsidP="00C222E3">
      <w:pPr>
        <w:ind w:firstLine="698"/>
        <w:jc w:val="right"/>
        <w:rPr>
          <w:rFonts w:ascii="Times New Roman" w:hAnsi="Times New Roman"/>
          <w:b/>
        </w:rPr>
      </w:pPr>
      <w:r>
        <w:rPr>
          <w:rStyle w:val="a1"/>
          <w:rFonts w:ascii="Times New Roman" w:hAnsi="Times New Roman"/>
          <w:b w:val="0"/>
          <w:bCs/>
        </w:rPr>
        <w:t>П</w:t>
      </w:r>
      <w:r w:rsidRPr="00F457EF">
        <w:rPr>
          <w:rStyle w:val="a1"/>
          <w:rFonts w:ascii="Times New Roman" w:hAnsi="Times New Roman"/>
          <w:b w:val="0"/>
          <w:bCs/>
        </w:rPr>
        <w:t>риложение № </w:t>
      </w:r>
      <w:r>
        <w:rPr>
          <w:rStyle w:val="a1"/>
          <w:rFonts w:ascii="Times New Roman" w:hAnsi="Times New Roman"/>
          <w:b w:val="0"/>
          <w:bCs/>
        </w:rPr>
        <w:t>4</w:t>
      </w:r>
    </w:p>
    <w:bookmarkEnd w:id="6"/>
    <w:p w:rsidR="0021045B" w:rsidRPr="00F457EF" w:rsidRDefault="0021045B" w:rsidP="00C222E3">
      <w:pPr>
        <w:rPr>
          <w:rFonts w:ascii="Times New Roman" w:hAnsi="Times New Roman"/>
        </w:rPr>
      </w:pPr>
    </w:p>
    <w:p w:rsidR="0021045B" w:rsidRPr="00F457EF" w:rsidRDefault="0021045B" w:rsidP="00C222E3">
      <w:pPr>
        <w:pStyle w:val="Heading1"/>
        <w:rPr>
          <w:sz w:val="20"/>
        </w:rPr>
      </w:pPr>
      <w:r w:rsidRPr="00F457EF">
        <w:rPr>
          <w:sz w:val="20"/>
        </w:rPr>
        <w:t>Форма внесения предложений</w:t>
      </w:r>
    </w:p>
    <w:p w:rsidR="0021045B" w:rsidRPr="00F457EF" w:rsidRDefault="0021045B" w:rsidP="00C222E3">
      <w:pPr>
        <w:rPr>
          <w:rFonts w:ascii="Times New Roman" w:hAnsi="Times New Roman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21045B" w:rsidRPr="00045F03" w:rsidTr="008E704B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045B" w:rsidRPr="00F457EF" w:rsidRDefault="0021045B" w:rsidP="008E704B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Предложения по вопросу выносимому на публичные слушания</w:t>
            </w:r>
          </w:p>
        </w:tc>
      </w:tr>
      <w:tr w:rsidR="0021045B" w:rsidRPr="00045F03" w:rsidTr="008E704B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045B" w:rsidRPr="00045F03" w:rsidTr="008E704B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045B" w:rsidRPr="00045F03" w:rsidTr="008E704B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045B" w:rsidRPr="00F457EF" w:rsidRDefault="0021045B" w:rsidP="008E704B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1045B" w:rsidRDefault="0021045B"/>
    <w:sectPr w:rsidR="0021045B" w:rsidSect="00CC5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93C"/>
    <w:rsid w:val="00017A07"/>
    <w:rsid w:val="00025BFB"/>
    <w:rsid w:val="00045F03"/>
    <w:rsid w:val="00052BBF"/>
    <w:rsid w:val="000704C1"/>
    <w:rsid w:val="00077E74"/>
    <w:rsid w:val="000A6C04"/>
    <w:rsid w:val="000B03AD"/>
    <w:rsid w:val="000F4788"/>
    <w:rsid w:val="00134B8E"/>
    <w:rsid w:val="00140B8C"/>
    <w:rsid w:val="00150E0C"/>
    <w:rsid w:val="001709B2"/>
    <w:rsid w:val="00195A5F"/>
    <w:rsid w:val="002021F9"/>
    <w:rsid w:val="002054FA"/>
    <w:rsid w:val="0021045B"/>
    <w:rsid w:val="002359FF"/>
    <w:rsid w:val="0028765C"/>
    <w:rsid w:val="00294FF6"/>
    <w:rsid w:val="00296792"/>
    <w:rsid w:val="002B2FDB"/>
    <w:rsid w:val="002B5DD2"/>
    <w:rsid w:val="002C61B1"/>
    <w:rsid w:val="002E1417"/>
    <w:rsid w:val="00303E37"/>
    <w:rsid w:val="00345769"/>
    <w:rsid w:val="0038356F"/>
    <w:rsid w:val="00390A8E"/>
    <w:rsid w:val="003A6E74"/>
    <w:rsid w:val="003E7D35"/>
    <w:rsid w:val="003F393C"/>
    <w:rsid w:val="004330C3"/>
    <w:rsid w:val="0044135D"/>
    <w:rsid w:val="00441B99"/>
    <w:rsid w:val="004622D8"/>
    <w:rsid w:val="00476A7A"/>
    <w:rsid w:val="004879F9"/>
    <w:rsid w:val="004C48AA"/>
    <w:rsid w:val="004D193A"/>
    <w:rsid w:val="00520661"/>
    <w:rsid w:val="00522B2B"/>
    <w:rsid w:val="0052481C"/>
    <w:rsid w:val="00550738"/>
    <w:rsid w:val="0057373B"/>
    <w:rsid w:val="00587F94"/>
    <w:rsid w:val="005958C0"/>
    <w:rsid w:val="005A0852"/>
    <w:rsid w:val="005A0CB7"/>
    <w:rsid w:val="005B16F7"/>
    <w:rsid w:val="005D6655"/>
    <w:rsid w:val="005F5E53"/>
    <w:rsid w:val="006025ED"/>
    <w:rsid w:val="0061551A"/>
    <w:rsid w:val="0062794E"/>
    <w:rsid w:val="006559B1"/>
    <w:rsid w:val="00662468"/>
    <w:rsid w:val="006C43DD"/>
    <w:rsid w:val="006D21FD"/>
    <w:rsid w:val="006D73B2"/>
    <w:rsid w:val="0070440F"/>
    <w:rsid w:val="00714808"/>
    <w:rsid w:val="00735222"/>
    <w:rsid w:val="00752BAC"/>
    <w:rsid w:val="00787B6F"/>
    <w:rsid w:val="007B17B5"/>
    <w:rsid w:val="007D7CF9"/>
    <w:rsid w:val="007F6CD3"/>
    <w:rsid w:val="008323D5"/>
    <w:rsid w:val="00845351"/>
    <w:rsid w:val="00861CB9"/>
    <w:rsid w:val="008C5B82"/>
    <w:rsid w:val="008D1A6D"/>
    <w:rsid w:val="008E2D12"/>
    <w:rsid w:val="008E704B"/>
    <w:rsid w:val="008F385E"/>
    <w:rsid w:val="0090769E"/>
    <w:rsid w:val="0091081B"/>
    <w:rsid w:val="00911075"/>
    <w:rsid w:val="0091214D"/>
    <w:rsid w:val="00960012"/>
    <w:rsid w:val="009623A4"/>
    <w:rsid w:val="009819C0"/>
    <w:rsid w:val="00997312"/>
    <w:rsid w:val="009A59A6"/>
    <w:rsid w:val="009C4FC8"/>
    <w:rsid w:val="00A20FFA"/>
    <w:rsid w:val="00AA0610"/>
    <w:rsid w:val="00AA4CA0"/>
    <w:rsid w:val="00AC130E"/>
    <w:rsid w:val="00AC4E78"/>
    <w:rsid w:val="00B2687C"/>
    <w:rsid w:val="00B31AAE"/>
    <w:rsid w:val="00B35D1A"/>
    <w:rsid w:val="00B408B6"/>
    <w:rsid w:val="00B479C6"/>
    <w:rsid w:val="00B82B30"/>
    <w:rsid w:val="00B964B9"/>
    <w:rsid w:val="00BD52E7"/>
    <w:rsid w:val="00C222E3"/>
    <w:rsid w:val="00C22C47"/>
    <w:rsid w:val="00C56672"/>
    <w:rsid w:val="00CC5C14"/>
    <w:rsid w:val="00CD4202"/>
    <w:rsid w:val="00CE2279"/>
    <w:rsid w:val="00D024EE"/>
    <w:rsid w:val="00D165C2"/>
    <w:rsid w:val="00D56869"/>
    <w:rsid w:val="00D7510E"/>
    <w:rsid w:val="00D9291D"/>
    <w:rsid w:val="00DD7BE1"/>
    <w:rsid w:val="00E0147F"/>
    <w:rsid w:val="00E34876"/>
    <w:rsid w:val="00E348C3"/>
    <w:rsid w:val="00E3742E"/>
    <w:rsid w:val="00E45081"/>
    <w:rsid w:val="00E61A7D"/>
    <w:rsid w:val="00EE1E9A"/>
    <w:rsid w:val="00F31DE4"/>
    <w:rsid w:val="00F457EF"/>
    <w:rsid w:val="00F46A28"/>
    <w:rsid w:val="00F60D8B"/>
    <w:rsid w:val="00F61CC0"/>
    <w:rsid w:val="00F7311E"/>
    <w:rsid w:val="00FA5C62"/>
    <w:rsid w:val="00FC3146"/>
    <w:rsid w:val="00FD2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C14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3F393C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hAnsi="Times New Roman"/>
      <w:sz w:val="44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F393C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F393C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F393C"/>
    <w:rPr>
      <w:rFonts w:ascii="Times New Roman" w:hAnsi="Times New Roman" w:cs="Times New Roman"/>
      <w:b/>
      <w:bCs/>
      <w:sz w:val="28"/>
      <w:szCs w:val="28"/>
      <w:lang w:val="en-US"/>
    </w:rPr>
  </w:style>
  <w:style w:type="paragraph" w:customStyle="1" w:styleId="a">
    <w:name w:val="Прижатый влево"/>
    <w:basedOn w:val="Normal"/>
    <w:next w:val="Normal"/>
    <w:uiPriority w:val="99"/>
    <w:rsid w:val="003F393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en-US"/>
    </w:rPr>
  </w:style>
  <w:style w:type="paragraph" w:customStyle="1" w:styleId="a0">
    <w:name w:val="Нормальный (таблица)"/>
    <w:basedOn w:val="Normal"/>
    <w:next w:val="Normal"/>
    <w:uiPriority w:val="99"/>
    <w:rsid w:val="003F393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1">
    <w:name w:val="Цветовое выделение"/>
    <w:uiPriority w:val="99"/>
    <w:rsid w:val="003F393C"/>
    <w:rPr>
      <w:b/>
      <w:color w:val="26282F"/>
    </w:rPr>
  </w:style>
  <w:style w:type="character" w:customStyle="1" w:styleId="a2">
    <w:name w:val="Гипертекстовая ссылка"/>
    <w:basedOn w:val="a1"/>
    <w:uiPriority w:val="99"/>
    <w:rsid w:val="003F393C"/>
    <w:rPr>
      <w:rFonts w:ascii="Times New Roman" w:hAnsi="Times New Roman" w:cs="Times New Roman"/>
      <w:color w:val="106BBE"/>
    </w:rPr>
  </w:style>
  <w:style w:type="paragraph" w:customStyle="1" w:styleId="a3">
    <w:name w:val="Таблицы (моноширинный)"/>
    <w:basedOn w:val="Normal"/>
    <w:next w:val="Normal"/>
    <w:uiPriority w:val="99"/>
    <w:rsid w:val="003F39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5</Pages>
  <Words>992</Words>
  <Characters>5655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arhitektura</dc:creator>
  <cp:keywords/>
  <dc:description/>
  <cp:lastModifiedBy>user11</cp:lastModifiedBy>
  <cp:revision>5</cp:revision>
  <cp:lastPrinted>2017-12-18T13:24:00Z</cp:lastPrinted>
  <dcterms:created xsi:type="dcterms:W3CDTF">2017-12-27T12:16:00Z</dcterms:created>
  <dcterms:modified xsi:type="dcterms:W3CDTF">2017-12-28T07:11:00Z</dcterms:modified>
</cp:coreProperties>
</file>