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0E3" w:rsidRDefault="005810E3" w:rsidP="00425A58">
      <w:pPr>
        <w:ind w:right="-58"/>
        <w:jc w:val="center"/>
      </w:pPr>
    </w:p>
    <w:p w:rsidR="005810E3" w:rsidRPr="0037670F" w:rsidRDefault="005810E3" w:rsidP="00425A58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5810E3" w:rsidRPr="0037670F" w:rsidRDefault="005810E3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КУЧЕНЯЕ05СКОГО </w:t>
      </w:r>
      <w:r w:rsidRPr="0037670F">
        <w:rPr>
          <w:b/>
          <w:bCs/>
          <w:sz w:val="28"/>
          <w:szCs w:val="28"/>
        </w:rPr>
        <w:t>СЕЛЬСКОГО ПОСЕЛЕНИЯ</w:t>
      </w:r>
    </w:p>
    <w:p w:rsidR="005810E3" w:rsidRPr="0037670F" w:rsidRDefault="005810E3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5810E3" w:rsidRDefault="005810E3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5810E3" w:rsidRPr="0037670F" w:rsidRDefault="005810E3" w:rsidP="00425A58">
      <w:pPr>
        <w:ind w:right="-58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5810E3" w:rsidRPr="0037670F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5810E3" w:rsidRPr="0037670F" w:rsidRDefault="005810E3" w:rsidP="00F22136">
            <w:pPr>
              <w:ind w:right="-58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5810E3" w:rsidRPr="00084FA0" w:rsidRDefault="005810E3" w:rsidP="004A0ED3">
      <w:pPr>
        <w:ind w:right="-58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</w:t>
      </w:r>
      <w:r w:rsidRPr="00084FA0">
        <w:rPr>
          <w:sz w:val="28"/>
          <w:szCs w:val="28"/>
          <w:u w:val="single"/>
        </w:rPr>
        <w:t>т</w:t>
      </w:r>
      <w:r>
        <w:rPr>
          <w:sz w:val="28"/>
          <w:szCs w:val="28"/>
          <w:u w:val="single"/>
        </w:rPr>
        <w:t xml:space="preserve">  28 декабря  2016г</w:t>
      </w:r>
      <w:r w:rsidRPr="00B11331">
        <w:rPr>
          <w:sz w:val="28"/>
          <w:szCs w:val="28"/>
          <w:u w:val="single"/>
        </w:rPr>
        <w:t>.</w:t>
      </w:r>
      <w:r w:rsidRPr="00B11331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               </w:t>
      </w:r>
      <w:r w:rsidRPr="00B11331">
        <w:rPr>
          <w:sz w:val="28"/>
          <w:szCs w:val="28"/>
          <w:u w:val="single"/>
        </w:rPr>
        <w:t xml:space="preserve">№ </w:t>
      </w:r>
      <w:r>
        <w:rPr>
          <w:sz w:val="28"/>
          <w:szCs w:val="28"/>
          <w:u w:val="single"/>
        </w:rPr>
        <w:t>33</w:t>
      </w:r>
    </w:p>
    <w:p w:rsidR="005810E3" w:rsidRDefault="005810E3" w:rsidP="00655B57">
      <w:pPr>
        <w:rPr>
          <w:sz w:val="28"/>
          <w:szCs w:val="28"/>
        </w:rPr>
      </w:pPr>
    </w:p>
    <w:p w:rsidR="005810E3" w:rsidRDefault="005810E3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Кученяевского сельского поселения Ардатовского муниципального района Республики Мордовия на 2016- 2026  годы</w:t>
      </w:r>
    </w:p>
    <w:p w:rsidR="005810E3" w:rsidRDefault="005810E3"/>
    <w:p w:rsidR="005810E3" w:rsidRDefault="005810E3"/>
    <w:p w:rsidR="005810E3" w:rsidRDefault="005810E3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основании Устава Кученяевского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sz w:val="28"/>
          <w:szCs w:val="28"/>
        </w:rPr>
        <w:t>постановила</w:t>
      </w:r>
      <w:r w:rsidRPr="00125806">
        <w:rPr>
          <w:sz w:val="28"/>
          <w:szCs w:val="28"/>
        </w:rPr>
        <w:t>:</w:t>
      </w:r>
    </w:p>
    <w:p w:rsidR="005810E3" w:rsidRPr="00655B57" w:rsidRDefault="005810E3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5810E3" w:rsidRPr="001029A4" w:rsidRDefault="005810E3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Контроль за исполнением настоящего решения оставляю за собой.</w:t>
      </w:r>
    </w:p>
    <w:p w:rsidR="005810E3" w:rsidRDefault="005810E3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5810E3" w:rsidRDefault="005810E3" w:rsidP="00655B57">
      <w:pPr>
        <w:ind w:firstLine="708"/>
        <w:jc w:val="both"/>
      </w:pPr>
    </w:p>
    <w:p w:rsidR="005810E3" w:rsidRDefault="005810E3" w:rsidP="00655B57">
      <w:pPr>
        <w:ind w:firstLine="708"/>
        <w:jc w:val="both"/>
      </w:pPr>
    </w:p>
    <w:p w:rsidR="005810E3" w:rsidRDefault="005810E3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Кученяевского</w:t>
      </w:r>
      <w:r w:rsidRPr="00327723">
        <w:rPr>
          <w:sz w:val="28"/>
          <w:szCs w:val="28"/>
        </w:rPr>
        <w:t xml:space="preserve"> </w:t>
      </w:r>
    </w:p>
    <w:p w:rsidR="005810E3" w:rsidRDefault="005810E3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В.П.Дугушкин</w:t>
      </w:r>
    </w:p>
    <w:p w:rsidR="005810E3" w:rsidRDefault="005810E3" w:rsidP="00655B57">
      <w:pPr>
        <w:ind w:firstLine="708"/>
        <w:jc w:val="both"/>
      </w:pPr>
    </w:p>
    <w:p w:rsidR="005810E3" w:rsidRDefault="005810E3" w:rsidP="00655B57">
      <w:pPr>
        <w:ind w:firstLine="708"/>
        <w:jc w:val="both"/>
      </w:pPr>
    </w:p>
    <w:p w:rsidR="005810E3" w:rsidRDefault="005810E3" w:rsidP="00655B57">
      <w:pPr>
        <w:ind w:firstLine="708"/>
        <w:jc w:val="both"/>
      </w:pPr>
    </w:p>
    <w:p w:rsidR="005810E3" w:rsidRDefault="005810E3" w:rsidP="00655B57">
      <w:pPr>
        <w:ind w:firstLine="708"/>
        <w:jc w:val="both"/>
      </w:pPr>
    </w:p>
    <w:p w:rsidR="005810E3" w:rsidRDefault="005810E3" w:rsidP="00655B57">
      <w:pPr>
        <w:ind w:firstLine="708"/>
        <w:jc w:val="both"/>
      </w:pPr>
    </w:p>
    <w:p w:rsidR="005810E3" w:rsidRDefault="005810E3" w:rsidP="00655B57">
      <w:pPr>
        <w:ind w:firstLine="708"/>
        <w:jc w:val="both"/>
      </w:pPr>
    </w:p>
    <w:p w:rsidR="005810E3" w:rsidRDefault="005810E3" w:rsidP="00655B57">
      <w:pPr>
        <w:ind w:firstLine="708"/>
        <w:jc w:val="both"/>
      </w:pPr>
    </w:p>
    <w:p w:rsidR="005810E3" w:rsidRDefault="005810E3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      </w:t>
      </w:r>
    </w:p>
    <w:p w:rsidR="005810E3" w:rsidRDefault="005810E3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5810E3" w:rsidRDefault="005810E3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5810E3" w:rsidRDefault="005810E3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5810E3" w:rsidRDefault="005810E3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5810E3" w:rsidRDefault="005810E3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5810E3" w:rsidRDefault="005810E3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Кученяевского сельского поселения</w:t>
      </w:r>
    </w:p>
    <w:p w:rsidR="005810E3" w:rsidRDefault="005810E3" w:rsidP="00B11331">
      <w:pPr>
        <w:pStyle w:val="ConsPlusNormal"/>
        <w:ind w:firstLine="0"/>
      </w:pPr>
      <w:r>
        <w:t xml:space="preserve">                                                                                           от   28 декабря      </w:t>
      </w:r>
      <w:r w:rsidRPr="009F7257">
        <w:t>.2016 г.</w:t>
      </w:r>
      <w:r>
        <w:t xml:space="preserve">     </w:t>
      </w:r>
      <w:r w:rsidRPr="009F7257">
        <w:t xml:space="preserve"> </w:t>
      </w:r>
      <w:r>
        <w:t xml:space="preserve">     </w:t>
      </w:r>
      <w:r w:rsidRPr="009F7257">
        <w:t xml:space="preserve">№ </w:t>
      </w:r>
      <w:r>
        <w:t>33</w:t>
      </w:r>
    </w:p>
    <w:p w:rsidR="005810E3" w:rsidRDefault="005810E3" w:rsidP="00655B57">
      <w:pPr>
        <w:ind w:firstLine="708"/>
        <w:jc w:val="both"/>
      </w:pPr>
    </w:p>
    <w:p w:rsidR="005810E3" w:rsidRDefault="005810E3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Кученяевского сельского поселения Ардатовского муниципального района Республики Мордовия на 2016- 2026  годы</w:t>
      </w:r>
    </w:p>
    <w:p w:rsidR="005810E3" w:rsidRDefault="005810E3" w:rsidP="00655B57">
      <w:pPr>
        <w:ind w:firstLine="708"/>
        <w:jc w:val="both"/>
      </w:pPr>
    </w:p>
    <w:p w:rsidR="005810E3" w:rsidRPr="007D023F" w:rsidRDefault="005810E3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5810E3" w:rsidRPr="007D023F" w:rsidRDefault="005810E3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5810E3" w:rsidRPr="007D023F" w:rsidRDefault="005810E3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Кученяев</w:t>
      </w:r>
      <w:r w:rsidRPr="00F22136">
        <w:rPr>
          <w:rFonts w:ascii="Times New Roman CYR" w:hAnsi="Times New Roman CYR" w:cs="Times New Roman CYR"/>
          <w:sz w:val="28"/>
          <w:szCs w:val="28"/>
        </w:rPr>
        <w:t>ского сельского поселения Ардатовского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5810E3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7D023F" w:rsidRDefault="005810E3" w:rsidP="00693915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ского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5810E3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3A7608" w:rsidRDefault="005810E3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5810E3" w:rsidRPr="001E05F3" w:rsidRDefault="005810E3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5810E3" w:rsidRPr="001E05F3" w:rsidRDefault="005810E3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5810E3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693915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ского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431851 Республика Мордовия, Ардатовский район, с. Кученяево, ул. Полевая, д. 5</w:t>
            </w:r>
          </w:p>
        </w:tc>
      </w:tr>
      <w:tr w:rsidR="005810E3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693915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Администрация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ского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431851 Республика Мордовия, Ардатовский район, с. Кученяево, ул. Полевая, д.5</w:t>
            </w:r>
          </w:p>
        </w:tc>
      </w:tr>
      <w:tr w:rsidR="005810E3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5810E3" w:rsidRPr="001E05F3" w:rsidRDefault="005810E3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5810E3" w:rsidRPr="001E05F3" w:rsidRDefault="005810E3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5810E3" w:rsidRPr="001E05F3" w:rsidRDefault="005810E3" w:rsidP="00693915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Кученяевском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5810E3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5810E3" w:rsidRPr="001E05F3" w:rsidRDefault="005810E3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</w:tc>
      </w:tr>
      <w:tr w:rsidR="005810E3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Default="005810E3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1.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9F6540">
              <w:rPr>
                <w:rFonts w:ascii="Times New Roman CYR" w:hAnsi="Times New Roman CYR" w:cs="Times New Roman CYR"/>
                <w:sz w:val="28"/>
                <w:szCs w:val="28"/>
              </w:rPr>
              <w:t>Реконструкция общеобразовательной школы.</w:t>
            </w:r>
          </w:p>
          <w:p w:rsidR="005810E3" w:rsidRPr="00F84484" w:rsidRDefault="005810E3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F84484">
              <w:rPr>
                <w:rFonts w:ascii="Times New Roman CYR" w:hAnsi="Times New Roman CYR" w:cs="Times New Roman CYR"/>
                <w:sz w:val="28"/>
                <w:szCs w:val="28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ФАП</w:t>
            </w:r>
          </w:p>
          <w:p w:rsidR="005810E3" w:rsidRPr="001E05F3" w:rsidRDefault="005810E3" w:rsidP="00B11331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810E3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5810E3" w:rsidRPr="001E05F3" w:rsidRDefault="005810E3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5810E3" w:rsidRPr="001E05F3" w:rsidRDefault="005810E3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5810E3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Default="005810E3" w:rsidP="00D62283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11 860,0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тыс. руб., в том числе по годам:</w:t>
            </w:r>
            <w:r w:rsidRPr="002C05DD">
              <w:rPr>
                <w:sz w:val="28"/>
                <w:szCs w:val="28"/>
              </w:rPr>
              <w:t xml:space="preserve"> </w:t>
            </w:r>
          </w:p>
          <w:p w:rsidR="005810E3" w:rsidRPr="002C05DD" w:rsidRDefault="005810E3" w:rsidP="00D62283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t xml:space="preserve">2018 год -    </w:t>
            </w:r>
            <w:r>
              <w:rPr>
                <w:sz w:val="28"/>
                <w:szCs w:val="28"/>
              </w:rPr>
              <w:t>18 30,0 тыс. рублей</w:t>
            </w:r>
            <w:r w:rsidRPr="002C05DD">
              <w:rPr>
                <w:sz w:val="28"/>
                <w:szCs w:val="28"/>
              </w:rPr>
              <w:t xml:space="preserve">; </w:t>
            </w:r>
          </w:p>
          <w:p w:rsidR="005810E3" w:rsidRPr="008E4FF3" w:rsidRDefault="005810E3" w:rsidP="00D62283">
            <w:pPr>
              <w:spacing w:after="120"/>
              <w:jc w:val="both"/>
              <w:rPr>
                <w:sz w:val="28"/>
                <w:szCs w:val="28"/>
              </w:rPr>
            </w:pPr>
            <w:r w:rsidRPr="008E4FF3">
              <w:rPr>
                <w:sz w:val="28"/>
                <w:szCs w:val="28"/>
              </w:rPr>
              <w:t>2020 год -    5 030,0  тыс.рублей</w:t>
            </w:r>
            <w:r>
              <w:rPr>
                <w:sz w:val="28"/>
                <w:szCs w:val="28"/>
              </w:rPr>
              <w:t>;</w:t>
            </w:r>
          </w:p>
          <w:p w:rsidR="005810E3" w:rsidRDefault="005810E3" w:rsidP="00D62283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E4FF3">
              <w:rPr>
                <w:sz w:val="28"/>
                <w:szCs w:val="28"/>
              </w:rPr>
              <w:t>021-2026 годы -    5 000,0 тыс. рублей</w:t>
            </w:r>
            <w:r>
              <w:rPr>
                <w:sz w:val="28"/>
                <w:szCs w:val="28"/>
              </w:rPr>
              <w:t>.</w:t>
            </w:r>
          </w:p>
          <w:p w:rsidR="005810E3" w:rsidRPr="001E05F3" w:rsidRDefault="005810E3" w:rsidP="00693915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Ардатовского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Кученяевского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5810E3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810E3" w:rsidRPr="001E05F3" w:rsidRDefault="005810E3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5810E3" w:rsidRDefault="005810E3" w:rsidP="00655B57">
      <w:pPr>
        <w:ind w:firstLine="708"/>
        <w:jc w:val="both"/>
      </w:pPr>
    </w:p>
    <w:p w:rsidR="005810E3" w:rsidRDefault="005810E3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5810E3" w:rsidRPr="001E05F3" w:rsidRDefault="005810E3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5810E3" w:rsidRPr="001E05F3" w:rsidRDefault="005810E3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>Село Кученяево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sz w:val="28"/>
          <w:szCs w:val="28"/>
        </w:rPr>
        <w:t>1624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sz w:val="28"/>
          <w:szCs w:val="28"/>
        </w:rPr>
        <w:t>Кученяевское</w:t>
      </w:r>
      <w:r w:rsidRPr="001E05F3">
        <w:rPr>
          <w:sz w:val="28"/>
          <w:szCs w:val="28"/>
        </w:rPr>
        <w:t xml:space="preserve"> сельское поселение входит в состав </w:t>
      </w:r>
      <w:r>
        <w:rPr>
          <w:rFonts w:ascii="Times New Roman CYR" w:hAnsi="Times New Roman CYR" w:cs="Times New Roman CYR"/>
          <w:sz w:val="28"/>
          <w:szCs w:val="28"/>
        </w:rPr>
        <w:t xml:space="preserve">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5810E3" w:rsidRPr="001E05F3" w:rsidRDefault="005810E3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Кученяевского</w:t>
      </w:r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718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5810E3" w:rsidRPr="001E05F3" w:rsidRDefault="005810E3" w:rsidP="00322E38">
      <w:pPr>
        <w:pStyle w:val="BodyText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2   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5810E3" w:rsidRPr="001E05F3" w:rsidRDefault="005810E3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>Кученяевском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5810E3" w:rsidRDefault="005810E3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326, женщин 387 и 75 несовершеннолетних детей.</w:t>
      </w:r>
    </w:p>
    <w:p w:rsidR="005810E3" w:rsidRDefault="005810E3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5810E3" w:rsidRDefault="005810E3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- 420 чел.</w:t>
      </w:r>
    </w:p>
    <w:p w:rsidR="005810E3" w:rsidRDefault="005810E3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- 240 чел.</w:t>
      </w:r>
    </w:p>
    <w:p w:rsidR="005810E3" w:rsidRDefault="005810E3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58 чел.</w:t>
      </w:r>
    </w:p>
    <w:p w:rsidR="005810E3" w:rsidRDefault="005810E3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5810E3" w:rsidRDefault="005810E3" w:rsidP="00A731AD">
      <w:pPr>
        <w:ind w:firstLine="708"/>
        <w:jc w:val="both"/>
        <w:rPr>
          <w:sz w:val="28"/>
          <w:szCs w:val="28"/>
        </w:rPr>
      </w:pPr>
    </w:p>
    <w:p w:rsidR="005810E3" w:rsidRPr="001E05F3" w:rsidRDefault="005810E3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5810E3" w:rsidRPr="001E05F3" w:rsidRDefault="005810E3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5810E3" w:rsidRPr="00A806C7" w:rsidRDefault="005810E3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Кученяевском</w:t>
      </w:r>
      <w:r w:rsidRPr="001E05F3">
        <w:rPr>
          <w:sz w:val="28"/>
          <w:szCs w:val="28"/>
        </w:rPr>
        <w:t xml:space="preserve">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5810E3" w:rsidRPr="001E05F3" w:rsidRDefault="005810E3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5810E3" w:rsidRPr="001E05F3" w:rsidRDefault="005810E3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5810E3" w:rsidRPr="001E05F3" w:rsidRDefault="005810E3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5810E3" w:rsidRPr="001E05F3" w:rsidRDefault="005810E3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>рного обслуживания в Кученяевском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5810E3" w:rsidRPr="001E05F3" w:rsidRDefault="005810E3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Кученяевского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>2 сентября 2012 года № 28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5810E3" w:rsidRPr="001E05F3" w:rsidRDefault="005810E3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5810E3" w:rsidRPr="001E05F3" w:rsidRDefault="005810E3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5810E3" w:rsidRPr="001E05F3" w:rsidRDefault="005810E3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5810E3" w:rsidRPr="001E05F3" w:rsidRDefault="005810E3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5810E3" w:rsidRPr="001E05F3" w:rsidRDefault="005810E3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сентября 2012 года № 28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810E3" w:rsidRDefault="005810E3" w:rsidP="00322E38">
      <w:pPr>
        <w:ind w:firstLine="709"/>
        <w:jc w:val="center"/>
        <w:rPr>
          <w:b/>
          <w:bCs/>
          <w:sz w:val="28"/>
          <w:szCs w:val="28"/>
        </w:rPr>
      </w:pPr>
    </w:p>
    <w:p w:rsidR="005810E3" w:rsidRPr="001E05F3" w:rsidRDefault="005810E3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5810E3" w:rsidRPr="001E05F3" w:rsidRDefault="005810E3" w:rsidP="00322E38">
      <w:pPr>
        <w:ind w:firstLine="709"/>
        <w:jc w:val="center"/>
        <w:rPr>
          <w:b/>
          <w:bCs/>
          <w:sz w:val="28"/>
          <w:szCs w:val="28"/>
        </w:rPr>
      </w:pPr>
    </w:p>
    <w:p w:rsidR="005810E3" w:rsidRPr="001E05F3" w:rsidRDefault="005810E3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>33</w:t>
      </w:r>
      <w:r w:rsidRPr="001E05F3">
        <w:rPr>
          <w:rFonts w:eastAsia="Arial Unicode MS"/>
          <w:sz w:val="28"/>
          <w:szCs w:val="28"/>
        </w:rPr>
        <w:t xml:space="preserve"> человек</w:t>
      </w:r>
      <w:r>
        <w:rPr>
          <w:rFonts w:eastAsia="Arial Unicode MS"/>
          <w:sz w:val="28"/>
          <w:szCs w:val="28"/>
        </w:rPr>
        <w:t>а</w:t>
      </w:r>
      <w:r w:rsidRPr="001E05F3">
        <w:rPr>
          <w:rFonts w:eastAsia="Arial Unicode MS"/>
          <w:sz w:val="28"/>
          <w:szCs w:val="28"/>
        </w:rPr>
        <w:t xml:space="preserve">. </w:t>
      </w:r>
    </w:p>
    <w:p w:rsidR="005810E3" w:rsidRPr="001E05F3" w:rsidRDefault="005810E3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5810E3" w:rsidRPr="001E05F3" w:rsidRDefault="005810E3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5810E3" w:rsidRPr="001E05F3" w:rsidRDefault="005810E3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2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5810E3" w:rsidRDefault="005810E3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5810E3" w:rsidRPr="009536A3" w:rsidRDefault="005810E3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 спортзала,  с</w:t>
      </w:r>
      <w:r w:rsidRPr="009536A3">
        <w:rPr>
          <w:sz w:val="28"/>
          <w:szCs w:val="28"/>
          <w:lang w:eastAsia="en-US"/>
        </w:rPr>
        <w:t>портивная площадка при школе</w:t>
      </w:r>
      <w:r>
        <w:rPr>
          <w:sz w:val="28"/>
          <w:szCs w:val="28"/>
          <w:lang w:eastAsia="en-US"/>
        </w:rPr>
        <w:t>, хоккейный корт</w:t>
      </w:r>
      <w:r w:rsidRPr="009536A3">
        <w:rPr>
          <w:sz w:val="28"/>
          <w:szCs w:val="28"/>
          <w:lang w:eastAsia="en-US"/>
        </w:rPr>
        <w:t>;</w:t>
      </w:r>
    </w:p>
    <w:p w:rsidR="005810E3" w:rsidRPr="001E05F3" w:rsidRDefault="005810E3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5810E3" w:rsidRPr="001E05F3" w:rsidRDefault="005810E3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5810E3" w:rsidRPr="001E05F3" w:rsidRDefault="005810E3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5810E3" w:rsidRPr="001E05F3" w:rsidRDefault="005810E3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спортзала,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 и хоккейный корт</w:t>
      </w:r>
      <w:r w:rsidRPr="001E05F3">
        <w:rPr>
          <w:sz w:val="28"/>
          <w:szCs w:val="28"/>
        </w:rPr>
        <w:t>;</w:t>
      </w:r>
    </w:p>
    <w:p w:rsidR="005810E3" w:rsidRPr="001E05F3" w:rsidRDefault="005810E3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5810E3" w:rsidRDefault="005810E3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Кученяево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8,3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5810E3" w:rsidRPr="001E05F3" w:rsidRDefault="005810E3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810E3" w:rsidRPr="001E05F3" w:rsidRDefault="005810E3" w:rsidP="000D67A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5810E3" w:rsidRPr="00617D58" w:rsidRDefault="005810E3" w:rsidP="00DF191B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 xml:space="preserve">капитала и пр.). В настоящее время в </w:t>
      </w:r>
      <w:r>
        <w:rPr>
          <w:rStyle w:val="FontStyle12"/>
          <w:sz w:val="28"/>
          <w:szCs w:val="28"/>
        </w:rPr>
        <w:t>Республике</w:t>
      </w:r>
      <w:r w:rsidRPr="00617D58">
        <w:rPr>
          <w:rStyle w:val="FontStyle12"/>
          <w:sz w:val="28"/>
          <w:szCs w:val="28"/>
        </w:rPr>
        <w:t xml:space="preserve"> принимаются активные шаги</w:t>
      </w:r>
      <w:r>
        <w:rPr>
          <w:rStyle w:val="FontStyle12"/>
          <w:sz w:val="28"/>
          <w:szCs w:val="28"/>
        </w:rPr>
        <w:t xml:space="preserve"> п</w:t>
      </w:r>
      <w:r w:rsidRPr="00617D58">
        <w:rPr>
          <w:rStyle w:val="FontStyle12"/>
          <w:sz w:val="28"/>
          <w:szCs w:val="28"/>
        </w:rPr>
        <w:t>о</w:t>
      </w:r>
      <w:r>
        <w:rPr>
          <w:rStyle w:val="FontStyle12"/>
          <w:sz w:val="28"/>
          <w:szCs w:val="28"/>
        </w:rPr>
        <w:t xml:space="preserve"> </w:t>
      </w:r>
      <w:r w:rsidRPr="00617D58">
        <w:rPr>
          <w:rStyle w:val="FontStyle12"/>
          <w:sz w:val="28"/>
          <w:szCs w:val="28"/>
        </w:rPr>
        <w:t>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>здоровья, роста продолжительности жизни. Схемой территориального плани-</w:t>
      </w:r>
      <w:r w:rsidRPr="00617D58">
        <w:rPr>
          <w:rStyle w:val="FontStyle12"/>
          <w:sz w:val="28"/>
          <w:szCs w:val="28"/>
        </w:rPr>
        <w:br/>
        <w:t xml:space="preserve">рования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5810E3" w:rsidRPr="00617D58" w:rsidRDefault="005810E3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5810E3" w:rsidRPr="00617D58" w:rsidRDefault="005810E3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5810E3" w:rsidRDefault="005810E3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5810E3" w:rsidRPr="00617D58" w:rsidRDefault="005810E3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5810E3" w:rsidRPr="00617D58" w:rsidRDefault="005810E3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 xml:space="preserve">укрупненному показателю </w:t>
      </w:r>
      <w:r w:rsidRPr="00631108">
        <w:rPr>
          <w:rStyle w:val="FontStyle12"/>
          <w:sz w:val="28"/>
          <w:szCs w:val="28"/>
        </w:rPr>
        <w:t>(не более 40 га./1000человек);</w:t>
      </w:r>
    </w:p>
    <w:p w:rsidR="005810E3" w:rsidRPr="00617D58" w:rsidRDefault="005810E3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5810E3" w:rsidRDefault="005810E3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5810E3" w:rsidRPr="00617D58" w:rsidRDefault="005810E3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5810E3" w:rsidRPr="00617D58" w:rsidRDefault="005810E3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5810E3" w:rsidRPr="00617D58" w:rsidRDefault="005810E3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./га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5810E3" w:rsidRPr="00617D58" w:rsidRDefault="005810E3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>территории, неудобья,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961A9D">
        <w:rPr>
          <w:rStyle w:val="FontStyle11"/>
          <w:b w:val="0"/>
          <w:bCs w:val="0"/>
          <w:sz w:val="28"/>
          <w:szCs w:val="28"/>
        </w:rPr>
        <w:t>244,2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5810E3" w:rsidRDefault="005810E3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750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5810E3" w:rsidRPr="00617D58" w:rsidRDefault="005810E3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bookmarkEnd w:id="0"/>
    <w:p w:rsidR="005810E3" w:rsidRPr="008F6D3E" w:rsidRDefault="005810E3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Среди</w:t>
      </w:r>
      <w:r>
        <w:rPr>
          <w:rStyle w:val="FontStyle11"/>
          <w:b w:val="0"/>
          <w:bCs w:val="0"/>
          <w:sz w:val="28"/>
          <w:szCs w:val="28"/>
        </w:rPr>
        <w:t xml:space="preserve"> </w:t>
      </w:r>
      <w:r w:rsidRPr="008F6D3E">
        <w:rPr>
          <w:rStyle w:val="FontStyle11"/>
          <w:b w:val="0"/>
          <w:bCs w:val="0"/>
          <w:sz w:val="28"/>
          <w:szCs w:val="28"/>
        </w:rPr>
        <w:t xml:space="preserve">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5810E3" w:rsidRPr="008F6D3E" w:rsidRDefault="005810E3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5810E3" w:rsidRPr="008F6D3E" w:rsidRDefault="005810E3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5810E3" w:rsidRPr="008F6D3E" w:rsidRDefault="005810E3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5810E3" w:rsidRPr="008F6D3E" w:rsidRDefault="005810E3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5810E3" w:rsidRPr="008F6D3E" w:rsidRDefault="005810E3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5810E3" w:rsidRPr="008F6D3E" w:rsidRDefault="005810E3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5810E3" w:rsidRPr="008F6D3E" w:rsidRDefault="005810E3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5810E3" w:rsidRPr="00101098" w:rsidRDefault="005810E3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>1 жителя по поселению 13,33 м2</w:t>
      </w:r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 xml:space="preserve">довести этот показатель до 26-27 м2.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101098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м2.</w:t>
      </w:r>
    </w:p>
    <w:p w:rsidR="005810E3" w:rsidRPr="006661B8" w:rsidRDefault="005810E3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5810E3" w:rsidRPr="006661B8" w:rsidRDefault="005810E3" w:rsidP="006661B8">
      <w:pPr>
        <w:pStyle w:val="ListParagraph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5810E3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0E3" w:rsidRPr="003A389F" w:rsidRDefault="005810E3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0E3" w:rsidRPr="003A389F" w:rsidRDefault="005810E3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0E3" w:rsidRPr="003A389F" w:rsidRDefault="005810E3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м2</w:t>
            </w:r>
          </w:p>
        </w:tc>
      </w:tr>
      <w:tr w:rsidR="005810E3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0E3" w:rsidRPr="003A389F" w:rsidRDefault="005810E3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0E3" w:rsidRPr="003A389F" w:rsidRDefault="005810E3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0E3" w:rsidRPr="003A389F" w:rsidRDefault="005810E3" w:rsidP="00692DB1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15100</w:t>
            </w:r>
          </w:p>
        </w:tc>
      </w:tr>
      <w:tr w:rsidR="005810E3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0E3" w:rsidRPr="003A389F" w:rsidRDefault="005810E3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0E3" w:rsidRPr="003A389F" w:rsidRDefault="005810E3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0E3" w:rsidRPr="003A389F" w:rsidRDefault="005810E3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15500</w:t>
            </w:r>
          </w:p>
        </w:tc>
      </w:tr>
      <w:tr w:rsidR="005810E3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10E3" w:rsidRPr="003A389F" w:rsidRDefault="005810E3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10E3" w:rsidRPr="003A389F" w:rsidRDefault="005810E3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0E3" w:rsidRPr="003A389F" w:rsidRDefault="005810E3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A389F">
              <w:rPr>
                <w:rStyle w:val="FontStyle13"/>
                <w:i w:val="0"/>
                <w:iCs w:val="0"/>
                <w:sz w:val="28"/>
                <w:szCs w:val="28"/>
              </w:rPr>
              <w:t>16000</w:t>
            </w:r>
          </w:p>
        </w:tc>
      </w:tr>
    </w:tbl>
    <w:p w:rsidR="005810E3" w:rsidRPr="008F6D3E" w:rsidRDefault="005810E3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5810E3" w:rsidRPr="008F6D3E" w:rsidRDefault="005810E3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5810E3" w:rsidRPr="008F6D3E" w:rsidRDefault="005810E3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5810E3" w:rsidRPr="008F6D3E" w:rsidRDefault="005810E3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5810E3" w:rsidRPr="00792AE8" w:rsidRDefault="005810E3" w:rsidP="00322E38"/>
    <w:p w:rsidR="005810E3" w:rsidRPr="001E05F3" w:rsidRDefault="005810E3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5810E3" w:rsidRDefault="005810E3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1E05F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Ардатовского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5810E3" w:rsidRDefault="005810E3" w:rsidP="00AF3E5A">
      <w:pPr>
        <w:pStyle w:val="a1"/>
        <w:numPr>
          <w:ilvl w:val="0"/>
          <w:numId w:val="7"/>
        </w:numPr>
        <w:suppressAutoHyphens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Градостроительный кодекс Российской Федерации от 29 декабря 2004 года №190-ФЗ.     </w:t>
      </w:r>
    </w:p>
    <w:p w:rsidR="005810E3" w:rsidRDefault="005810E3" w:rsidP="00AF3E5A">
      <w:pPr>
        <w:pStyle w:val="a1"/>
        <w:numPr>
          <w:ilvl w:val="0"/>
          <w:numId w:val="7"/>
        </w:numPr>
        <w:suppressAutoHyphens/>
        <w:ind w:left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5810E3" w:rsidRPr="00332222" w:rsidRDefault="005810E3" w:rsidP="00AF3E5A">
      <w:pPr>
        <w:rPr>
          <w:rFonts w:ascii="Times New Roman CYR" w:hAnsi="Times New Roman CYR" w:cs="Times New Roman CYR"/>
          <w:sz w:val="28"/>
          <w:szCs w:val="28"/>
        </w:rPr>
      </w:pPr>
      <w:r w:rsidRPr="00332222">
        <w:rPr>
          <w:sz w:val="28"/>
          <w:szCs w:val="28"/>
        </w:rPr>
        <w:t xml:space="preserve">     3.</w:t>
      </w:r>
      <w:r w:rsidRPr="00332222">
        <w:rPr>
          <w:rFonts w:ascii="Times New Roman CYR" w:hAnsi="Times New Roman CYR" w:cs="Times New Roman CYR"/>
          <w:sz w:val="28"/>
          <w:szCs w:val="28"/>
        </w:rPr>
        <w:t xml:space="preserve"> 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810E3" w:rsidRPr="00332222" w:rsidRDefault="005810E3" w:rsidP="00AF3E5A">
      <w:pPr>
        <w:suppressAutoHyphens/>
        <w:ind w:left="376"/>
        <w:jc w:val="both"/>
        <w:rPr>
          <w:sz w:val="28"/>
          <w:szCs w:val="28"/>
        </w:rPr>
      </w:pPr>
      <w:r w:rsidRPr="00332222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>
        <w:rPr>
          <w:sz w:val="28"/>
          <w:szCs w:val="28"/>
        </w:rPr>
        <w:t>.</w:t>
      </w:r>
      <w:r w:rsidRPr="0033222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810E3" w:rsidRDefault="005810E3" w:rsidP="00AF3E5A">
      <w:pPr>
        <w:rPr>
          <w:color w:val="000000"/>
          <w:sz w:val="28"/>
          <w:szCs w:val="28"/>
          <w:shd w:val="clear" w:color="auto" w:fill="FFFFFF"/>
        </w:rPr>
      </w:pPr>
      <w:r w:rsidRPr="00332222">
        <w:rPr>
          <w:color w:val="000000"/>
          <w:sz w:val="28"/>
          <w:szCs w:val="28"/>
          <w:shd w:val="clear" w:color="auto" w:fill="FFFFFF"/>
        </w:rPr>
        <w:t xml:space="preserve">     5.  Закон Республики Мордовия от 1 октября 2008 г. N 94-З "О Стратегии социально-экономического развития Республики Мордовия до 2025 года</w:t>
      </w:r>
      <w:r>
        <w:rPr>
          <w:color w:val="000000"/>
          <w:sz w:val="28"/>
          <w:szCs w:val="28"/>
          <w:shd w:val="clear" w:color="auto" w:fill="FFFFFF"/>
        </w:rPr>
        <w:t>».</w:t>
      </w:r>
    </w:p>
    <w:p w:rsidR="005810E3" w:rsidRPr="00C63C87" w:rsidRDefault="005810E3" w:rsidP="00692DB1">
      <w:pPr>
        <w:pStyle w:val="ListParagraph"/>
        <w:suppressAutoHyphens/>
        <w:ind w:left="426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6.</w:t>
      </w:r>
      <w:r w:rsidRPr="00C63C87">
        <w:rPr>
          <w:b/>
          <w:bCs/>
          <w:sz w:val="28"/>
          <w:szCs w:val="28"/>
          <w:lang w:val="ru-RU"/>
        </w:rPr>
        <w:t xml:space="preserve">   </w:t>
      </w:r>
      <w:r w:rsidRPr="00C63C87">
        <w:rPr>
          <w:sz w:val="28"/>
          <w:szCs w:val="28"/>
          <w:lang w:val="ru-RU"/>
        </w:rPr>
        <w:t xml:space="preserve"> Генеральный план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Кученяевского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>
        <w:rPr>
          <w:sz w:val="28"/>
          <w:szCs w:val="28"/>
          <w:lang w:val="ru-RU"/>
        </w:rPr>
        <w:t>Ардатовского</w:t>
      </w:r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Кученяевского</w:t>
      </w:r>
      <w:r w:rsidRPr="00C63C87">
        <w:rPr>
          <w:sz w:val="28"/>
          <w:szCs w:val="28"/>
          <w:lang w:val="ru-RU"/>
        </w:rPr>
        <w:t xml:space="preserve"> сельского поселения от </w:t>
      </w:r>
      <w:r w:rsidRPr="0055106A">
        <w:rPr>
          <w:sz w:val="28"/>
          <w:szCs w:val="28"/>
          <w:lang w:val="ru-RU"/>
        </w:rPr>
        <w:t xml:space="preserve">22 сентября 2012 года № </w:t>
      </w:r>
      <w:r>
        <w:rPr>
          <w:sz w:val="28"/>
          <w:szCs w:val="28"/>
          <w:lang w:val="ru-RU"/>
        </w:rPr>
        <w:t>28.</w:t>
      </w:r>
    </w:p>
    <w:p w:rsidR="005810E3" w:rsidRPr="00C63C87" w:rsidRDefault="005810E3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5810E3" w:rsidRDefault="005810E3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5810E3" w:rsidRDefault="005810E3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5810E3" w:rsidRPr="001E05F3" w:rsidRDefault="005810E3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5810E3" w:rsidRPr="001E05F3" w:rsidRDefault="005810E3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5810E3" w:rsidRPr="001E05F3" w:rsidRDefault="005810E3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5810E3" w:rsidRPr="001E05F3" w:rsidRDefault="005810E3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5810E3" w:rsidRPr="001E05F3" w:rsidRDefault="005810E3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5810E3" w:rsidRPr="001E05F3" w:rsidRDefault="005810E3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5810E3" w:rsidRPr="001E05F3" w:rsidRDefault="005810E3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810E3" w:rsidRPr="001E05F3" w:rsidRDefault="005810E3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5810E3" w:rsidRDefault="005810E3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5810E3" w:rsidRDefault="005810E3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</w:t>
      </w:r>
      <w:r w:rsidRPr="00322524">
        <w:rPr>
          <w:rFonts w:ascii="Times New Roman CYR" w:hAnsi="Times New Roman CYR" w:cs="Times New Roman CYR"/>
          <w:sz w:val="28"/>
          <w:szCs w:val="28"/>
        </w:rPr>
        <w:t>.</w:t>
      </w:r>
      <w:r w:rsidRPr="0055106A">
        <w:rPr>
          <w:rFonts w:ascii="Times New Roman CYR" w:hAnsi="Times New Roman CYR" w:cs="Times New Roman CYR"/>
          <w:sz w:val="28"/>
          <w:szCs w:val="28"/>
        </w:rPr>
        <w:t>Реконструкция общеобразовательной школы.</w:t>
      </w:r>
    </w:p>
    <w:p w:rsidR="005810E3" w:rsidRPr="00F84484" w:rsidRDefault="005810E3" w:rsidP="00C63C87">
      <w:pPr>
        <w:rPr>
          <w:rFonts w:ascii="Times New Roman CYR" w:hAnsi="Times New Roman CYR" w:cs="Times New Roman CYR"/>
          <w:sz w:val="28"/>
          <w:szCs w:val="28"/>
        </w:rPr>
      </w:pPr>
      <w:r w:rsidRPr="00F84484">
        <w:rPr>
          <w:rFonts w:ascii="Times New Roman CYR" w:hAnsi="Times New Roman CYR" w:cs="Times New Roman CYR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Строительство ФАП.</w:t>
      </w:r>
    </w:p>
    <w:p w:rsidR="005810E3" w:rsidRDefault="005810E3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5810E3" w:rsidRDefault="005810E3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5810E3" w:rsidRDefault="005810E3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810E3" w:rsidRPr="001E05F3" w:rsidRDefault="005810E3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11 860,0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5810E3" w:rsidRPr="002C05DD" w:rsidRDefault="005810E3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2018 год -    </w:t>
      </w:r>
      <w:r>
        <w:rPr>
          <w:sz w:val="28"/>
          <w:szCs w:val="28"/>
        </w:rPr>
        <w:t>18 30,0 тыс. рублей</w:t>
      </w:r>
      <w:r w:rsidRPr="002C05DD">
        <w:rPr>
          <w:sz w:val="28"/>
          <w:szCs w:val="28"/>
        </w:rPr>
        <w:t xml:space="preserve">; </w:t>
      </w:r>
    </w:p>
    <w:p w:rsidR="005810E3" w:rsidRPr="008E4FF3" w:rsidRDefault="005810E3" w:rsidP="00FE7100">
      <w:pPr>
        <w:spacing w:after="120"/>
        <w:jc w:val="both"/>
        <w:rPr>
          <w:sz w:val="28"/>
          <w:szCs w:val="28"/>
        </w:rPr>
      </w:pPr>
      <w:r w:rsidRPr="008E4FF3">
        <w:rPr>
          <w:sz w:val="28"/>
          <w:szCs w:val="28"/>
        </w:rPr>
        <w:t>2020 год -    5 030,0  тыс.</w:t>
      </w:r>
      <w:r>
        <w:rPr>
          <w:sz w:val="28"/>
          <w:szCs w:val="28"/>
        </w:rPr>
        <w:t xml:space="preserve"> </w:t>
      </w:r>
      <w:r w:rsidRPr="008E4FF3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5810E3" w:rsidRPr="004C2A0A" w:rsidRDefault="005810E3" w:rsidP="00FE7100">
      <w:pPr>
        <w:spacing w:after="120"/>
        <w:jc w:val="both"/>
        <w:rPr>
          <w:sz w:val="28"/>
          <w:szCs w:val="28"/>
        </w:rPr>
      </w:pPr>
      <w:r w:rsidRPr="008E4FF3">
        <w:rPr>
          <w:sz w:val="28"/>
          <w:szCs w:val="28"/>
        </w:rPr>
        <w:t>2021-2026 годы -    5 000,0 тыс. рублей</w:t>
      </w:r>
      <w:r>
        <w:rPr>
          <w:sz w:val="28"/>
          <w:szCs w:val="28"/>
        </w:rPr>
        <w:t>.</w:t>
      </w:r>
    </w:p>
    <w:p w:rsidR="005810E3" w:rsidRPr="001E05F3" w:rsidRDefault="005810E3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5810E3" w:rsidRPr="00A00AD0" w:rsidRDefault="005810E3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5810E3" w:rsidRDefault="005810E3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810E3" w:rsidRDefault="005810E3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810E3" w:rsidRDefault="005810E3" w:rsidP="00FE7100">
      <w:pPr>
        <w:jc w:val="both"/>
        <w:sectPr w:rsidR="005810E3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841"/>
        <w:gridCol w:w="142"/>
        <w:gridCol w:w="9"/>
        <w:gridCol w:w="1275"/>
        <w:gridCol w:w="1274"/>
        <w:gridCol w:w="1697"/>
        <w:gridCol w:w="139"/>
        <w:gridCol w:w="1560"/>
      </w:tblGrid>
      <w:tr w:rsidR="005810E3" w:rsidRPr="00CE3380">
        <w:trPr>
          <w:trHeight w:val="287"/>
          <w:tblHeader/>
        </w:trPr>
        <w:tc>
          <w:tcPr>
            <w:tcW w:w="15310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5810E3" w:rsidRDefault="005810E3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5810E3" w:rsidRDefault="005810E3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5810E3" w:rsidRPr="00CE3380" w:rsidRDefault="005810E3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5810E3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5810E3" w:rsidRPr="00871BFF" w:rsidRDefault="005810E3" w:rsidP="00145ABA">
            <w:pPr>
              <w:jc w:val="center"/>
            </w:pPr>
            <w: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5810E3" w:rsidRPr="00871BFF" w:rsidRDefault="005810E3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5810E3" w:rsidRPr="00871BFF" w:rsidRDefault="005810E3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5810E3" w:rsidRPr="00871BFF" w:rsidRDefault="005810E3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7"/>
            <w:tcBorders>
              <w:bottom w:val="single" w:sz="4" w:space="0" w:color="auto"/>
            </w:tcBorders>
            <w:vAlign w:val="center"/>
          </w:tcPr>
          <w:p w:rsidR="005810E3" w:rsidRDefault="005810E3" w:rsidP="00145ABA">
            <w:pPr>
              <w:jc w:val="center"/>
            </w:pPr>
          </w:p>
          <w:p w:rsidR="005810E3" w:rsidRPr="00871BFF" w:rsidRDefault="005810E3" w:rsidP="00145ABA">
            <w:pPr>
              <w:jc w:val="center"/>
            </w:pPr>
            <w:r>
              <w:t>Объем финансирования, тыс.рублей</w:t>
            </w:r>
          </w:p>
        </w:tc>
        <w:tc>
          <w:tcPr>
            <w:tcW w:w="1836" w:type="dxa"/>
            <w:gridSpan w:val="2"/>
            <w:vMerge w:val="restart"/>
          </w:tcPr>
          <w:p w:rsidR="005810E3" w:rsidRPr="00871BFF" w:rsidRDefault="005810E3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5810E3" w:rsidRPr="00871BFF" w:rsidRDefault="005810E3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5810E3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5810E3" w:rsidRDefault="005810E3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5810E3" w:rsidRDefault="005810E3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5810E3" w:rsidRDefault="005810E3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5810E3" w:rsidRDefault="005810E3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5810E3" w:rsidRDefault="005810E3" w:rsidP="00145ABA">
            <w:pPr>
              <w:jc w:val="center"/>
            </w:pPr>
            <w:r>
              <w:t>Всего</w:t>
            </w:r>
          </w:p>
          <w:p w:rsidR="005810E3" w:rsidRDefault="005810E3" w:rsidP="00145ABA">
            <w:pPr>
              <w:jc w:val="center"/>
            </w:pPr>
          </w:p>
        </w:tc>
        <w:tc>
          <w:tcPr>
            <w:tcW w:w="467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5810E3" w:rsidRPr="00871BFF" w:rsidRDefault="005810E3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5810E3" w:rsidRPr="00871BFF" w:rsidRDefault="005810E3" w:rsidP="00145ABA">
            <w:pPr>
              <w:jc w:val="center"/>
            </w:pPr>
          </w:p>
        </w:tc>
      </w:tr>
      <w:tr w:rsidR="005810E3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5810E3" w:rsidRDefault="005810E3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5810E3" w:rsidRDefault="005810E3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5810E3" w:rsidRDefault="005810E3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5810E3" w:rsidRDefault="005810E3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5810E3" w:rsidRDefault="005810E3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5810E3" w:rsidRPr="00871BFF" w:rsidRDefault="005810E3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5810E3" w:rsidRPr="00871BFF" w:rsidRDefault="005810E3" w:rsidP="00145ABA">
            <w:pPr>
              <w:jc w:val="center"/>
            </w:pPr>
          </w:p>
        </w:tc>
      </w:tr>
      <w:tr w:rsidR="005810E3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5810E3" w:rsidRPr="00871BFF" w:rsidRDefault="005810E3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3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5810E3" w:rsidRPr="00871BFF" w:rsidRDefault="005810E3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11</w:t>
            </w:r>
          </w:p>
        </w:tc>
      </w:tr>
      <w:tr w:rsidR="005810E3" w:rsidRPr="00871BFF">
        <w:trPr>
          <w:trHeight w:val="427"/>
        </w:trPr>
        <w:tc>
          <w:tcPr>
            <w:tcW w:w="713" w:type="dxa"/>
            <w:vAlign w:val="center"/>
          </w:tcPr>
          <w:p w:rsidR="005810E3" w:rsidRPr="00871BFF" w:rsidRDefault="005810E3" w:rsidP="00145ABA">
            <w:r w:rsidRPr="00871BFF">
              <w:t>1</w:t>
            </w:r>
          </w:p>
        </w:tc>
        <w:tc>
          <w:tcPr>
            <w:tcW w:w="14597" w:type="dxa"/>
            <w:gridSpan w:val="13"/>
            <w:vAlign w:val="center"/>
          </w:tcPr>
          <w:p w:rsidR="005810E3" w:rsidRPr="00871BFF" w:rsidRDefault="005810E3" w:rsidP="00C44328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Кученяевского</w:t>
            </w:r>
            <w:r>
              <w:t xml:space="preserve"> сельского поселения Ардатовского муниципального района на 2016-2026 годы</w:t>
            </w:r>
          </w:p>
        </w:tc>
      </w:tr>
      <w:tr w:rsidR="005810E3" w:rsidRPr="00871BFF">
        <w:trPr>
          <w:trHeight w:val="427"/>
        </w:trPr>
        <w:tc>
          <w:tcPr>
            <w:tcW w:w="713" w:type="dxa"/>
            <w:vAlign w:val="center"/>
          </w:tcPr>
          <w:p w:rsidR="005810E3" w:rsidRPr="00871BFF" w:rsidRDefault="005810E3" w:rsidP="00145ABA">
            <w:r w:rsidRPr="00871BFF">
              <w:t>1.1</w:t>
            </w:r>
          </w:p>
        </w:tc>
        <w:tc>
          <w:tcPr>
            <w:tcW w:w="14597" w:type="dxa"/>
            <w:gridSpan w:val="13"/>
            <w:vAlign w:val="center"/>
          </w:tcPr>
          <w:p w:rsidR="005810E3" w:rsidRPr="00871BFF" w:rsidRDefault="005810E3" w:rsidP="00C44328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Кученяевского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5810E3" w:rsidRPr="00871BFF">
        <w:trPr>
          <w:trHeight w:val="409"/>
        </w:trPr>
        <w:tc>
          <w:tcPr>
            <w:tcW w:w="713" w:type="dxa"/>
            <w:vAlign w:val="center"/>
          </w:tcPr>
          <w:p w:rsidR="005810E3" w:rsidRPr="00871BFF" w:rsidRDefault="005810E3" w:rsidP="00145ABA">
            <w:r w:rsidRPr="00871BFF">
              <w:t>1.1.1</w:t>
            </w:r>
          </w:p>
        </w:tc>
        <w:tc>
          <w:tcPr>
            <w:tcW w:w="14597" w:type="dxa"/>
            <w:gridSpan w:val="13"/>
            <w:vAlign w:val="center"/>
          </w:tcPr>
          <w:p w:rsidR="005810E3" w:rsidRPr="00871BFF" w:rsidRDefault="005810E3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5810E3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5810E3" w:rsidRPr="009C6AF5" w:rsidRDefault="005810E3" w:rsidP="00145ABA">
            <w:r>
              <w:rPr>
                <w:rFonts w:ascii="Times New Roman CYR" w:hAnsi="Times New Roman CYR" w:cs="Times New Roman CYR"/>
              </w:rPr>
              <w:t>Реконструкция</w:t>
            </w:r>
            <w:r w:rsidRPr="009C6AF5">
              <w:rPr>
                <w:rFonts w:ascii="Times New Roman CYR" w:hAnsi="Times New Roman CYR" w:cs="Times New Roman CYR"/>
              </w:rPr>
              <w:t xml:space="preserve"> общеобразовательной школы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983" w:type="dxa"/>
            <w:gridSpan w:val="2"/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5810E3" w:rsidRPr="00871BFF" w:rsidRDefault="005810E3" w:rsidP="00145ABA"/>
        </w:tc>
        <w:tc>
          <w:tcPr>
            <w:tcW w:w="1560" w:type="dxa"/>
            <w:vMerge w:val="restart"/>
            <w:vAlign w:val="center"/>
          </w:tcPr>
          <w:p w:rsidR="005810E3" w:rsidRDefault="005810E3" w:rsidP="00145ABA"/>
          <w:p w:rsidR="005810E3" w:rsidRDefault="005810E3" w:rsidP="00145ABA"/>
          <w:p w:rsidR="005810E3" w:rsidRDefault="005810E3" w:rsidP="00145ABA"/>
          <w:p w:rsidR="005810E3" w:rsidRDefault="005810E3" w:rsidP="00145ABA"/>
          <w:p w:rsidR="005810E3" w:rsidRDefault="005810E3" w:rsidP="00145ABA"/>
          <w:p w:rsidR="005810E3" w:rsidRDefault="005810E3" w:rsidP="00145ABA"/>
          <w:p w:rsidR="005810E3" w:rsidRDefault="005810E3" w:rsidP="00145ABA"/>
          <w:p w:rsidR="005810E3" w:rsidRDefault="005810E3" w:rsidP="00145ABA">
            <w:r>
              <w:t>Кученяевское сельское поселение</w:t>
            </w:r>
          </w:p>
          <w:p w:rsidR="005810E3" w:rsidRDefault="005810E3" w:rsidP="00145ABA"/>
          <w:p w:rsidR="005810E3" w:rsidRDefault="005810E3" w:rsidP="00145ABA"/>
          <w:p w:rsidR="005810E3" w:rsidRDefault="005810E3" w:rsidP="00145ABA"/>
          <w:p w:rsidR="005810E3" w:rsidRDefault="005810E3" w:rsidP="00145ABA"/>
          <w:p w:rsidR="005810E3" w:rsidRDefault="005810E3" w:rsidP="00145ABA"/>
          <w:p w:rsidR="005810E3" w:rsidRDefault="005810E3" w:rsidP="00145ABA"/>
          <w:p w:rsidR="005810E3" w:rsidRPr="00871BFF" w:rsidRDefault="005810E3" w:rsidP="00145ABA"/>
        </w:tc>
      </w:tr>
      <w:tr w:rsidR="005810E3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5810E3" w:rsidRPr="00AA75D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810E3" w:rsidRPr="00AA75D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gridSpan w:val="2"/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5810E3" w:rsidRPr="00AA75DF" w:rsidRDefault="005810E3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5810E3" w:rsidRPr="00871BFF" w:rsidRDefault="005810E3" w:rsidP="00145ABA"/>
        </w:tc>
      </w:tr>
      <w:tr w:rsidR="005810E3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5810E3" w:rsidRPr="00AA75D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810E3" w:rsidRPr="002C05DD" w:rsidRDefault="005810E3" w:rsidP="00145ABA">
            <w:pPr>
              <w:ind w:left="-107" w:right="-108"/>
              <w:jc w:val="center"/>
            </w:pPr>
          </w:p>
        </w:tc>
        <w:tc>
          <w:tcPr>
            <w:tcW w:w="983" w:type="dxa"/>
            <w:gridSpan w:val="2"/>
            <w:vAlign w:val="center"/>
          </w:tcPr>
          <w:p w:rsidR="005810E3" w:rsidRPr="002C05DD" w:rsidRDefault="005810E3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5810E3" w:rsidRPr="002C05DD" w:rsidRDefault="005810E3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5810E3" w:rsidRPr="002C05DD" w:rsidRDefault="005810E3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5810E3" w:rsidRPr="002C05DD" w:rsidRDefault="005810E3" w:rsidP="00145ABA"/>
        </w:tc>
        <w:tc>
          <w:tcPr>
            <w:tcW w:w="1560" w:type="dxa"/>
            <w:vMerge/>
            <w:vAlign w:val="center"/>
          </w:tcPr>
          <w:p w:rsidR="005810E3" w:rsidRPr="00871BFF" w:rsidRDefault="005810E3" w:rsidP="00145ABA"/>
        </w:tc>
      </w:tr>
      <w:tr w:rsidR="005810E3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5810E3" w:rsidRPr="004F7932" w:rsidRDefault="005810E3" w:rsidP="00C228EA">
            <w:pPr>
              <w:ind w:left="-107" w:right="-108"/>
            </w:pPr>
            <w:r>
              <w:t>5 030,0</w:t>
            </w:r>
          </w:p>
        </w:tc>
        <w:tc>
          <w:tcPr>
            <w:tcW w:w="1133" w:type="dxa"/>
            <w:vAlign w:val="center"/>
          </w:tcPr>
          <w:p w:rsidR="005810E3" w:rsidRPr="004F7932" w:rsidRDefault="005810E3" w:rsidP="00C228EA">
            <w:pPr>
              <w:ind w:left="-107" w:right="-108"/>
              <w:jc w:val="center"/>
            </w:pPr>
            <w:r>
              <w:t>3 500,0</w:t>
            </w:r>
          </w:p>
        </w:tc>
        <w:tc>
          <w:tcPr>
            <w:tcW w:w="983" w:type="dxa"/>
            <w:gridSpan w:val="2"/>
            <w:vAlign w:val="center"/>
          </w:tcPr>
          <w:p w:rsidR="005810E3" w:rsidRPr="004F7932" w:rsidRDefault="005810E3" w:rsidP="00C228EA">
            <w:pPr>
              <w:ind w:left="-107" w:right="-108"/>
              <w:jc w:val="center"/>
            </w:pPr>
            <w:r>
              <w:t>1 500,0</w:t>
            </w:r>
          </w:p>
        </w:tc>
        <w:tc>
          <w:tcPr>
            <w:tcW w:w="1284" w:type="dxa"/>
            <w:gridSpan w:val="2"/>
            <w:vAlign w:val="center"/>
          </w:tcPr>
          <w:p w:rsidR="005810E3" w:rsidRPr="004F7932" w:rsidRDefault="005810E3" w:rsidP="00C228E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vAlign w:val="center"/>
          </w:tcPr>
          <w:p w:rsidR="005810E3" w:rsidRPr="002C05DD" w:rsidRDefault="005810E3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5810E3" w:rsidRPr="002C05DD" w:rsidRDefault="005810E3" w:rsidP="00145ABA"/>
        </w:tc>
        <w:tc>
          <w:tcPr>
            <w:tcW w:w="1560" w:type="dxa"/>
            <w:vMerge/>
            <w:vAlign w:val="center"/>
          </w:tcPr>
          <w:p w:rsidR="005810E3" w:rsidRPr="00871BFF" w:rsidRDefault="005810E3" w:rsidP="00145ABA"/>
        </w:tc>
      </w:tr>
      <w:tr w:rsidR="005810E3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5810E3" w:rsidRPr="004F7932" w:rsidRDefault="005810E3" w:rsidP="006A454F">
            <w:pPr>
              <w:ind w:left="-107" w:right="-108"/>
            </w:pPr>
            <w:r>
              <w:t>5 000,0</w:t>
            </w:r>
          </w:p>
        </w:tc>
        <w:tc>
          <w:tcPr>
            <w:tcW w:w="1133" w:type="dxa"/>
            <w:vAlign w:val="center"/>
          </w:tcPr>
          <w:p w:rsidR="005810E3" w:rsidRPr="004F7932" w:rsidRDefault="005810E3" w:rsidP="006A454F">
            <w:pPr>
              <w:ind w:left="-107" w:right="-108"/>
              <w:jc w:val="center"/>
            </w:pPr>
            <w:r>
              <w:t>3 500,0</w:t>
            </w:r>
          </w:p>
        </w:tc>
        <w:tc>
          <w:tcPr>
            <w:tcW w:w="983" w:type="dxa"/>
            <w:gridSpan w:val="2"/>
            <w:vAlign w:val="center"/>
          </w:tcPr>
          <w:p w:rsidR="005810E3" w:rsidRPr="004F7932" w:rsidRDefault="005810E3" w:rsidP="00C0711C">
            <w:pPr>
              <w:ind w:left="-107" w:right="-108"/>
              <w:jc w:val="center"/>
            </w:pPr>
            <w:r>
              <w:t>1 500,0</w:t>
            </w:r>
          </w:p>
        </w:tc>
        <w:tc>
          <w:tcPr>
            <w:tcW w:w="1284" w:type="dxa"/>
            <w:gridSpan w:val="2"/>
            <w:vAlign w:val="center"/>
          </w:tcPr>
          <w:p w:rsidR="005810E3" w:rsidRPr="004F7932" w:rsidRDefault="005810E3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5810E3" w:rsidRPr="00871BFF" w:rsidRDefault="005810E3" w:rsidP="00145ABA"/>
        </w:tc>
      </w:tr>
      <w:tr w:rsidR="005810E3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AA75D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AA75D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5810E3" w:rsidRPr="00871BFF" w:rsidRDefault="005810E3" w:rsidP="00145ABA"/>
        </w:tc>
      </w:tr>
      <w:tr w:rsidR="005810E3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4F7932" w:rsidRDefault="005810E3" w:rsidP="00C228EA">
            <w:pPr>
              <w:ind w:left="-107" w:right="-108"/>
            </w:pPr>
            <w:r w:rsidRPr="004F7932">
              <w:t>10 030,0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4F7932" w:rsidRDefault="005810E3" w:rsidP="00C228EA">
            <w:pPr>
              <w:ind w:left="-107" w:right="-108"/>
              <w:jc w:val="center"/>
            </w:pPr>
            <w:r w:rsidRPr="004F7932">
              <w:t>7 000,0</w:t>
            </w: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4F7932" w:rsidRDefault="005810E3" w:rsidP="00C228EA">
            <w:pPr>
              <w:ind w:left="-107" w:right="-108"/>
              <w:jc w:val="center"/>
            </w:pPr>
            <w:r w:rsidRPr="004F7932">
              <w:t>3 000,0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4F7932" w:rsidRDefault="005810E3" w:rsidP="00C228EA">
            <w:pPr>
              <w:ind w:left="-107" w:right="-108"/>
              <w:jc w:val="center"/>
            </w:pPr>
            <w:r w:rsidRPr="004F7932">
              <w:t>30,0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10E3" w:rsidRPr="00871BFF" w:rsidRDefault="005810E3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5810E3" w:rsidRPr="00871BFF" w:rsidRDefault="005810E3" w:rsidP="00145ABA"/>
        </w:tc>
      </w:tr>
      <w:tr w:rsidR="005810E3" w:rsidRPr="00871BFF">
        <w:trPr>
          <w:trHeight w:val="447"/>
        </w:trPr>
        <w:tc>
          <w:tcPr>
            <w:tcW w:w="713" w:type="dxa"/>
            <w:vAlign w:val="center"/>
          </w:tcPr>
          <w:p w:rsidR="005810E3" w:rsidRPr="00871BFF" w:rsidRDefault="005810E3" w:rsidP="00145ABA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3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Задача</w:t>
            </w:r>
            <w:r w:rsidRPr="00477872">
              <w:t xml:space="preserve">: </w:t>
            </w:r>
            <w:r>
              <w:t xml:space="preserve">улучшение условий проживаний населения </w:t>
            </w:r>
            <w:r w:rsidRPr="00477872">
              <w:rPr>
                <w:rFonts w:ascii="Times New Roman CYR" w:hAnsi="Times New Roman CYR" w:cs="Times New Roman CYR"/>
              </w:rPr>
              <w:t xml:space="preserve"> жизни за счет строительства, реконструкции и ремонта </w:t>
            </w:r>
            <w:r>
              <w:rPr>
                <w:rFonts w:ascii="Times New Roman CYR" w:hAnsi="Times New Roman CYR" w:cs="Times New Roman CYR"/>
              </w:rPr>
              <w:t>объектов зравоохранения</w:t>
            </w:r>
          </w:p>
        </w:tc>
      </w:tr>
      <w:tr w:rsidR="005810E3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5810E3" w:rsidRPr="00871BFF" w:rsidRDefault="005810E3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5810E3" w:rsidRPr="00871BFF" w:rsidRDefault="005810E3" w:rsidP="00145ABA">
            <w:r>
              <w:rPr>
                <w:rFonts w:ascii="Times New Roman CYR" w:hAnsi="Times New Roman CYR" w:cs="Times New Roman CYR"/>
                <w:sz w:val="28"/>
                <w:szCs w:val="28"/>
              </w:rPr>
              <w:t>Проектирование и строительство ФАП</w:t>
            </w:r>
          </w:p>
        </w:tc>
        <w:tc>
          <w:tcPr>
            <w:tcW w:w="713" w:type="dxa"/>
            <w:vMerge w:val="restart"/>
            <w:vAlign w:val="center"/>
          </w:tcPr>
          <w:p w:rsidR="005810E3" w:rsidRPr="00871BFF" w:rsidRDefault="005810E3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841" w:type="dxa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426" w:type="dxa"/>
            <w:gridSpan w:val="3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810E3" w:rsidRPr="00E4550F" w:rsidRDefault="005810E3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5810E3" w:rsidRPr="00AA75DF" w:rsidRDefault="005810E3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 w:val="restart"/>
            <w:vAlign w:val="center"/>
          </w:tcPr>
          <w:p w:rsidR="005810E3" w:rsidRPr="00F84484" w:rsidRDefault="005810E3" w:rsidP="00145ABA">
            <w:r>
              <w:t>Кученяевское сельское поселение</w:t>
            </w:r>
          </w:p>
        </w:tc>
      </w:tr>
      <w:tr w:rsidR="005810E3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1140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841" w:type="dxa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426" w:type="dxa"/>
            <w:gridSpan w:val="3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810E3" w:rsidRPr="00E4550F" w:rsidRDefault="005810E3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</w:tr>
      <w:tr w:rsidR="005810E3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1140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5810E3" w:rsidRPr="006A04DF" w:rsidRDefault="005810E3" w:rsidP="00145ABA">
            <w:pPr>
              <w:ind w:left="-107" w:right="-108"/>
              <w:jc w:val="center"/>
            </w:pPr>
            <w:r w:rsidRPr="006A04DF">
              <w:t>1 830,00</w:t>
            </w:r>
          </w:p>
        </w:tc>
        <w:tc>
          <w:tcPr>
            <w:tcW w:w="1133" w:type="dxa"/>
            <w:vAlign w:val="center"/>
          </w:tcPr>
          <w:p w:rsidR="005810E3" w:rsidRPr="006A04DF" w:rsidRDefault="005810E3" w:rsidP="00145ABA">
            <w:pPr>
              <w:ind w:left="-107" w:right="-108"/>
              <w:jc w:val="center"/>
            </w:pPr>
            <w:r w:rsidRPr="006A04DF">
              <w:t>500,0</w:t>
            </w:r>
          </w:p>
        </w:tc>
        <w:tc>
          <w:tcPr>
            <w:tcW w:w="841" w:type="dxa"/>
            <w:vAlign w:val="center"/>
          </w:tcPr>
          <w:p w:rsidR="005810E3" w:rsidRPr="006A04DF" w:rsidRDefault="005810E3" w:rsidP="00145ABA">
            <w:pPr>
              <w:ind w:left="-107" w:right="-108"/>
              <w:jc w:val="center"/>
            </w:pPr>
            <w:r w:rsidRPr="006A04DF">
              <w:t>1 300,0</w:t>
            </w:r>
          </w:p>
        </w:tc>
        <w:tc>
          <w:tcPr>
            <w:tcW w:w="1426" w:type="dxa"/>
            <w:gridSpan w:val="3"/>
            <w:vAlign w:val="center"/>
          </w:tcPr>
          <w:p w:rsidR="005810E3" w:rsidRPr="006A04DF" w:rsidRDefault="005810E3" w:rsidP="00145ABA">
            <w:pPr>
              <w:ind w:left="-107" w:right="-108"/>
              <w:jc w:val="center"/>
            </w:pPr>
            <w:r w:rsidRPr="006A04DF">
              <w:t>30,0</w:t>
            </w:r>
          </w:p>
        </w:tc>
        <w:tc>
          <w:tcPr>
            <w:tcW w:w="1274" w:type="dxa"/>
            <w:vAlign w:val="center"/>
          </w:tcPr>
          <w:p w:rsidR="005810E3" w:rsidRPr="00E4550F" w:rsidRDefault="005810E3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</w:tr>
      <w:tr w:rsidR="005810E3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1140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5810E3" w:rsidRPr="00C6458C" w:rsidRDefault="005810E3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5810E3" w:rsidRPr="00C6458C" w:rsidRDefault="005810E3" w:rsidP="00145ABA">
            <w:pPr>
              <w:ind w:left="-107" w:right="-108"/>
              <w:jc w:val="center"/>
            </w:pPr>
          </w:p>
        </w:tc>
        <w:tc>
          <w:tcPr>
            <w:tcW w:w="841" w:type="dxa"/>
            <w:vAlign w:val="center"/>
          </w:tcPr>
          <w:p w:rsidR="005810E3" w:rsidRPr="00C6458C" w:rsidRDefault="005810E3" w:rsidP="00145ABA">
            <w:pPr>
              <w:ind w:left="-107" w:right="-108"/>
              <w:jc w:val="center"/>
            </w:pPr>
          </w:p>
        </w:tc>
        <w:tc>
          <w:tcPr>
            <w:tcW w:w="1426" w:type="dxa"/>
            <w:gridSpan w:val="3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810E3" w:rsidRPr="00E4550F" w:rsidRDefault="005810E3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</w:tr>
      <w:tr w:rsidR="005810E3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1140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841" w:type="dxa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426" w:type="dxa"/>
            <w:gridSpan w:val="3"/>
            <w:vAlign w:val="center"/>
          </w:tcPr>
          <w:p w:rsidR="005810E3" w:rsidRPr="00E4550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810E3" w:rsidRPr="00E4550F" w:rsidRDefault="005810E3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</w:tr>
      <w:tr w:rsidR="005810E3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1140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2021</w:t>
            </w:r>
            <w:r>
              <w:t>-2030</w:t>
            </w:r>
          </w:p>
        </w:tc>
        <w:tc>
          <w:tcPr>
            <w:tcW w:w="1423" w:type="dxa"/>
            <w:vAlign w:val="center"/>
          </w:tcPr>
          <w:p w:rsidR="005810E3" w:rsidRPr="00AA75D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5810E3" w:rsidRPr="00AA75D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841" w:type="dxa"/>
            <w:vAlign w:val="center"/>
          </w:tcPr>
          <w:p w:rsidR="005810E3" w:rsidRPr="00AA75D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426" w:type="dxa"/>
            <w:gridSpan w:val="3"/>
            <w:vAlign w:val="center"/>
          </w:tcPr>
          <w:p w:rsidR="005810E3" w:rsidRPr="00AA75DF" w:rsidRDefault="005810E3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5810E3" w:rsidRPr="00E4550F" w:rsidRDefault="005810E3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</w:tr>
      <w:tr w:rsidR="005810E3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3251" w:type="dxa"/>
            <w:vMerge/>
            <w:vAlign w:val="center"/>
          </w:tcPr>
          <w:p w:rsidR="005810E3" w:rsidRPr="00871BFF" w:rsidRDefault="005810E3" w:rsidP="00145ABA"/>
        </w:tc>
        <w:tc>
          <w:tcPr>
            <w:tcW w:w="713" w:type="dxa"/>
            <w:vMerge/>
            <w:vAlign w:val="center"/>
          </w:tcPr>
          <w:p w:rsidR="005810E3" w:rsidRPr="00871BFF" w:rsidRDefault="005810E3" w:rsidP="00145ABA"/>
        </w:tc>
        <w:tc>
          <w:tcPr>
            <w:tcW w:w="1140" w:type="dxa"/>
            <w:vAlign w:val="center"/>
          </w:tcPr>
          <w:p w:rsidR="005810E3" w:rsidRPr="00871BFF" w:rsidRDefault="005810E3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5810E3" w:rsidRPr="006A04DF" w:rsidRDefault="005810E3" w:rsidP="00C228EA">
            <w:pPr>
              <w:ind w:left="-107" w:right="-108"/>
              <w:jc w:val="center"/>
            </w:pPr>
            <w:r w:rsidRPr="006A04DF">
              <w:t>1 830,00</w:t>
            </w:r>
          </w:p>
        </w:tc>
        <w:tc>
          <w:tcPr>
            <w:tcW w:w="1133" w:type="dxa"/>
            <w:vAlign w:val="center"/>
          </w:tcPr>
          <w:p w:rsidR="005810E3" w:rsidRPr="006A04DF" w:rsidRDefault="005810E3" w:rsidP="00C228EA">
            <w:pPr>
              <w:ind w:left="-107" w:right="-108"/>
              <w:jc w:val="center"/>
            </w:pPr>
            <w:r w:rsidRPr="006A04DF">
              <w:t>500,0</w:t>
            </w:r>
          </w:p>
        </w:tc>
        <w:tc>
          <w:tcPr>
            <w:tcW w:w="841" w:type="dxa"/>
            <w:vAlign w:val="center"/>
          </w:tcPr>
          <w:p w:rsidR="005810E3" w:rsidRPr="006A04DF" w:rsidRDefault="005810E3" w:rsidP="00C228EA">
            <w:pPr>
              <w:ind w:left="-107" w:right="-108"/>
              <w:jc w:val="center"/>
            </w:pPr>
            <w:r w:rsidRPr="006A04DF">
              <w:t>1 300,0</w:t>
            </w:r>
          </w:p>
        </w:tc>
        <w:tc>
          <w:tcPr>
            <w:tcW w:w="1426" w:type="dxa"/>
            <w:gridSpan w:val="3"/>
            <w:vAlign w:val="center"/>
          </w:tcPr>
          <w:p w:rsidR="005810E3" w:rsidRPr="006A04DF" w:rsidRDefault="005810E3" w:rsidP="00C228EA">
            <w:pPr>
              <w:ind w:left="-107" w:right="-108"/>
              <w:jc w:val="center"/>
            </w:pPr>
            <w:r w:rsidRPr="006A04DF">
              <w:t>30,0</w:t>
            </w:r>
          </w:p>
        </w:tc>
        <w:tc>
          <w:tcPr>
            <w:tcW w:w="1274" w:type="dxa"/>
            <w:vAlign w:val="center"/>
          </w:tcPr>
          <w:p w:rsidR="005810E3" w:rsidRPr="00E4550F" w:rsidRDefault="005810E3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5810E3" w:rsidRPr="00E4550F" w:rsidRDefault="005810E3" w:rsidP="00145ABA">
            <w:pPr>
              <w:rPr>
                <w:highlight w:val="yellow"/>
              </w:rPr>
            </w:pPr>
          </w:p>
        </w:tc>
      </w:tr>
    </w:tbl>
    <w:p w:rsidR="005810E3" w:rsidRDefault="005810E3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5810E3" w:rsidRDefault="005810E3" w:rsidP="009C6AF5">
      <w:pPr>
        <w:spacing w:after="120"/>
        <w:jc w:val="both"/>
        <w:rPr>
          <w:rFonts w:ascii="Times New Roman CYR" w:hAnsi="Times New Roman CYR" w:cs="Times New Roman CYR"/>
        </w:rPr>
        <w:sectPr w:rsidR="005810E3" w:rsidSect="00A27A50">
          <w:pgSz w:w="16838" w:h="11906" w:orient="landscape"/>
          <w:pgMar w:top="1258" w:right="1134" w:bottom="851" w:left="1134" w:header="709" w:footer="709" w:gutter="0"/>
          <w:cols w:space="708"/>
          <w:docGrid w:linePitch="360"/>
        </w:sectPr>
      </w:pPr>
    </w:p>
    <w:p w:rsidR="005810E3" w:rsidRDefault="005810E3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5810E3" w:rsidRPr="007D5325" w:rsidRDefault="005810E3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5810E3" w:rsidRDefault="005810E3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>
        <w:rPr>
          <w:sz w:val="28"/>
          <w:szCs w:val="28"/>
        </w:rPr>
        <w:t xml:space="preserve"> сельского поселения Ардатовского муниципального  района к 2026 году - </w:t>
      </w:r>
      <w:r>
        <w:rPr>
          <w:rStyle w:val="FontStyle14"/>
          <w:sz w:val="28"/>
          <w:szCs w:val="28"/>
        </w:rPr>
        <w:t>75</w:t>
      </w:r>
      <w:r w:rsidRPr="00071D5A">
        <w:rPr>
          <w:rStyle w:val="FontStyle14"/>
          <w:sz w:val="28"/>
          <w:szCs w:val="28"/>
        </w:rPr>
        <w:t>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5810E3" w:rsidRDefault="005810E3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5810E3" w:rsidRDefault="005810E3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376BF9">
        <w:rPr>
          <w:color w:val="000000"/>
          <w:sz w:val="28"/>
          <w:szCs w:val="28"/>
        </w:rPr>
        <w:t>80 кв.</w:t>
      </w:r>
      <w:r>
        <w:rPr>
          <w:color w:val="000000"/>
          <w:sz w:val="28"/>
          <w:szCs w:val="28"/>
        </w:rPr>
        <w:t xml:space="preserve"> </w:t>
      </w:r>
      <w:r w:rsidRPr="00376BF9">
        <w:rPr>
          <w:color w:val="000000"/>
          <w:sz w:val="28"/>
          <w:szCs w:val="28"/>
        </w:rPr>
        <w:t>м общей площади на 1 тыс.человек составит 300 кв.</w:t>
      </w:r>
      <w:r w:rsidRPr="00AA4F2D">
        <w:rPr>
          <w:color w:val="000000"/>
          <w:sz w:val="28"/>
          <w:szCs w:val="28"/>
        </w:rPr>
        <w:t>м, что составит 100 % от минимально допустимого уровня обеспеченности населения данными объектами.</w:t>
      </w:r>
    </w:p>
    <w:p w:rsidR="005810E3" w:rsidRDefault="005810E3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 2026 году уровень обеспеченности населения централизованным водоснабжением и газоснабжением составит </w:t>
      </w:r>
      <w:r w:rsidRPr="00376BF9">
        <w:rPr>
          <w:color w:val="000000"/>
          <w:sz w:val="28"/>
          <w:szCs w:val="28"/>
        </w:rPr>
        <w:t>100%,</w:t>
      </w:r>
      <w:r>
        <w:rPr>
          <w:color w:val="000000"/>
          <w:sz w:val="28"/>
          <w:szCs w:val="28"/>
        </w:rPr>
        <w:t xml:space="preserve"> в настоящее время водопровод отсутствует.</w:t>
      </w:r>
    </w:p>
    <w:p w:rsidR="005810E3" w:rsidRPr="005F4E0B" w:rsidRDefault="005810E3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5810E3" w:rsidRDefault="005810E3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5810E3" w:rsidRDefault="005810E3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5810E3" w:rsidRDefault="005810E3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5810E3" w:rsidRPr="00A00AD0" w:rsidRDefault="005810E3" w:rsidP="00A00AD0">
      <w:pPr>
        <w:ind w:firstLine="709"/>
        <w:jc w:val="both"/>
        <w:rPr>
          <w:sz w:val="28"/>
          <w:szCs w:val="28"/>
        </w:rPr>
        <w:sectPr w:rsidR="005810E3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Кученяевского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5810E3" w:rsidRPr="00655B57" w:rsidRDefault="005810E3" w:rsidP="00AC402C">
      <w:pPr>
        <w:jc w:val="both"/>
      </w:pPr>
    </w:p>
    <w:sectPr w:rsidR="005810E3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20B7C"/>
    <w:rsid w:val="00071D5A"/>
    <w:rsid w:val="00074489"/>
    <w:rsid w:val="00084FA0"/>
    <w:rsid w:val="00087F9C"/>
    <w:rsid w:val="000B11E2"/>
    <w:rsid w:val="000B7982"/>
    <w:rsid w:val="000D67A8"/>
    <w:rsid w:val="000D6901"/>
    <w:rsid w:val="000E47B6"/>
    <w:rsid w:val="00101098"/>
    <w:rsid w:val="001029A4"/>
    <w:rsid w:val="00125806"/>
    <w:rsid w:val="00145ABA"/>
    <w:rsid w:val="001610FC"/>
    <w:rsid w:val="0018484C"/>
    <w:rsid w:val="00184CB9"/>
    <w:rsid w:val="001A03F6"/>
    <w:rsid w:val="001A2921"/>
    <w:rsid w:val="001B11FD"/>
    <w:rsid w:val="001B2D82"/>
    <w:rsid w:val="001D58FF"/>
    <w:rsid w:val="001E05F3"/>
    <w:rsid w:val="00210EDD"/>
    <w:rsid w:val="00223828"/>
    <w:rsid w:val="00232A62"/>
    <w:rsid w:val="00264A5D"/>
    <w:rsid w:val="002C05DD"/>
    <w:rsid w:val="002C0FBC"/>
    <w:rsid w:val="002C6FE7"/>
    <w:rsid w:val="002D1C16"/>
    <w:rsid w:val="002D6D3D"/>
    <w:rsid w:val="002D7F33"/>
    <w:rsid w:val="00322524"/>
    <w:rsid w:val="00322E38"/>
    <w:rsid w:val="00327723"/>
    <w:rsid w:val="00332222"/>
    <w:rsid w:val="003328D8"/>
    <w:rsid w:val="00365FA9"/>
    <w:rsid w:val="0037670F"/>
    <w:rsid w:val="00376BF9"/>
    <w:rsid w:val="003A389F"/>
    <w:rsid w:val="003A7608"/>
    <w:rsid w:val="003C2F4F"/>
    <w:rsid w:val="003E3FF1"/>
    <w:rsid w:val="00425A58"/>
    <w:rsid w:val="00455E70"/>
    <w:rsid w:val="00477872"/>
    <w:rsid w:val="00496B75"/>
    <w:rsid w:val="004A0ED3"/>
    <w:rsid w:val="004A30EC"/>
    <w:rsid w:val="004C2A0A"/>
    <w:rsid w:val="004F7932"/>
    <w:rsid w:val="005065D3"/>
    <w:rsid w:val="00517517"/>
    <w:rsid w:val="00533B1F"/>
    <w:rsid w:val="0055106A"/>
    <w:rsid w:val="00570059"/>
    <w:rsid w:val="005810E3"/>
    <w:rsid w:val="00583781"/>
    <w:rsid w:val="00585F33"/>
    <w:rsid w:val="00593B84"/>
    <w:rsid w:val="005A63BD"/>
    <w:rsid w:val="005B1556"/>
    <w:rsid w:val="005F4E0B"/>
    <w:rsid w:val="00617D58"/>
    <w:rsid w:val="006225DA"/>
    <w:rsid w:val="00631108"/>
    <w:rsid w:val="0064668B"/>
    <w:rsid w:val="00655B57"/>
    <w:rsid w:val="00655DEC"/>
    <w:rsid w:val="006661B8"/>
    <w:rsid w:val="006666CA"/>
    <w:rsid w:val="00667E8F"/>
    <w:rsid w:val="00677B80"/>
    <w:rsid w:val="00692DB1"/>
    <w:rsid w:val="00693915"/>
    <w:rsid w:val="006A04DF"/>
    <w:rsid w:val="006A454F"/>
    <w:rsid w:val="006A5E08"/>
    <w:rsid w:val="006E627C"/>
    <w:rsid w:val="007100CB"/>
    <w:rsid w:val="007119AD"/>
    <w:rsid w:val="00755A56"/>
    <w:rsid w:val="0077796F"/>
    <w:rsid w:val="00777E25"/>
    <w:rsid w:val="00792AE8"/>
    <w:rsid w:val="007A4AC3"/>
    <w:rsid w:val="007D023F"/>
    <w:rsid w:val="007D5325"/>
    <w:rsid w:val="008037CC"/>
    <w:rsid w:val="00817D8C"/>
    <w:rsid w:val="0083376E"/>
    <w:rsid w:val="008408B4"/>
    <w:rsid w:val="00855BD9"/>
    <w:rsid w:val="00867C42"/>
    <w:rsid w:val="00871BFF"/>
    <w:rsid w:val="0087241C"/>
    <w:rsid w:val="00893628"/>
    <w:rsid w:val="00896316"/>
    <w:rsid w:val="008A23AB"/>
    <w:rsid w:val="008A77F9"/>
    <w:rsid w:val="008E4FF3"/>
    <w:rsid w:val="008F6D3E"/>
    <w:rsid w:val="00921B50"/>
    <w:rsid w:val="00945458"/>
    <w:rsid w:val="009536A3"/>
    <w:rsid w:val="0096019F"/>
    <w:rsid w:val="0096100B"/>
    <w:rsid w:val="00961A9D"/>
    <w:rsid w:val="00964CB7"/>
    <w:rsid w:val="00991963"/>
    <w:rsid w:val="00994635"/>
    <w:rsid w:val="00995212"/>
    <w:rsid w:val="009A60F9"/>
    <w:rsid w:val="009C6AF5"/>
    <w:rsid w:val="009D5E1B"/>
    <w:rsid w:val="009F064A"/>
    <w:rsid w:val="009F6540"/>
    <w:rsid w:val="009F7257"/>
    <w:rsid w:val="00A00AD0"/>
    <w:rsid w:val="00A27A50"/>
    <w:rsid w:val="00A34EE2"/>
    <w:rsid w:val="00A40F30"/>
    <w:rsid w:val="00A4653D"/>
    <w:rsid w:val="00A57756"/>
    <w:rsid w:val="00A731AD"/>
    <w:rsid w:val="00A806C7"/>
    <w:rsid w:val="00AA4F2D"/>
    <w:rsid w:val="00AA75DF"/>
    <w:rsid w:val="00AC0F33"/>
    <w:rsid w:val="00AC402C"/>
    <w:rsid w:val="00AE2D14"/>
    <w:rsid w:val="00AE5CBD"/>
    <w:rsid w:val="00AF3E5A"/>
    <w:rsid w:val="00B10CD7"/>
    <w:rsid w:val="00B11331"/>
    <w:rsid w:val="00B1734D"/>
    <w:rsid w:val="00B77DDB"/>
    <w:rsid w:val="00BA1BAA"/>
    <w:rsid w:val="00BC140A"/>
    <w:rsid w:val="00BD2DBD"/>
    <w:rsid w:val="00C018E5"/>
    <w:rsid w:val="00C04A52"/>
    <w:rsid w:val="00C04D7C"/>
    <w:rsid w:val="00C0711C"/>
    <w:rsid w:val="00C108A1"/>
    <w:rsid w:val="00C10964"/>
    <w:rsid w:val="00C11E4C"/>
    <w:rsid w:val="00C228EA"/>
    <w:rsid w:val="00C23C2A"/>
    <w:rsid w:val="00C44328"/>
    <w:rsid w:val="00C46844"/>
    <w:rsid w:val="00C63C87"/>
    <w:rsid w:val="00C6458C"/>
    <w:rsid w:val="00C84ED4"/>
    <w:rsid w:val="00C9141D"/>
    <w:rsid w:val="00CC085A"/>
    <w:rsid w:val="00CE3380"/>
    <w:rsid w:val="00CE6768"/>
    <w:rsid w:val="00D120EC"/>
    <w:rsid w:val="00D20DC7"/>
    <w:rsid w:val="00D62283"/>
    <w:rsid w:val="00D937EA"/>
    <w:rsid w:val="00D94AB0"/>
    <w:rsid w:val="00DA432B"/>
    <w:rsid w:val="00DB2682"/>
    <w:rsid w:val="00DF191B"/>
    <w:rsid w:val="00E20D19"/>
    <w:rsid w:val="00E233F2"/>
    <w:rsid w:val="00E4550F"/>
    <w:rsid w:val="00E66FF7"/>
    <w:rsid w:val="00E74B2B"/>
    <w:rsid w:val="00E87331"/>
    <w:rsid w:val="00EA60CE"/>
    <w:rsid w:val="00EF4675"/>
    <w:rsid w:val="00EF485C"/>
    <w:rsid w:val="00F15897"/>
    <w:rsid w:val="00F21939"/>
    <w:rsid w:val="00F22136"/>
    <w:rsid w:val="00F84484"/>
    <w:rsid w:val="00FD0CF9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0">
    <w:name w:val="Стиль ПМД Знак"/>
    <w:link w:val="a"/>
    <w:uiPriority w:val="99"/>
    <w:locked/>
    <w:rsid w:val="00322E38"/>
    <w:rPr>
      <w:sz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1">
    <w:name w:val="Абзац списка"/>
    <w:basedOn w:val="Normal"/>
    <w:uiPriority w:val="99"/>
    <w:rsid w:val="00AF3E5A"/>
    <w:pPr>
      <w:ind w:left="720"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450</TotalTime>
  <Pages>17</Pages>
  <Words>4251</Words>
  <Characters>24236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user_vs</dc:creator>
  <cp:keywords/>
  <dc:description/>
  <cp:lastModifiedBy>user11</cp:lastModifiedBy>
  <cp:revision>72</cp:revision>
  <cp:lastPrinted>2017-01-30T08:22:00Z</cp:lastPrinted>
  <dcterms:created xsi:type="dcterms:W3CDTF">2016-12-05T08:55:00Z</dcterms:created>
  <dcterms:modified xsi:type="dcterms:W3CDTF">2017-01-30T08:24:00Z</dcterms:modified>
</cp:coreProperties>
</file>