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0D" w:rsidRPr="0094744F" w:rsidRDefault="00521A0D" w:rsidP="00F82595">
      <w:pPr>
        <w:rPr>
          <w:rFonts w:ascii="Times New Roman" w:hAnsi="Times New Roman"/>
          <w:b/>
          <w:sz w:val="28"/>
          <w:szCs w:val="28"/>
        </w:rPr>
      </w:pPr>
    </w:p>
    <w:p w:rsidR="00521A0D" w:rsidRPr="0094744F" w:rsidRDefault="00521A0D" w:rsidP="00F825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744F"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>
        <w:rPr>
          <w:rFonts w:ascii="Times New Roman" w:hAnsi="Times New Roman"/>
          <w:b/>
          <w:sz w:val="28"/>
          <w:szCs w:val="28"/>
        </w:rPr>
        <w:t>Кученяевского сельского поселения</w:t>
      </w:r>
    </w:p>
    <w:p w:rsidR="00521A0D" w:rsidRPr="0094744F" w:rsidRDefault="00521A0D" w:rsidP="00F825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744F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521A0D" w:rsidRPr="0094744F" w:rsidRDefault="00521A0D" w:rsidP="00F825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744F">
        <w:rPr>
          <w:rFonts w:ascii="Times New Roman" w:hAnsi="Times New Roman"/>
          <w:b/>
          <w:sz w:val="28"/>
          <w:szCs w:val="28"/>
        </w:rPr>
        <w:t>шестого созыва</w:t>
      </w:r>
    </w:p>
    <w:p w:rsidR="00521A0D" w:rsidRPr="0094744F" w:rsidRDefault="00521A0D" w:rsidP="00F825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с.Кученяево</w:t>
      </w:r>
    </w:p>
    <w:p w:rsidR="00521A0D" w:rsidRPr="001F457B" w:rsidRDefault="00521A0D" w:rsidP="0094744F">
      <w:pPr>
        <w:pStyle w:val="p2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521A0D" w:rsidRPr="001F457B" w:rsidRDefault="00521A0D" w:rsidP="0094744F">
      <w:pPr>
        <w:pStyle w:val="Heading4"/>
        <w:rPr>
          <w:rStyle w:val="s1"/>
        </w:rPr>
      </w:pPr>
      <w:r w:rsidRPr="001F457B">
        <w:rPr>
          <w:rStyle w:val="s1"/>
        </w:rPr>
        <w:t xml:space="preserve">                                 </w:t>
      </w:r>
      <w:r>
        <w:rPr>
          <w:rStyle w:val="s1"/>
        </w:rPr>
        <w:t xml:space="preserve">            </w:t>
      </w:r>
      <w:r w:rsidRPr="001F457B">
        <w:rPr>
          <w:rStyle w:val="s1"/>
        </w:rPr>
        <w:t xml:space="preserve">           РЕШЕНИЕ</w:t>
      </w:r>
    </w:p>
    <w:p w:rsidR="00521A0D" w:rsidRPr="001F457B" w:rsidRDefault="00521A0D" w:rsidP="0094744F">
      <w:pPr>
        <w:pStyle w:val="NormalWeb"/>
        <w:rPr>
          <w:b/>
          <w:sz w:val="28"/>
          <w:szCs w:val="28"/>
        </w:rPr>
      </w:pPr>
      <w:r>
        <w:rPr>
          <w:b/>
          <w:sz w:val="28"/>
          <w:szCs w:val="28"/>
        </w:rPr>
        <w:t>05 сентября</w:t>
      </w:r>
      <w:r w:rsidRPr="001F457B">
        <w:rPr>
          <w:b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7 г"/>
        </w:smartTagPr>
        <w:r w:rsidRPr="001F457B">
          <w:rPr>
            <w:b/>
            <w:sz w:val="28"/>
            <w:szCs w:val="28"/>
          </w:rPr>
          <w:t>2017 г</w:t>
        </w:r>
      </w:smartTag>
      <w:r w:rsidRPr="001F457B">
        <w:rPr>
          <w:b/>
          <w:sz w:val="28"/>
          <w:szCs w:val="28"/>
        </w:rPr>
        <w:t xml:space="preserve">.                                                        </w:t>
      </w:r>
      <w:r>
        <w:rPr>
          <w:b/>
          <w:sz w:val="28"/>
          <w:szCs w:val="28"/>
        </w:rPr>
        <w:t xml:space="preserve">                            № 31</w:t>
      </w:r>
    </w:p>
    <w:p w:rsidR="00521A0D" w:rsidRPr="00F82595" w:rsidRDefault="00521A0D" w:rsidP="00F82595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F82595">
        <w:rPr>
          <w:rFonts w:ascii="Times New Roman" w:hAnsi="Times New Roman"/>
          <w:b/>
          <w:bCs/>
          <w:color w:val="26282F"/>
          <w:sz w:val="28"/>
          <w:szCs w:val="28"/>
        </w:rPr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Кученяе</w:t>
      </w:r>
      <w:r w:rsidRPr="00F82595">
        <w:rPr>
          <w:rFonts w:ascii="Times New Roman" w:hAnsi="Times New Roman"/>
          <w:b/>
          <w:bCs/>
          <w:color w:val="26282F"/>
          <w:sz w:val="28"/>
          <w:szCs w:val="28"/>
        </w:rPr>
        <w:t>вского  сельского поселения Ардатовского муниципального района,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аренду"</w:t>
      </w:r>
    </w:p>
    <w:p w:rsidR="00521A0D" w:rsidRPr="00FF02EC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21A0D" w:rsidRDefault="00521A0D" w:rsidP="00F82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r>
        <w:rPr>
          <w:rFonts w:ascii="Times New Roman" w:hAnsi="Times New Roman"/>
          <w:sz w:val="28"/>
          <w:szCs w:val="28"/>
        </w:rPr>
        <w:t xml:space="preserve">Кученяевского 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521A0D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21A0D" w:rsidRPr="00366C60" w:rsidRDefault="00521A0D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Установить арендную плату за земельные участки,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Кученяевского 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521A0D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bookmarkStart w:id="1" w:name="sub_2"/>
      <w:bookmarkEnd w:id="0"/>
      <w:r w:rsidRPr="00366C60">
        <w:rPr>
          <w:rFonts w:ascii="Times New Roman" w:hAnsi="Times New Roman"/>
          <w:sz w:val="28"/>
          <w:szCs w:val="28"/>
        </w:rPr>
        <w:t xml:space="preserve">2. Установить цену земельных участков,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Кученяевского 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передается </w:t>
      </w:r>
    </w:p>
    <w:p w:rsidR="00521A0D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</w:p>
    <w:p w:rsidR="00521A0D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</w:p>
    <w:p w:rsidR="00521A0D" w:rsidRPr="00E20A8E" w:rsidRDefault="00521A0D" w:rsidP="00F82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использующим такой земельный участок сельскохозяйственной организации 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>в размере 15 процентов кадастровой стоимости</w:t>
      </w:r>
      <w:r>
        <w:rPr>
          <w:rFonts w:ascii="Times New Roman" w:hAnsi="Times New Roman"/>
          <w:sz w:val="28"/>
          <w:szCs w:val="28"/>
        </w:rPr>
        <w:t>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521A0D" w:rsidRPr="00FF02EC" w:rsidRDefault="00521A0D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официального опубликования</w:t>
        </w:r>
      </w:hyperlink>
      <w:r w:rsidRPr="00FF02EC">
        <w:rPr>
          <w:rFonts w:ascii="Times New Roman" w:hAnsi="Times New Roman"/>
          <w:sz w:val="28"/>
          <w:szCs w:val="28"/>
        </w:rPr>
        <w:t>.</w:t>
      </w:r>
    </w:p>
    <w:p w:rsidR="00521A0D" w:rsidRDefault="00521A0D" w:rsidP="0033054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  <w:lang w:eastAsia="en-US"/>
        </w:rPr>
      </w:pPr>
    </w:p>
    <w:p w:rsidR="00521A0D" w:rsidRDefault="00521A0D" w:rsidP="0033054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  <w:lang w:eastAsia="en-US"/>
        </w:rPr>
      </w:pPr>
    </w:p>
    <w:p w:rsidR="00521A0D" w:rsidRDefault="00521A0D" w:rsidP="0033054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A2195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Глава Кученяевского</w:t>
      </w:r>
    </w:p>
    <w:p w:rsidR="00521A0D" w:rsidRPr="00AA2195" w:rsidRDefault="00521A0D" w:rsidP="0033054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В.П.Дугушкин</w:t>
      </w:r>
      <w:r w:rsidRPr="00AA21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</w:t>
      </w:r>
      <w:r w:rsidRPr="00AA2195">
        <w:rPr>
          <w:sz w:val="28"/>
          <w:szCs w:val="28"/>
        </w:rPr>
        <w:t xml:space="preserve">                </w:t>
      </w:r>
    </w:p>
    <w:p w:rsidR="00521A0D" w:rsidRDefault="00521A0D"/>
    <w:p w:rsidR="00521A0D" w:rsidRPr="00DF1967" w:rsidRDefault="00521A0D" w:rsidP="00DF1967"/>
    <w:p w:rsidR="00521A0D" w:rsidRPr="00DF1967" w:rsidRDefault="00521A0D" w:rsidP="00DF1967">
      <w:pPr>
        <w:rPr>
          <w:rFonts w:ascii="Times New Roman" w:hAnsi="Times New Roman"/>
          <w:sz w:val="28"/>
          <w:szCs w:val="28"/>
        </w:rPr>
      </w:pPr>
    </w:p>
    <w:sectPr w:rsidR="00521A0D" w:rsidRPr="00DF1967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D6DAE"/>
    <w:rsid w:val="00101A8B"/>
    <w:rsid w:val="001427DB"/>
    <w:rsid w:val="001943ED"/>
    <w:rsid w:val="001F457B"/>
    <w:rsid w:val="00210DEC"/>
    <w:rsid w:val="00254189"/>
    <w:rsid w:val="002B39F6"/>
    <w:rsid w:val="0033054D"/>
    <w:rsid w:val="00352C35"/>
    <w:rsid w:val="00366C60"/>
    <w:rsid w:val="003D1ABD"/>
    <w:rsid w:val="003D2928"/>
    <w:rsid w:val="00403D03"/>
    <w:rsid w:val="00436726"/>
    <w:rsid w:val="00442F5C"/>
    <w:rsid w:val="0047584F"/>
    <w:rsid w:val="00485AC4"/>
    <w:rsid w:val="004C3B86"/>
    <w:rsid w:val="00521A0D"/>
    <w:rsid w:val="005304E0"/>
    <w:rsid w:val="005F4AA9"/>
    <w:rsid w:val="00633258"/>
    <w:rsid w:val="006545F6"/>
    <w:rsid w:val="00687343"/>
    <w:rsid w:val="006A1AC8"/>
    <w:rsid w:val="006D228C"/>
    <w:rsid w:val="00707E21"/>
    <w:rsid w:val="00727A6E"/>
    <w:rsid w:val="0076645B"/>
    <w:rsid w:val="007856A9"/>
    <w:rsid w:val="00806A1D"/>
    <w:rsid w:val="008922DD"/>
    <w:rsid w:val="00892CF2"/>
    <w:rsid w:val="0089361D"/>
    <w:rsid w:val="009369D5"/>
    <w:rsid w:val="0094744F"/>
    <w:rsid w:val="00981108"/>
    <w:rsid w:val="00A22D0A"/>
    <w:rsid w:val="00A26DEB"/>
    <w:rsid w:val="00A637EA"/>
    <w:rsid w:val="00AA2195"/>
    <w:rsid w:val="00B4010B"/>
    <w:rsid w:val="00C17DD1"/>
    <w:rsid w:val="00C247EF"/>
    <w:rsid w:val="00C67E19"/>
    <w:rsid w:val="00C96AA2"/>
    <w:rsid w:val="00D42068"/>
    <w:rsid w:val="00D5439E"/>
    <w:rsid w:val="00D55F68"/>
    <w:rsid w:val="00D73C19"/>
    <w:rsid w:val="00D835F4"/>
    <w:rsid w:val="00DF1967"/>
    <w:rsid w:val="00DF4CA2"/>
    <w:rsid w:val="00E20A8E"/>
    <w:rsid w:val="00E87BC1"/>
    <w:rsid w:val="00E94526"/>
    <w:rsid w:val="00EA10AA"/>
    <w:rsid w:val="00EA3602"/>
    <w:rsid w:val="00EA3663"/>
    <w:rsid w:val="00EB4DD3"/>
    <w:rsid w:val="00EF7B90"/>
    <w:rsid w:val="00F32D53"/>
    <w:rsid w:val="00F70450"/>
    <w:rsid w:val="00F77F77"/>
    <w:rsid w:val="00F82595"/>
    <w:rsid w:val="00FC4B3F"/>
    <w:rsid w:val="00FF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E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4744F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4744F"/>
    <w:rPr>
      <w:rFonts w:eastAsia="Times New Roman" w:cs="Times New Roman"/>
      <w:b/>
      <w:bCs/>
      <w:sz w:val="28"/>
      <w:szCs w:val="28"/>
      <w:lang w:val="ru-RU" w:eastAsia="ru-RU" w:bidi="ar-SA"/>
    </w:rPr>
  </w:style>
  <w:style w:type="character" w:customStyle="1" w:styleId="a">
    <w:name w:val="Гипертекстовая ссылка"/>
    <w:basedOn w:val="DefaultParagraphFont"/>
    <w:uiPriority w:val="99"/>
    <w:rsid w:val="007856A9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101A8B"/>
    <w:rPr>
      <w:rFonts w:cs="Times New Roman"/>
    </w:rPr>
  </w:style>
  <w:style w:type="character" w:styleId="Hyperlink">
    <w:name w:val="Hyperlink"/>
    <w:basedOn w:val="DefaultParagraphFont"/>
    <w:uiPriority w:val="99"/>
    <w:rsid w:val="00101A8B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9474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Normal"/>
    <w:uiPriority w:val="99"/>
    <w:rsid w:val="009474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744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754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" TargetMode="External"/><Relationship Id="rId5" Type="http://schemas.openxmlformats.org/officeDocument/2006/relationships/hyperlink" Target="garantF1://12027542.1005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24624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2</Pages>
  <Words>471</Words>
  <Characters>2686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subject/>
  <dc:creator>1</dc:creator>
  <cp:keywords/>
  <dc:description/>
  <cp:lastModifiedBy>user11</cp:lastModifiedBy>
  <cp:revision>8</cp:revision>
  <cp:lastPrinted>2017-09-11T11:32:00Z</cp:lastPrinted>
  <dcterms:created xsi:type="dcterms:W3CDTF">2017-09-11T08:03:00Z</dcterms:created>
  <dcterms:modified xsi:type="dcterms:W3CDTF">2017-09-26T13:11:00Z</dcterms:modified>
</cp:coreProperties>
</file>