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626" w:rsidRDefault="00C55626" w:rsidP="006B106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5626" w:rsidRPr="00F07FA5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FA5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</w:t>
      </w:r>
      <w:r w:rsidRPr="00F07FA5">
        <w:rPr>
          <w:rFonts w:ascii="Times New Roman" w:hAnsi="Times New Roman"/>
          <w:sz w:val="28"/>
          <w:szCs w:val="28"/>
        </w:rPr>
        <w:t>ского сельского поселения</w:t>
      </w:r>
    </w:p>
    <w:p w:rsidR="00C55626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C55626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C55626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шестого созыва</w:t>
      </w:r>
    </w:p>
    <w:p w:rsidR="00C55626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Кученяево</w:t>
      </w:r>
    </w:p>
    <w:p w:rsidR="00C55626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5626" w:rsidRPr="00F07FA5" w:rsidRDefault="00C55626" w:rsidP="00F07F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7FA5">
        <w:rPr>
          <w:rFonts w:ascii="Times New Roman" w:hAnsi="Times New Roman"/>
          <w:b/>
          <w:sz w:val="28"/>
          <w:szCs w:val="28"/>
        </w:rPr>
        <w:t>РЕШЕНИЕ</w:t>
      </w:r>
    </w:p>
    <w:p w:rsidR="00C55626" w:rsidRDefault="00C55626" w:rsidP="00F07F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55626" w:rsidRDefault="00C55626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 мая 2017 года                                    №22</w:t>
      </w:r>
    </w:p>
    <w:p w:rsidR="00C55626" w:rsidRPr="00F07FA5" w:rsidRDefault="00C55626" w:rsidP="00F07F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07FA5">
        <w:rPr>
          <w:rFonts w:ascii="Times New Roman" w:hAnsi="Times New Roman"/>
          <w:b/>
          <w:sz w:val="28"/>
          <w:szCs w:val="28"/>
        </w:rPr>
        <w:t>О возложении полномочий избирательной комиссии</w:t>
      </w:r>
    </w:p>
    <w:p w:rsidR="00C55626" w:rsidRPr="00F07FA5" w:rsidRDefault="00C55626" w:rsidP="00F07F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Кученяев</w:t>
      </w:r>
      <w:r w:rsidRPr="00F07FA5">
        <w:rPr>
          <w:rFonts w:ascii="Times New Roman" w:hAnsi="Times New Roman"/>
          <w:b/>
          <w:sz w:val="28"/>
          <w:szCs w:val="28"/>
        </w:rPr>
        <w:t>ского сельского поселения Ардатовского муниципального района</w:t>
      </w:r>
    </w:p>
    <w:p w:rsidR="00C55626" w:rsidRPr="00F07FA5" w:rsidRDefault="00C55626" w:rsidP="00F07F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07FA5">
        <w:rPr>
          <w:rFonts w:ascii="Times New Roman" w:hAnsi="Times New Roman"/>
          <w:b/>
          <w:sz w:val="28"/>
          <w:szCs w:val="28"/>
        </w:rPr>
        <w:t>на Ардатовскую территориальную избирательную комиссию</w:t>
      </w:r>
    </w:p>
    <w:p w:rsidR="00C55626" w:rsidRDefault="00C55626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626" w:rsidRDefault="00C55626" w:rsidP="00F07FA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626" w:rsidRDefault="00C55626" w:rsidP="00F07FA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пунктом 4 статьи 24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в связи с истечением срока полномочий избирательной комиссии Кученяевского сельского поселения Ардатовского муниципального района, Совет депутатов Кученяевского сельского поселения решил:</w:t>
      </w:r>
    </w:p>
    <w:p w:rsidR="00C55626" w:rsidRDefault="00C55626" w:rsidP="00F07FA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Обратиться в Центральную избирательную комиссию Республики Мордовия по вопросу возложения полномочий избирательной комиссии Кученяевского сельского поселения Ардатовского муниципального района на Ардатовскую территориальную избирательную комиссию.</w:t>
      </w:r>
    </w:p>
    <w:p w:rsidR="00C55626" w:rsidRDefault="00C55626" w:rsidP="00F07FA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данное решение в Центральную избирательную комиссию Республики Мордовия.</w:t>
      </w:r>
    </w:p>
    <w:p w:rsidR="00C55626" w:rsidRDefault="00C55626" w:rsidP="00F07FA5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Кученяевского сельского поселения Ардатовского муниципального района</w:t>
      </w:r>
    </w:p>
    <w:p w:rsidR="00C55626" w:rsidRDefault="00C55626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626" w:rsidRDefault="00C55626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626" w:rsidRDefault="00C55626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C55626" w:rsidRDefault="00C55626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Кученяевского сельского поселения                              В.П.Дугушкин</w:t>
      </w:r>
    </w:p>
    <w:p w:rsidR="00C55626" w:rsidRDefault="00C55626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55626" w:rsidRPr="00F07FA5" w:rsidRDefault="00C55626" w:rsidP="00F07FA5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55626" w:rsidRPr="00F07FA5" w:rsidSect="00F07FA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82FA4"/>
    <w:multiLevelType w:val="hybridMultilevel"/>
    <w:tmpl w:val="6C50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FA5"/>
    <w:rsid w:val="00115C16"/>
    <w:rsid w:val="002C3A54"/>
    <w:rsid w:val="002E317B"/>
    <w:rsid w:val="00336E9C"/>
    <w:rsid w:val="0039279E"/>
    <w:rsid w:val="00434DA4"/>
    <w:rsid w:val="00562700"/>
    <w:rsid w:val="005A238E"/>
    <w:rsid w:val="005B6B80"/>
    <w:rsid w:val="005E6FDD"/>
    <w:rsid w:val="006449DD"/>
    <w:rsid w:val="006B1066"/>
    <w:rsid w:val="007666A4"/>
    <w:rsid w:val="00802951"/>
    <w:rsid w:val="008C4CF4"/>
    <w:rsid w:val="00B0749A"/>
    <w:rsid w:val="00C55626"/>
    <w:rsid w:val="00C62B49"/>
    <w:rsid w:val="00D2462D"/>
    <w:rsid w:val="00F0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7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194</Words>
  <Characters>1106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6</cp:revision>
  <cp:lastPrinted>2017-05-24T08:02:00Z</cp:lastPrinted>
  <dcterms:created xsi:type="dcterms:W3CDTF">2017-05-17T09:00:00Z</dcterms:created>
  <dcterms:modified xsi:type="dcterms:W3CDTF">2017-05-24T08:10:00Z</dcterms:modified>
</cp:coreProperties>
</file>